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7A8" w:rsidRDefault="006F6E91">
      <w:r>
        <w:rPr>
          <w:noProof/>
        </w:rPr>
        <mc:AlternateContent>
          <mc:Choice Requires="wps">
            <w:drawing>
              <wp:anchor distT="0" distB="0" distL="114300" distR="114300" simplePos="0" relativeHeight="251590144" behindDoc="0" locked="0" layoutInCell="0" allowOverlap="1">
                <wp:simplePos x="0" y="0"/>
                <wp:positionH relativeFrom="column">
                  <wp:posOffset>1270</wp:posOffset>
                </wp:positionH>
                <wp:positionV relativeFrom="paragraph">
                  <wp:posOffset>1270</wp:posOffset>
                </wp:positionV>
                <wp:extent cx="6131560" cy="9197340"/>
                <wp:effectExtent l="0" t="0" r="0" b="0"/>
                <wp:wrapNone/>
                <wp:docPr id="394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1560" cy="91973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F19C6" id="Rectangle 74" o:spid="_x0000_s1026" style="position:absolute;margin-left:.1pt;margin-top:.1pt;width:482.8pt;height:724.2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" o:allowincell="f" filled="f" strokeweight="1.5pt"/>
            </w:pict>
          </mc:Fallback>
        </mc:AlternateContent>
      </w:r>
    </w:p>
    <w:p w:rsidR="00C679AE" w:rsidRDefault="00C679AE"/>
    <w:p w:rsidR="00C679AE" w:rsidRDefault="00C679AE"/>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C679AE" w:rsidRDefault="00C679AE">
      <w:pPr>
        <w:tabs>
          <w:tab w:val="left" w:leader="underscore" w:pos="6379"/>
        </w:tabs>
        <w:rPr>
          <w:sz w:val="24"/>
        </w:rPr>
      </w:pPr>
    </w:p>
    <w:p w:rsidR="00C679AE" w:rsidRDefault="00C679AE">
      <w:pPr>
        <w:tabs>
          <w:tab w:val="left" w:leader="underscore" w:pos="6379"/>
        </w:tabs>
        <w:rPr>
          <w:sz w:val="24"/>
        </w:rPr>
      </w:pPr>
    </w:p>
    <w:p w:rsidR="001B67A8" w:rsidRDefault="001B67A8">
      <w:pPr>
        <w:tabs>
          <w:tab w:val="left" w:leader="underscore" w:pos="6379"/>
        </w:tabs>
        <w:rPr>
          <w:sz w:val="24"/>
        </w:rPr>
      </w:pPr>
      <w:r>
        <w:rPr>
          <w:sz w:val="24"/>
        </w:rPr>
        <w:t>Name</w:t>
      </w:r>
      <w:r>
        <w:rPr>
          <w:sz w:val="24"/>
        </w:rPr>
        <w:tab/>
      </w:r>
    </w:p>
    <w:p w:rsidR="001B67A8" w:rsidRDefault="001B67A8">
      <w:pPr>
        <w:tabs>
          <w:tab w:val="left" w:leader="underscore" w:pos="4253"/>
          <w:tab w:val="left" w:pos="4536"/>
          <w:tab w:val="left" w:leader="underscore" w:pos="6379"/>
        </w:tabs>
        <w:rPr>
          <w:sz w:val="24"/>
        </w:rPr>
      </w:pPr>
    </w:p>
    <w:p w:rsidR="001B67A8" w:rsidRDefault="001B67A8">
      <w:pPr>
        <w:tabs>
          <w:tab w:val="left" w:leader="underscore" w:pos="2268"/>
          <w:tab w:val="left" w:pos="2552"/>
          <w:tab w:val="left" w:leader="underscore" w:pos="6379"/>
        </w:tabs>
        <w:rPr>
          <w:sz w:val="24"/>
        </w:rPr>
      </w:pPr>
      <w:r>
        <w:rPr>
          <w:sz w:val="24"/>
        </w:rPr>
        <w:t>Class</w:t>
      </w:r>
      <w:r>
        <w:rPr>
          <w:sz w:val="24"/>
        </w:rPr>
        <w:tab/>
      </w:r>
      <w:r>
        <w:rPr>
          <w:sz w:val="24"/>
        </w:rPr>
        <w:tab/>
        <w:t>Teacher</w:t>
      </w:r>
      <w:r>
        <w:rPr>
          <w:sz w:val="24"/>
        </w:rPr>
        <w:tab/>
      </w:r>
    </w:p>
    <w:p w:rsidR="001B67A8" w:rsidRDefault="001B67A8">
      <w:pPr>
        <w:rPr>
          <w:sz w:val="24"/>
        </w:rPr>
      </w:pPr>
    </w:p>
    <w:p w:rsidR="001B67A8" w:rsidRDefault="001B67A8"/>
    <w:p w:rsidR="001B67A8" w:rsidRDefault="001B67A8">
      <w:bookmarkStart w:id="0" w:name="_GoBack"/>
      <w:bookmarkEnd w:id="0"/>
    </w:p>
    <w:p w:rsidR="001B67A8" w:rsidRDefault="001B67A8">
      <w:pPr>
        <w:sectPr w:rsidR="001B67A8" w:rsidSect="009D4C70">
          <w:footerReference w:type="default" r:id="rId8"/>
          <w:footerReference w:type="first" r:id="rId9"/>
          <w:pgSz w:w="11907" w:h="16840" w:code="9"/>
          <w:pgMar w:top="1134" w:right="1134" w:bottom="1134" w:left="1134" w:header="851" w:footer="851" w:gutter="0"/>
          <w:pgNumType w:fmt="lowerRoman"/>
          <w:cols w:num="2" w:space="720" w:equalWidth="0">
            <w:col w:w="2475" w:space="720"/>
            <w:col w:w="6443"/>
          </w:cols>
          <w:titlePg/>
        </w:sectPr>
      </w:pPr>
    </w:p>
    <w:p w:rsidR="001B67A8" w:rsidRDefault="001B67A8"/>
    <w:p w:rsidR="001B67A8" w:rsidRDefault="001B67A8"/>
    <w:p w:rsidR="001B67A8" w:rsidRDefault="001B67A8">
      <w:pPr>
        <w:jc w:val="center"/>
        <w:rPr>
          <w:b/>
          <w:sz w:val="72"/>
        </w:rPr>
      </w:pPr>
      <w:r>
        <w:rPr>
          <w:b/>
          <w:sz w:val="72"/>
        </w:rPr>
        <w:t>Advanced Higher Physics</w:t>
      </w:r>
    </w:p>
    <w:p w:rsidR="001B67A8" w:rsidRDefault="001B67A8">
      <w:pPr>
        <w:jc w:val="center"/>
        <w:rPr>
          <w:b/>
          <w:sz w:val="72"/>
        </w:rPr>
      </w:pPr>
    </w:p>
    <w:p w:rsidR="001B67A8" w:rsidRDefault="005C4151">
      <w:pPr>
        <w:jc w:val="center"/>
        <w:rPr>
          <w:b/>
          <w:sz w:val="72"/>
        </w:rPr>
      </w:pPr>
      <w:r>
        <w:rPr>
          <w:b/>
          <w:sz w:val="72"/>
        </w:rPr>
        <w:t>Electromagnetism</w:t>
      </w:r>
    </w:p>
    <w:p w:rsidR="001B67A8" w:rsidRDefault="006F6E91">
      <w:pPr>
        <w:jc w:val="center"/>
        <w:rPr>
          <w:b/>
          <w:sz w:val="72"/>
        </w:rPr>
      </w:pPr>
      <w:r>
        <w:rPr>
          <w:b/>
          <w:noProof/>
          <w:sz w:val="72"/>
        </w:rPr>
        <mc:AlternateContent>
          <mc:Choice Requires="wps">
            <w:drawing>
              <wp:anchor distT="0" distB="0" distL="114300" distR="114300" simplePos="0" relativeHeight="251589120" behindDoc="0" locked="0" layoutInCell="0" allowOverlap="1">
                <wp:simplePos x="0" y="0"/>
                <wp:positionH relativeFrom="column">
                  <wp:posOffset>718185</wp:posOffset>
                </wp:positionH>
                <wp:positionV relativeFrom="paragraph">
                  <wp:posOffset>492125</wp:posOffset>
                </wp:positionV>
                <wp:extent cx="4688840" cy="3872865"/>
                <wp:effectExtent l="0" t="0" r="16510" b="13335"/>
                <wp:wrapNone/>
                <wp:docPr id="394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8840" cy="38728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05B32" id="Rectangle 73" o:spid="_x0000_s1026" style="position:absolute;margin-left:56.55pt;margin-top:38.75pt;width:369.2pt;height:304.9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ssfAIAAAEFAAAOAAAAZHJzL2Uyb0RvYy54bWysVNuO2yAQfa/Uf0C8Z20n3s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" o:allowincell="f" filled="f" strokeweight="1pt"/>
            </w:pict>
          </mc:Fallback>
        </mc:AlternateContent>
      </w:r>
    </w:p>
    <w:p w:rsidR="001B67A8" w:rsidRPr="002B7E87" w:rsidRDefault="001B67A8">
      <w:pPr>
        <w:jc w:val="center"/>
        <w:rPr>
          <w:b/>
          <w:sz w:val="24"/>
          <w:szCs w:val="24"/>
        </w:rPr>
      </w:pPr>
    </w:p>
    <w:p w:rsidR="001B67A8" w:rsidRDefault="00371325">
      <w:pPr>
        <w:jc w:val="center"/>
        <w:rPr>
          <w:b/>
          <w:sz w:val="72"/>
        </w:rPr>
      </w:pPr>
      <w:r>
        <w:rPr>
          <w:b/>
          <w:noProof/>
          <w:sz w:val="72"/>
        </w:rPr>
        <w:drawing>
          <wp:inline distT="0" distB="0" distL="0" distR="0">
            <wp:extent cx="4475480" cy="3465195"/>
            <wp:effectExtent l="0" t="0" r="1270" b="1905"/>
            <wp:docPr id="1" name="Picture 1" descr="lightn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ightn0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5480" cy="3465195"/>
                    </a:xfrm>
                    <a:prstGeom prst="rect">
                      <a:avLst/>
                    </a:prstGeom>
                    <a:noFill/>
                    <a:ln>
                      <a:noFill/>
                    </a:ln>
                  </pic:spPr>
                </pic:pic>
              </a:graphicData>
            </a:graphic>
          </wp:inline>
        </w:drawing>
      </w:r>
    </w:p>
    <w:p w:rsidR="001B67A8" w:rsidRDefault="001B67A8">
      <w:pPr>
        <w:jc w:val="center"/>
        <w:rPr>
          <w:b/>
          <w:sz w:val="72"/>
        </w:rPr>
      </w:pPr>
    </w:p>
    <w:p w:rsidR="00371325" w:rsidRDefault="00371325">
      <w:pPr>
        <w:jc w:val="center"/>
        <w:rPr>
          <w:b/>
          <w:sz w:val="72"/>
        </w:rPr>
      </w:pPr>
      <w:r>
        <w:rPr>
          <w:b/>
          <w:sz w:val="72"/>
        </w:rPr>
        <w:t>Summary Notes</w:t>
      </w:r>
    </w:p>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p w:rsidR="00DC1497" w:rsidRDefault="00DC1497" w:rsidP="00DC1497"/>
    <w:p w:rsidR="00DC1497" w:rsidRDefault="00DC1497" w:rsidP="00DC1497">
      <w:pPr>
        <w:sectPr w:rsidR="00DC1497" w:rsidSect="009D4C70">
          <w:footerReference w:type="default" r:id="rId11"/>
          <w:type w:val="continuous"/>
          <w:pgSz w:w="11907" w:h="16840" w:code="9"/>
          <w:pgMar w:top="1134" w:right="1134" w:bottom="1134" w:left="1134" w:header="936" w:footer="936" w:gutter="0"/>
          <w:pgNumType w:start="1"/>
          <w:cols w:space="720"/>
        </w:sectPr>
      </w:pPr>
    </w:p>
    <w:p w:rsidR="005C4151" w:rsidRDefault="00CD2863" w:rsidP="005C4151">
      <w:pPr>
        <w:pStyle w:val="Heading1"/>
      </w:pPr>
      <w:r>
        <w:lastRenderedPageBreak/>
        <w:t>ELECTRIC</w:t>
      </w:r>
      <w:r w:rsidR="005C4151">
        <w:t xml:space="preserve"> FIELDS </w:t>
      </w:r>
    </w:p>
    <w:p w:rsidR="005C4151" w:rsidRDefault="005C4151" w:rsidP="009D4C70">
      <w:pPr>
        <w:pStyle w:val="Heading2"/>
      </w:pPr>
      <w:r>
        <w:t xml:space="preserve">Forces between Electric Charges </w:t>
      </w:r>
      <w:r>
        <w:tab/>
      </w:r>
      <w:r>
        <w:tab/>
        <w:t>Coulomb's Law (1785)</w:t>
      </w:r>
    </w:p>
    <w:p w:rsidR="005C4151" w:rsidRDefault="005C4151" w:rsidP="005C4151">
      <w:r>
        <w:t>Forces between electric charges have been observed since earliest times.  Thales of Miletus, a Greek living in around 600 B.C., observed that when a piece of amber was rubbed, the amber attracted bits of straw.</w:t>
      </w:r>
    </w:p>
    <w:p w:rsidR="005C4151" w:rsidRDefault="005C4151" w:rsidP="005C4151">
      <w:r>
        <w:t xml:space="preserve">However it was not until 2500 years later that the forces between charged particles were actually measured by Coulomb using a torsion balance method. The details of Coulomb's experiment are interesting but his method is difficult to reproduce in a teaching laboratory. </w:t>
      </w:r>
    </w:p>
    <w:p w:rsidR="005C4151" w:rsidRDefault="005C4151" w:rsidP="005C4151"/>
    <w:p w:rsidR="009D4C70" w:rsidRDefault="009D4C70" w:rsidP="005C4151"/>
    <w:p w:rsidR="005C4151" w:rsidRDefault="005C4151" w:rsidP="005C4151">
      <w:pPr>
        <w:pStyle w:val="Heading2"/>
      </w:pPr>
      <w:r>
        <w:t>Coulomb's Inverse Square Law</w:t>
      </w:r>
    </w:p>
    <w:p w:rsidR="005C4151" w:rsidRDefault="005C4151" w:rsidP="005C4151">
      <w:r>
        <w:t>Coulomb's experiment gives the following mathematical results:</w:t>
      </w:r>
    </w:p>
    <w:p w:rsidR="005C4151" w:rsidRDefault="005C4151" w:rsidP="005C4151">
      <w:r>
        <w:tab/>
      </w:r>
      <w:r>
        <w:tab/>
      </w:r>
      <w:r>
        <w:tab/>
      </w:r>
      <w:r>
        <w:tab/>
      </w:r>
      <w:r>
        <w:tab/>
        <w:t xml:space="preserve">F </w:t>
      </w:r>
      <w:r>
        <w:rPr>
          <w:rFonts w:ascii="Symbol" w:hAnsi="Symbol"/>
        </w:rPr>
        <w:t></w:t>
      </w:r>
      <w:r>
        <w:rPr>
          <w:rFonts w:ascii="New York" w:hAnsi="New York"/>
        </w:rPr>
        <w:t xml:space="preserve"> </w:t>
      </w:r>
      <w:r>
        <w:rPr>
          <w:rFonts w:ascii="New York" w:hAnsi="New York"/>
        </w:rPr>
        <w:fldChar w:fldCharType="begin"/>
      </w:r>
      <w:r>
        <w:rPr>
          <w:rFonts w:ascii="New York" w:hAnsi="New York"/>
        </w:rPr>
        <w:instrText xml:space="preserve"> EQ \</w:instrText>
      </w:r>
      <w:r>
        <w:instrText>F(1,r</w:instrText>
      </w:r>
      <w:r>
        <w:rPr>
          <w:position w:val="6"/>
        </w:rPr>
        <w:instrText>2</w:instrText>
      </w:r>
      <w:r>
        <w:rPr>
          <w:rFonts w:ascii="New York" w:hAnsi="New York"/>
        </w:rPr>
        <w:instrText xml:space="preserve">)    </w:instrText>
      </w:r>
      <w:r>
        <w:rPr>
          <w:rFonts w:ascii="New York" w:hAnsi="New York"/>
        </w:rPr>
        <w:fldChar w:fldCharType="end"/>
      </w:r>
      <w:r>
        <w:t xml:space="preserve">and    F </w:t>
      </w:r>
      <w:r>
        <w:rPr>
          <w:rFonts w:ascii="Symbol" w:hAnsi="Symbol"/>
        </w:rPr>
        <w:t></w:t>
      </w:r>
      <w:r>
        <w:t xml:space="preserve"> (Q</w:t>
      </w:r>
      <w:r>
        <w:rPr>
          <w:position w:val="-4"/>
        </w:rPr>
        <w:t>1</w:t>
      </w:r>
      <w:r>
        <w:t xml:space="preserve"> Q</w:t>
      </w:r>
      <w:r>
        <w:rPr>
          <w:position w:val="-4"/>
        </w:rPr>
        <w:t>2</w:t>
      </w:r>
      <w:r>
        <w:t xml:space="preserve">) </w:t>
      </w:r>
    </w:p>
    <w:p w:rsidR="005C4151" w:rsidRDefault="005C4151" w:rsidP="005C4151">
      <w:r>
        <w:t>Thus</w:t>
      </w:r>
      <w:r>
        <w:tab/>
      </w:r>
      <w:r>
        <w:tab/>
      </w:r>
      <w:r>
        <w:tab/>
      </w:r>
      <w:r>
        <w:tab/>
      </w:r>
      <w:r>
        <w:tab/>
        <w:t xml:space="preserve">F  =  k </w:t>
      </w:r>
      <w:r>
        <w:rPr>
          <w:position w:val="-28"/>
        </w:rPr>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3.75pt" o:ole="" fillcolor="window">
            <v:imagedata r:id="rId12" o:title=""/>
          </v:shape>
          <o:OLEObject Type="Embed" ProgID="Equation.3" ShapeID="_x0000_i1025" DrawAspect="Content" ObjectID="_1520950116" r:id="rId13"/>
        </w:object>
      </w:r>
    </w:p>
    <w:p w:rsidR="005C4151" w:rsidRDefault="005C4151" w:rsidP="005C4151"/>
    <w:p w:rsidR="009D4C70" w:rsidRDefault="009D4C70" w:rsidP="005C4151"/>
    <w:p w:rsidR="005C4151" w:rsidRDefault="005C4151" w:rsidP="005C4151">
      <w:pPr>
        <w:pStyle w:val="Heading3"/>
      </w:pPr>
      <w:r>
        <w:t xml:space="preserve">Value of k  </w:t>
      </w:r>
    </w:p>
    <w:p w:rsidR="005C4151" w:rsidRDefault="005C4151" w:rsidP="005C4151">
      <w:r>
        <w:t>When other equations are developed from Coulomb's Law, it is found that the product  4</w:t>
      </w:r>
      <w:r>
        <w:rPr>
          <w:rFonts w:ascii="Symbol" w:hAnsi="Symbol"/>
        </w:rPr>
        <w:t></w:t>
      </w:r>
      <w:r>
        <w:t>k frequently occurs. Thus, to avoid having to write the factor 4</w:t>
      </w:r>
      <w:r>
        <w:rPr>
          <w:rFonts w:ascii="Symbol" w:hAnsi="Symbol"/>
        </w:rPr>
        <w:t></w:t>
      </w:r>
      <w:r>
        <w:rPr>
          <w:rFonts w:ascii="Symbol" w:hAnsi="Symbol"/>
        </w:rPr>
        <w:t></w:t>
      </w:r>
      <w:r>
        <w:t xml:space="preserve">in these derived equations, it is convenient to define a new constant  </w:t>
      </w:r>
      <w:r>
        <w:rPr>
          <w:rFonts w:ascii="Symbol" w:hAnsi="Symbol"/>
        </w:rPr>
        <w:t></w:t>
      </w:r>
      <w:r>
        <w:rPr>
          <w:position w:val="-4"/>
        </w:rPr>
        <w:t>o</w:t>
      </w:r>
      <w:r>
        <w:rPr>
          <w:rFonts w:ascii="New York" w:hAnsi="New York"/>
        </w:rPr>
        <w:t xml:space="preserve">, </w:t>
      </w:r>
      <w:r>
        <w:t>called the permittivity of free space</w:t>
      </w:r>
      <w:r w:rsidR="00CD2863">
        <w:t xml:space="preserve"> and is equal to 8.85 x 10</w:t>
      </w:r>
      <w:r w:rsidR="00CD2863">
        <w:rPr>
          <w:vertAlign w:val="superscript"/>
        </w:rPr>
        <w:t>-12</w:t>
      </w:r>
      <w:r w:rsidR="00CD2863">
        <w:t xml:space="preserve"> F m</w:t>
      </w:r>
      <w:r w:rsidR="00CD2863">
        <w:rPr>
          <w:vertAlign w:val="superscript"/>
        </w:rPr>
        <w:t>-1</w:t>
      </w:r>
      <w:r>
        <w:t>, such that:</w:t>
      </w:r>
    </w:p>
    <w:p w:rsidR="005C4151" w:rsidRDefault="005C4151" w:rsidP="005C4151">
      <w:r>
        <w:tab/>
      </w:r>
      <w:r>
        <w:tab/>
      </w:r>
      <w:r>
        <w:tab/>
      </w:r>
      <w:r>
        <w:rPr>
          <w:rFonts w:ascii="Symbol" w:hAnsi="Symbol"/>
        </w:rPr>
        <w:t></w:t>
      </w:r>
      <w:r>
        <w:rPr>
          <w:position w:val="-4"/>
        </w:rPr>
        <w:t>o</w:t>
      </w:r>
      <w:r>
        <w:rPr>
          <w:rFonts w:ascii="New York" w:hAnsi="New York"/>
        </w:rPr>
        <w:t xml:space="preserve"> = </w:t>
      </w:r>
      <w:r>
        <w:rPr>
          <w:rFonts w:ascii="New York" w:hAnsi="New York"/>
        </w:rPr>
        <w:fldChar w:fldCharType="begin"/>
      </w:r>
      <w:r>
        <w:rPr>
          <w:rFonts w:ascii="New York" w:hAnsi="New York"/>
        </w:rPr>
        <w:instrText xml:space="preserve"> EQ \</w:instrText>
      </w:r>
      <w:r>
        <w:instrText>F(1,4</w:instrText>
      </w:r>
      <w:r>
        <w:rPr>
          <w:rFonts w:ascii="Symbol" w:hAnsi="Symbol"/>
        </w:rPr>
        <w:instrText>p</w:instrText>
      </w:r>
      <w:r>
        <w:instrText xml:space="preserve">k)      </w:instrText>
      </w:r>
      <w:r>
        <w:rPr>
          <w:rFonts w:ascii="New York" w:hAnsi="New York"/>
        </w:rPr>
        <w:instrText xml:space="preserve"> </w:instrText>
      </w:r>
      <w:r>
        <w:rPr>
          <w:rFonts w:ascii="New York" w:hAnsi="New York"/>
        </w:rPr>
        <w:fldChar w:fldCharType="end"/>
      </w:r>
      <w:r>
        <w:t xml:space="preserve">or   k = </w:t>
      </w:r>
      <w:r>
        <w:fldChar w:fldCharType="begin"/>
      </w:r>
      <w:r>
        <w:instrText xml:space="preserve"> EQ \F(1,4</w:instrText>
      </w:r>
      <w:r>
        <w:rPr>
          <w:rFonts w:ascii="Symbol" w:hAnsi="Symbol"/>
        </w:rPr>
        <w:instrText>pe</w:instrText>
      </w:r>
      <w:r>
        <w:rPr>
          <w:position w:val="-4"/>
        </w:rPr>
        <w:instrText>o</w:instrText>
      </w:r>
      <w:r>
        <w:rPr>
          <w:rFonts w:ascii="New York" w:hAnsi="New York"/>
        </w:rPr>
        <w:instrText xml:space="preserve">)     </w:instrText>
      </w:r>
      <w:r>
        <w:instrText xml:space="preserve"> </w:instrText>
      </w:r>
      <w:r>
        <w:fldChar w:fldCharType="end"/>
      </w:r>
      <w:r>
        <w:t xml:space="preserve">where </w:t>
      </w:r>
      <w:r>
        <w:rPr>
          <w:rFonts w:ascii="Symbol" w:hAnsi="Symbol"/>
        </w:rPr>
        <w:t></w:t>
      </w:r>
      <w:r>
        <w:rPr>
          <w:rFonts w:ascii="New York" w:hAnsi="New York"/>
        </w:rPr>
        <w:t xml:space="preserve"> </w:t>
      </w:r>
      <w:r>
        <w:t>is the Greek letter 'epsilon'</w:t>
      </w:r>
    </w:p>
    <w:p w:rsidR="005C4151" w:rsidRDefault="005C4151" w:rsidP="005C4151">
      <w:pPr>
        <w:rPr>
          <w:position w:val="6"/>
        </w:rPr>
      </w:pPr>
      <w:r>
        <w:tab/>
      </w:r>
      <w:r>
        <w:tab/>
      </w:r>
      <w:r>
        <w:tab/>
        <w:t>k is approximately  9.0 x 10</w:t>
      </w:r>
      <w:r>
        <w:rPr>
          <w:position w:val="6"/>
        </w:rPr>
        <w:t>9</w:t>
      </w:r>
      <w:r>
        <w:t xml:space="preserve"> N m</w:t>
      </w:r>
      <w:r>
        <w:rPr>
          <w:position w:val="6"/>
        </w:rPr>
        <w:t xml:space="preserve">2 </w:t>
      </w:r>
      <w:r>
        <w:t>C</w:t>
      </w:r>
      <w:r>
        <w:rPr>
          <w:position w:val="6"/>
        </w:rPr>
        <w:t>-2</w:t>
      </w:r>
    </w:p>
    <w:p w:rsidR="005C4151" w:rsidRDefault="005C4151" w:rsidP="005C4151">
      <w:pPr>
        <w:rPr>
          <w:position w:val="6"/>
        </w:rPr>
      </w:pPr>
    </w:p>
    <w:p w:rsidR="009D4C70" w:rsidRDefault="009D4C70" w:rsidP="005C4151">
      <w:pPr>
        <w:rPr>
          <w:position w:val="6"/>
        </w:rPr>
      </w:pPr>
    </w:p>
    <w:p w:rsidR="005C4151" w:rsidRDefault="005C4151" w:rsidP="005C4151">
      <w:pPr>
        <w:pStyle w:val="Heading3"/>
      </w:pPr>
      <w:r>
        <w:t>Equation for Coulomb's inverse square law</w:t>
      </w:r>
    </w:p>
    <w:p w:rsidR="005C4151" w:rsidRDefault="005C4151" w:rsidP="005C4151">
      <w:pPr>
        <w:tabs>
          <w:tab w:val="left" w:pos="2552"/>
        </w:tabs>
      </w:pPr>
      <w:r>
        <w:rPr>
          <w:b/>
        </w:rPr>
        <w:tab/>
      </w:r>
      <w:r>
        <w:rPr>
          <w:b/>
        </w:rPr>
        <w:fldChar w:fldCharType="begin"/>
      </w:r>
      <w:r>
        <w:rPr>
          <w:b/>
        </w:rPr>
        <w:instrText xml:space="preserve"> EQ \</w:instrText>
      </w:r>
      <w:r>
        <w:instrText>X( F  =  \F(1,4</w:instrText>
      </w:r>
      <w:r>
        <w:rPr>
          <w:rFonts w:ascii="Symbol" w:hAnsi="Symbol"/>
        </w:rPr>
        <w:instrText>pe</w:instrText>
      </w:r>
      <w:r>
        <w:rPr>
          <w:position w:val="-4"/>
        </w:rPr>
        <w:instrText>o</w:instrText>
      </w:r>
      <w:r>
        <w:instrText>)</w:instrText>
      </w:r>
      <w:r>
        <w:rPr>
          <w:position w:val="-4"/>
        </w:rPr>
        <w:instrText xml:space="preserve">  \</w:instrText>
      </w:r>
      <w:r>
        <w:instrText>F(Q</w:instrText>
      </w:r>
      <w:r>
        <w:rPr>
          <w:position w:val="-4"/>
        </w:rPr>
        <w:instrText>1</w:instrText>
      </w:r>
      <w:r>
        <w:instrText>Q</w:instrText>
      </w:r>
      <w:r>
        <w:rPr>
          <w:position w:val="-4"/>
        </w:rPr>
        <w:instrText>2</w:instrText>
      </w:r>
      <w:r>
        <w:instrText>,r</w:instrText>
      </w:r>
      <w:r>
        <w:rPr>
          <w:position w:val="6"/>
        </w:rPr>
        <w:instrText>2</w:instrText>
      </w:r>
      <w:r>
        <w:instrText>) )</w:instrText>
      </w:r>
      <w:r>
        <w:rPr>
          <w:b/>
        </w:rPr>
        <w:instrText xml:space="preserve"> </w:instrText>
      </w:r>
      <w:r>
        <w:rPr>
          <w:b/>
        </w:rPr>
        <w:fldChar w:fldCharType="end"/>
      </w:r>
      <w:r>
        <w:t>when Q</w:t>
      </w:r>
      <w:r>
        <w:rPr>
          <w:vertAlign w:val="subscript"/>
        </w:rPr>
        <w:t xml:space="preserve">1 </w:t>
      </w:r>
      <w:r>
        <w:t>and Q</w:t>
      </w:r>
      <w:r>
        <w:rPr>
          <w:vertAlign w:val="subscript"/>
        </w:rPr>
        <w:t>2</w:t>
      </w:r>
      <w:r>
        <w:t xml:space="preserve"> are separated by air</w:t>
      </w:r>
    </w:p>
    <w:p w:rsidR="005C4151" w:rsidRDefault="005C4151" w:rsidP="005C4151">
      <w:pPr>
        <w:pStyle w:val="Heading3"/>
      </w:pPr>
      <w:r>
        <w:t>Notes:</w:t>
      </w:r>
    </w:p>
    <w:p w:rsidR="005C4151" w:rsidRPr="00B26B98" w:rsidRDefault="005C4151" w:rsidP="005C4151">
      <w:pPr>
        <w:ind w:left="284" w:hanging="284"/>
      </w:pPr>
      <w:r w:rsidRPr="00B26B98">
        <w:t>•</w:t>
      </w:r>
      <w:r w:rsidRPr="00B26B98">
        <w:tab/>
        <w:t xml:space="preserve">Force is a </w:t>
      </w:r>
      <w:r w:rsidRPr="00B26B98">
        <w:rPr>
          <w:b/>
        </w:rPr>
        <w:t>vector</w:t>
      </w:r>
      <w:r w:rsidRPr="00B26B98">
        <w:t xml:space="preserve"> quantity.  If more than two charges are present, the force on any given charge is the </w:t>
      </w:r>
      <w:r w:rsidRPr="00B26B98">
        <w:rPr>
          <w:b/>
        </w:rPr>
        <w:t>vector sum</w:t>
      </w:r>
      <w:r w:rsidRPr="00B26B98">
        <w:t xml:space="preserve"> of all the forces acting on that charge.</w:t>
      </w:r>
    </w:p>
    <w:p w:rsidR="005C4151" w:rsidRPr="00B26B98" w:rsidRDefault="005C4151" w:rsidP="005C4151">
      <w:pPr>
        <w:ind w:left="284" w:hanging="284"/>
      </w:pPr>
      <w:r w:rsidRPr="00B26B98">
        <w:t>•</w:t>
      </w:r>
      <w:r w:rsidRPr="00B26B98">
        <w:tab/>
        <w:t>Coulomb's law has a similar form as the gravitational force,  F</w:t>
      </w:r>
      <w:r w:rsidRPr="00B26B98">
        <w:rPr>
          <w:position w:val="-4"/>
        </w:rPr>
        <w:t>G</w:t>
      </w:r>
      <w:r w:rsidRPr="00B26B98">
        <w:t xml:space="preserve">  =</w:t>
      </w:r>
      <w:r w:rsidRPr="00B26B98">
        <w:rPr>
          <w:position w:val="-22"/>
        </w:rPr>
        <w:object w:dxaOrig="1200" w:dyaOrig="620">
          <v:shape id="_x0000_i1026" type="#_x0000_t75" style="width:60.75pt;height:30pt" o:ole="" fillcolor="window">
            <v:imagedata r:id="rId14" o:title=""/>
          </v:shape>
          <o:OLEObject Type="Embed" ProgID="Equation.3" ShapeID="_x0000_i1026" DrawAspect="Content" ObjectID="_1520950117" r:id="rId15"/>
        </w:object>
      </w:r>
      <w:r w:rsidRPr="00B26B98">
        <w:t>.</w:t>
      </w:r>
    </w:p>
    <w:p w:rsidR="005C4151" w:rsidRDefault="005C4151" w:rsidP="005C4151">
      <w:pPr>
        <w:ind w:left="284" w:hanging="284"/>
      </w:pPr>
      <w:r>
        <w:br w:type="page"/>
      </w:r>
    </w:p>
    <w:p w:rsidR="005C4151" w:rsidRDefault="005C4151" w:rsidP="005C4151">
      <w:pPr>
        <w:pStyle w:val="Heading3"/>
      </w:pPr>
      <w:r>
        <w:lastRenderedPageBreak/>
        <w:t xml:space="preserve">Example </w:t>
      </w:r>
    </w:p>
    <w:p w:rsidR="005C4151" w:rsidRPr="009D4C70" w:rsidRDefault="005C4151" w:rsidP="009D4C70">
      <w:pPr>
        <w:rPr>
          <w:i/>
        </w:rPr>
      </w:pPr>
      <w:r w:rsidRPr="009D4C70">
        <w:rPr>
          <w:i/>
        </w:rPr>
        <w:t>Three identical charges A,</w:t>
      </w:r>
      <w:r w:rsidR="00AB1B54" w:rsidRPr="009D4C70">
        <w:rPr>
          <w:i/>
        </w:rPr>
        <w:t xml:space="preserve"> </w:t>
      </w:r>
      <w:r w:rsidRPr="009D4C70">
        <w:rPr>
          <w:i/>
        </w:rPr>
        <w:t>B and C are fixed at the positions shown in the right angled triangle below.</w:t>
      </w:r>
    </w:p>
    <w:p w:rsidR="005C4151" w:rsidRPr="009D4C70" w:rsidRDefault="005C4151" w:rsidP="009D4C70">
      <w:pPr>
        <w:rPr>
          <w:i/>
        </w:rPr>
      </w:pPr>
      <w:r w:rsidRPr="009D4C70">
        <w:rPr>
          <w:i/>
        </w:rPr>
        <w:object w:dxaOrig="4653" w:dyaOrig="1802">
          <v:shape id="_x0000_i1027" type="#_x0000_t75" style="width:390.75pt;height:90.75pt" o:ole="" fillcolor="window">
            <v:imagedata r:id="rId16" o:title="" croptop="-363f" cropbottom="-363f" cropleft="-22253f" cropright="-22253f"/>
          </v:shape>
          <o:OLEObject Type="Embed" ProgID="Word.Picture.8" ShapeID="_x0000_i1027" DrawAspect="Content" ObjectID="_1520950118" r:id="rId17"/>
        </w:object>
      </w:r>
    </w:p>
    <w:p w:rsidR="005C4151" w:rsidRPr="009D4C70" w:rsidRDefault="005C4151" w:rsidP="009D4C70">
      <w:pPr>
        <w:rPr>
          <w:i/>
        </w:rPr>
      </w:pPr>
    </w:p>
    <w:p w:rsidR="005C4151" w:rsidRPr="009D4C70" w:rsidRDefault="005C4151" w:rsidP="009D4C70">
      <w:pPr>
        <w:rPr>
          <w:i/>
        </w:rPr>
      </w:pPr>
      <w:r w:rsidRPr="009D4C70">
        <w:rPr>
          <w:i/>
        </w:rPr>
        <w:t>Each charge is  +8 nC  (i.e. +8.0 x 10</w:t>
      </w:r>
      <w:r w:rsidRPr="009D4C70">
        <w:rPr>
          <w:i/>
          <w:position w:val="6"/>
        </w:rPr>
        <w:t>-9</w:t>
      </w:r>
      <w:r w:rsidRPr="009D4C70">
        <w:rPr>
          <w:i/>
        </w:rPr>
        <w:t xml:space="preserve"> C) in magnitude.</w:t>
      </w:r>
    </w:p>
    <w:p w:rsidR="005C4151" w:rsidRPr="009D4C70" w:rsidRDefault="005C4151" w:rsidP="009D4C70">
      <w:pPr>
        <w:rPr>
          <w:i/>
        </w:rPr>
      </w:pPr>
      <w:r w:rsidRPr="009D4C70">
        <w:rPr>
          <w:i/>
        </w:rPr>
        <w:t>(a)</w:t>
      </w:r>
      <w:r w:rsidRPr="009D4C70">
        <w:rPr>
          <w:i/>
        </w:rPr>
        <w:tab/>
        <w:t>Calculate the forces exerted on charge A by charges B and C.</w:t>
      </w:r>
    </w:p>
    <w:p w:rsidR="005C4151" w:rsidRPr="009D4C70" w:rsidRDefault="005C4151" w:rsidP="009D4C70">
      <w:pPr>
        <w:rPr>
          <w:i/>
        </w:rPr>
      </w:pPr>
      <w:r w:rsidRPr="009D4C70">
        <w:rPr>
          <w:i/>
        </w:rPr>
        <w:t>(b)</w:t>
      </w:r>
      <w:r w:rsidRPr="009D4C70">
        <w:rPr>
          <w:i/>
        </w:rPr>
        <w:tab/>
        <w:t>Calculate the resultant force on charge A. (This means magnitude and direction)</w:t>
      </w:r>
    </w:p>
    <w:p w:rsidR="005C4151" w:rsidRPr="009D4C70" w:rsidRDefault="005C4151" w:rsidP="009D4C70">
      <w:pPr>
        <w:rPr>
          <w:i/>
          <w:sz w:val="16"/>
        </w:rPr>
      </w:pPr>
    </w:p>
    <w:p w:rsidR="005C4151" w:rsidRDefault="005C4151" w:rsidP="005C4151">
      <w:pPr>
        <w:pStyle w:val="Heading3"/>
      </w:pPr>
      <w:r>
        <w:t>Solution</w:t>
      </w:r>
    </w:p>
    <w:p w:rsidR="005C4151" w:rsidRDefault="005C4151" w:rsidP="005C4151">
      <w:pPr>
        <w:pStyle w:val="NormalFontTimes"/>
      </w:pPr>
      <w:r>
        <w:t>(a)</w:t>
      </w:r>
      <w:r>
        <w:tab/>
        <w:t>F</w:t>
      </w:r>
      <w:r>
        <w:rPr>
          <w:position w:val="-4"/>
          <w:sz w:val="20"/>
        </w:rPr>
        <w:t>BA</w:t>
      </w:r>
      <w:r>
        <w:t xml:space="preserve"> =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instrText>F(Q</w:instrText>
      </w:r>
      <w:r>
        <w:rPr>
          <w:position w:val="-4"/>
          <w:sz w:val="20"/>
        </w:rPr>
        <w:instrText>B</w:instrText>
      </w:r>
      <w:r>
        <w:instrText>Q</w:instrText>
      </w:r>
      <w:r>
        <w:rPr>
          <w:position w:val="-4"/>
          <w:sz w:val="20"/>
        </w:rPr>
        <w:instrText>A</w:instrText>
      </w:r>
      <w:r>
        <w:instrText>,r</w:instrText>
      </w:r>
      <w:r>
        <w:rPr>
          <w:position w:val="6"/>
          <w:sz w:val="20"/>
        </w:rPr>
        <w:instrText>2</w:instrText>
      </w:r>
      <w:r>
        <w:instrText xml:space="preserve">)   </w:instrText>
      </w:r>
      <w:r>
        <w:fldChar w:fldCharType="end"/>
      </w:r>
      <w:r>
        <w:t>= 9 x 10</w:t>
      </w:r>
      <w:r>
        <w:rPr>
          <w:position w:val="6"/>
          <w:sz w:val="20"/>
        </w:rPr>
        <w:t>9</w:t>
      </w:r>
      <w:r>
        <w:t xml:space="preserve"> x </w:t>
      </w:r>
      <w:r>
        <w:rPr>
          <w:position w:val="-26"/>
          <w:sz w:val="20"/>
        </w:rPr>
        <w:object w:dxaOrig="2200" w:dyaOrig="639">
          <v:shape id="_x0000_i1028" type="#_x0000_t75" style="width:110.25pt;height:33.75pt" o:ole="" fillcolor="window">
            <v:imagedata r:id="rId18" o:title=""/>
          </v:shape>
          <o:OLEObject Type="Embed" ProgID="Equation.3" ShapeID="_x0000_i1028" DrawAspect="Content" ObjectID="_1520950119" r:id="rId19"/>
        </w:object>
      </w:r>
      <w:r>
        <w:t>= 1.6 x 10</w:t>
      </w:r>
      <w:r>
        <w:rPr>
          <w:position w:val="6"/>
          <w:sz w:val="20"/>
        </w:rPr>
        <w:t>-6</w:t>
      </w:r>
      <w:r>
        <w:t xml:space="preserve"> N</w:t>
      </w:r>
    </w:p>
    <w:p w:rsidR="005C4151" w:rsidRDefault="005C4151" w:rsidP="005C4151">
      <w:r>
        <w:tab/>
        <w:t>Direction is along BA, or repulsion.</w:t>
      </w:r>
    </w:p>
    <w:p w:rsidR="005C4151" w:rsidRDefault="005C4151" w:rsidP="005C4151">
      <w:pPr>
        <w:pStyle w:val="NormalFontTimes"/>
      </w:pPr>
      <w:r>
        <w:tab/>
        <w:t>F</w:t>
      </w:r>
      <w:r>
        <w:rPr>
          <w:position w:val="-4"/>
          <w:sz w:val="20"/>
        </w:rPr>
        <w:t>CA</w:t>
      </w:r>
      <w:r>
        <w:t xml:space="preserve"> =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instrText>F(Q</w:instrText>
      </w:r>
      <w:r>
        <w:rPr>
          <w:position w:val="-4"/>
          <w:sz w:val="20"/>
        </w:rPr>
        <w:instrText>C</w:instrText>
      </w:r>
      <w:r>
        <w:instrText>Q</w:instrText>
      </w:r>
      <w:r>
        <w:rPr>
          <w:position w:val="-4"/>
          <w:sz w:val="20"/>
        </w:rPr>
        <w:instrText>A</w:instrText>
      </w:r>
      <w:r>
        <w:instrText>,r</w:instrText>
      </w:r>
      <w:r>
        <w:rPr>
          <w:position w:val="6"/>
          <w:sz w:val="20"/>
        </w:rPr>
        <w:instrText>2</w:instrText>
      </w:r>
      <w:r>
        <w:instrText xml:space="preserve">)   </w:instrText>
      </w:r>
      <w:r>
        <w:fldChar w:fldCharType="end"/>
      </w:r>
      <w:r>
        <w:t>= 9 x 10</w:t>
      </w:r>
      <w:r>
        <w:rPr>
          <w:position w:val="6"/>
          <w:sz w:val="20"/>
        </w:rPr>
        <w:t>9</w:t>
      </w:r>
      <w:r>
        <w:t xml:space="preserve"> x </w:t>
      </w:r>
      <w:r>
        <w:rPr>
          <w:position w:val="-26"/>
          <w:sz w:val="20"/>
        </w:rPr>
        <w:object w:dxaOrig="2140" w:dyaOrig="639">
          <v:shape id="_x0000_i1029" type="#_x0000_t75" style="width:106.5pt;height:33.75pt" o:ole="" fillcolor="window">
            <v:imagedata r:id="rId20" o:title=""/>
          </v:shape>
          <o:OLEObject Type="Embed" ProgID="Equation.3" ShapeID="_x0000_i1029" DrawAspect="Content" ObjectID="_1520950120" r:id="rId21"/>
        </w:object>
      </w:r>
      <w:r>
        <w:t>= 0.90 x 10</w:t>
      </w:r>
      <w:r>
        <w:rPr>
          <w:position w:val="6"/>
          <w:sz w:val="20"/>
        </w:rPr>
        <w:t>-6</w:t>
      </w:r>
      <w:r>
        <w:t xml:space="preserve"> N</w:t>
      </w:r>
    </w:p>
    <w:p w:rsidR="005C4151" w:rsidRDefault="005C4151" w:rsidP="005C4151">
      <w:r>
        <w:tab/>
        <w:t>Direction is along CA, or repulsion</w:t>
      </w:r>
    </w:p>
    <w:tbl>
      <w:tblPr>
        <w:tblW w:w="0" w:type="auto"/>
        <w:tblLayout w:type="fixed"/>
        <w:tblCellMar>
          <w:left w:w="80" w:type="dxa"/>
          <w:right w:w="80" w:type="dxa"/>
        </w:tblCellMar>
        <w:tblLook w:val="0000" w:firstRow="0" w:lastRow="0" w:firstColumn="0" w:lastColumn="0" w:noHBand="0" w:noVBand="0"/>
      </w:tblPr>
      <w:tblGrid>
        <w:gridCol w:w="3624"/>
        <w:gridCol w:w="3402"/>
      </w:tblGrid>
      <w:tr w:rsidR="005C4151" w:rsidTr="008A1518">
        <w:trPr>
          <w:cantSplit/>
        </w:trPr>
        <w:tc>
          <w:tcPr>
            <w:tcW w:w="3624" w:type="dxa"/>
          </w:tcPr>
          <w:p w:rsidR="005C4151" w:rsidRDefault="005C4151" w:rsidP="008A1518">
            <w:pPr>
              <w:pStyle w:val="NormalFontTimes"/>
            </w:pPr>
            <w:r>
              <w:rPr>
                <w:sz w:val="20"/>
              </w:rPr>
              <w:object w:dxaOrig="3242" w:dyaOrig="1862">
                <v:shape id="_x0000_i1030" type="#_x0000_t75" style="width:170.25pt;height:121.5pt" o:ole="" fillcolor="window">
                  <v:imagedata r:id="rId22" o:title="" croptop="-10558f" cropbottom="-10558f" cropleft="-1617f" cropright="-1617f"/>
                </v:shape>
                <o:OLEObject Type="Embed" ProgID="Word.Picture.8" ShapeID="_x0000_i1030" DrawAspect="Content" ObjectID="_1520950121" r:id="rId23"/>
              </w:object>
            </w:r>
          </w:p>
        </w:tc>
        <w:tc>
          <w:tcPr>
            <w:tcW w:w="3402" w:type="dxa"/>
          </w:tcPr>
          <w:p w:rsidR="005C4151" w:rsidRDefault="005C4151" w:rsidP="008A1518">
            <w:pPr>
              <w:pStyle w:val="NormalFontTimes"/>
            </w:pPr>
            <w:r>
              <w:rPr>
                <w:sz w:val="20"/>
              </w:rPr>
              <w:object w:dxaOrig="2743" w:dyaOrig="2424">
                <v:shape id="_x0000_i1031" type="#_x0000_t75" style="width:151.5pt;height:117.75pt" o:ole="" fillcolor="window">
                  <v:imagedata r:id="rId24" o:title="" cropbottom="1081f" cropleft="-3105f" cropright="-3105f"/>
                </v:shape>
                <o:OLEObject Type="Embed" ProgID="Word.Picture.8" ShapeID="_x0000_i1031" DrawAspect="Content" ObjectID="_1520950122" r:id="rId25"/>
              </w:object>
            </w:r>
          </w:p>
        </w:tc>
      </w:tr>
    </w:tbl>
    <w:p w:rsidR="005C4151" w:rsidRDefault="005C4151" w:rsidP="005C4151">
      <w:pPr>
        <w:pStyle w:val="NormalFontTimes"/>
        <w:tabs>
          <w:tab w:val="left" w:pos="360"/>
        </w:tabs>
      </w:pPr>
      <w:r>
        <w:tab/>
      </w:r>
      <w:r>
        <w:tab/>
      </w:r>
      <w:r>
        <w:tab/>
        <w:t xml:space="preserve">Resultant = </w:t>
      </w:r>
      <w:r>
        <w:fldChar w:fldCharType="begin"/>
      </w:r>
      <w:r>
        <w:instrText xml:space="preserve"> EQ \R(F</w:instrText>
      </w:r>
      <w:r>
        <w:rPr>
          <w:position w:val="-4"/>
          <w:sz w:val="18"/>
        </w:rPr>
        <w:instrText>BA</w:instrText>
      </w:r>
      <w:r>
        <w:rPr>
          <w:position w:val="6"/>
          <w:sz w:val="20"/>
        </w:rPr>
        <w:instrText>2</w:instrText>
      </w:r>
      <w:r>
        <w:instrText xml:space="preserve"> + F</w:instrText>
      </w:r>
      <w:r>
        <w:rPr>
          <w:position w:val="-4"/>
          <w:sz w:val="18"/>
        </w:rPr>
        <w:instrText>CA</w:instrText>
      </w:r>
      <w:r>
        <w:rPr>
          <w:position w:val="6"/>
          <w:sz w:val="20"/>
        </w:rPr>
        <w:instrText>2</w:instrText>
      </w:r>
      <w:r>
        <w:instrText xml:space="preserve">) </w:instrText>
      </w:r>
      <w:r>
        <w:fldChar w:fldCharType="end"/>
      </w:r>
      <w:r>
        <w:tab/>
        <w:t>= 1.8 x 10</w:t>
      </w:r>
      <w:r>
        <w:rPr>
          <w:position w:val="6"/>
          <w:sz w:val="20"/>
        </w:rPr>
        <w:t>-6</w:t>
      </w:r>
      <w:r>
        <w:t xml:space="preserve"> N</w:t>
      </w:r>
    </w:p>
    <w:p w:rsidR="005C4151" w:rsidRDefault="005C4151" w:rsidP="005C4151">
      <w:pPr>
        <w:pStyle w:val="NormalFontTimes"/>
      </w:pPr>
      <w:r>
        <w:tab/>
      </w:r>
      <w:r>
        <w:tab/>
        <w:t xml:space="preserve"> tan </w:t>
      </w:r>
      <w:r>
        <w:rPr>
          <w:rFonts w:ascii="Symbol" w:hAnsi="Symbol"/>
        </w:rPr>
        <w:t></w:t>
      </w:r>
      <w:r>
        <w:t xml:space="preserve"> = </w:t>
      </w:r>
      <w:r>
        <w:fldChar w:fldCharType="begin"/>
      </w:r>
      <w:r>
        <w:instrText xml:space="preserve"> EQ \F(0.9 x 10</w:instrText>
      </w:r>
      <w:r>
        <w:rPr>
          <w:position w:val="6"/>
          <w:sz w:val="20"/>
        </w:rPr>
        <w:instrText>-4</w:instrText>
      </w:r>
      <w:r>
        <w:instrText>,1.6 x 10</w:instrText>
      </w:r>
      <w:r>
        <w:rPr>
          <w:position w:val="6"/>
          <w:sz w:val="20"/>
        </w:rPr>
        <w:instrText>-4</w:instrText>
      </w:r>
      <w:r>
        <w:instrText xml:space="preserve">)  </w:instrText>
      </w:r>
      <w:r>
        <w:fldChar w:fldCharType="end"/>
      </w:r>
      <w:r>
        <w:t xml:space="preserve">= 0.563    thus   </w:t>
      </w:r>
      <w:r>
        <w:rPr>
          <w:rFonts w:ascii="Symbol" w:hAnsi="Symbol"/>
        </w:rPr>
        <w:t></w:t>
      </w:r>
      <w:r>
        <w:t xml:space="preserve"> = 29</w:t>
      </w:r>
      <w:r>
        <w:rPr>
          <w:sz w:val="28"/>
        </w:rPr>
        <w:t>°</w:t>
      </w:r>
    </w:p>
    <w:p w:rsidR="005C4151" w:rsidRDefault="005C4151" w:rsidP="005C4151">
      <w:r>
        <w:tab/>
        <w:t>Resultant force on charge A = 1.8 x 10</w:t>
      </w:r>
      <w:r>
        <w:rPr>
          <w:position w:val="6"/>
        </w:rPr>
        <w:t>-6</w:t>
      </w:r>
      <w:r>
        <w:t xml:space="preserve"> N at an angle of 29</w:t>
      </w:r>
      <w:r>
        <w:rPr>
          <w:sz w:val="28"/>
        </w:rPr>
        <w:t>°</w:t>
      </w:r>
      <w:r>
        <w:t xml:space="preserve"> as shown above.</w:t>
      </w:r>
    </w:p>
    <w:p w:rsidR="005C4151" w:rsidRDefault="005C4151" w:rsidP="005C4151">
      <w:r>
        <w:tab/>
      </w:r>
    </w:p>
    <w:p w:rsidR="005C4151" w:rsidRDefault="005C4151" w:rsidP="005C4151">
      <w:r>
        <w:t>The table below contains some atomic data for answering the questions in Tutorial 1.</w:t>
      </w:r>
    </w:p>
    <w:p w:rsidR="005C4151" w:rsidRDefault="005C4151" w:rsidP="005C4151">
      <w:pPr>
        <w:pStyle w:val="NormalFontTimes"/>
      </w:pPr>
    </w:p>
    <w:tbl>
      <w:tblPr>
        <w:tblW w:w="0" w:type="auto"/>
        <w:tblInd w:w="222" w:type="dxa"/>
        <w:tblLayout w:type="fixed"/>
        <w:tblCellMar>
          <w:left w:w="80" w:type="dxa"/>
          <w:right w:w="80" w:type="dxa"/>
        </w:tblCellMar>
        <w:tblLook w:val="0000" w:firstRow="0" w:lastRow="0" w:firstColumn="0" w:lastColumn="0" w:noHBand="0" w:noVBand="0"/>
      </w:tblPr>
      <w:tblGrid>
        <w:gridCol w:w="1040"/>
        <w:gridCol w:w="920"/>
        <w:gridCol w:w="1440"/>
        <w:gridCol w:w="1520"/>
        <w:gridCol w:w="263"/>
        <w:gridCol w:w="1316"/>
        <w:gridCol w:w="1236"/>
      </w:tblGrid>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Particle</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p>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Symbol</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Charge/C</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Mass/kg</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Typical </w:t>
            </w:r>
            <w:r w:rsidRPr="009D4C70">
              <w:rPr>
                <w:rFonts w:ascii="Arial" w:hAnsi="Arial" w:cs="Arial"/>
                <w:sz w:val="20"/>
              </w:rPr>
              <w:br/>
              <w:t>diameter of</w:t>
            </w:r>
            <w:r w:rsidRPr="009D4C70">
              <w:rPr>
                <w:rFonts w:ascii="Arial" w:hAnsi="Arial" w:cs="Arial"/>
                <w:sz w:val="20"/>
              </w:rPr>
              <w:br/>
              <w:t>atoms/m</w:t>
            </w:r>
          </w:p>
        </w:tc>
        <w:tc>
          <w:tcPr>
            <w:tcW w:w="1236"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Typical</w:t>
            </w:r>
            <w:r w:rsidRPr="009D4C70">
              <w:rPr>
                <w:rFonts w:ascii="Arial" w:hAnsi="Arial" w:cs="Arial"/>
                <w:sz w:val="20"/>
              </w:rPr>
              <w:br/>
              <w:t>diameter of</w:t>
            </w:r>
            <w:r w:rsidRPr="009D4C70">
              <w:rPr>
                <w:rFonts w:ascii="Arial" w:hAnsi="Arial" w:cs="Arial"/>
                <w:sz w:val="20"/>
              </w:rPr>
              <w:br/>
              <w:t>nuclei/m</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proton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p</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+e </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1.60 x 10</w:t>
            </w:r>
            <w:r w:rsidRPr="009D4C70">
              <w:rPr>
                <w:rFonts w:ascii="Arial" w:hAnsi="Arial" w:cs="Arial"/>
                <w:position w:val="6"/>
                <w:sz w:val="20"/>
              </w:rPr>
              <w:t>-19</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1.673 x 10</w:t>
            </w:r>
            <w:r w:rsidRPr="009D4C70">
              <w:rPr>
                <w:rFonts w:ascii="Arial" w:hAnsi="Arial" w:cs="Arial"/>
                <w:position w:val="6"/>
                <w:sz w:val="20"/>
              </w:rPr>
              <w:t>-27</w:t>
            </w:r>
          </w:p>
        </w:tc>
        <w:tc>
          <w:tcPr>
            <w:tcW w:w="263" w:type="dxa"/>
            <w:tcBorders>
              <w:left w:val="single" w:sz="6" w:space="0" w:color="auto"/>
              <w:right w:val="single" w:sz="6" w:space="0" w:color="auto"/>
            </w:tcBorders>
          </w:tcPr>
          <w:p w:rsidR="005C4151" w:rsidRPr="009D4C70" w:rsidRDefault="005C4151" w:rsidP="008A1518">
            <w:pPr>
              <w:pStyle w:val="NormalFontTimes"/>
              <w:ind w:left="-80"/>
              <w:rPr>
                <w:rFonts w:ascii="Arial" w:hAnsi="Arial" w:cs="Arial"/>
                <w:sz w:val="20"/>
              </w:rPr>
            </w:pPr>
          </w:p>
        </w:tc>
        <w:tc>
          <w:tcPr>
            <w:tcW w:w="1316" w:type="dxa"/>
            <w:tcBorders>
              <w:top w:val="single" w:sz="6" w:space="0" w:color="auto"/>
              <w:left w:val="single" w:sz="6" w:space="0" w:color="auto"/>
              <w:right w:val="single" w:sz="6" w:space="0" w:color="auto"/>
            </w:tcBorders>
          </w:tcPr>
          <w:p w:rsidR="005C4151" w:rsidRPr="009D4C70" w:rsidRDefault="005C4151" w:rsidP="008A1518">
            <w:pPr>
              <w:pStyle w:val="NormalFontTimes"/>
              <w:ind w:left="-80"/>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1 x 10</w:t>
            </w:r>
            <w:r w:rsidRPr="009D4C70">
              <w:rPr>
                <w:rFonts w:ascii="Arial" w:hAnsi="Arial" w:cs="Arial"/>
                <w:position w:val="6"/>
                <w:sz w:val="20"/>
              </w:rPr>
              <w:t>-10</w:t>
            </w:r>
          </w:p>
        </w:tc>
        <w:tc>
          <w:tcPr>
            <w:tcW w:w="1236" w:type="dxa"/>
            <w:tcBorders>
              <w:top w:val="single" w:sz="6" w:space="0" w:color="auto"/>
              <w:left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 x 10</w:t>
            </w:r>
            <w:r w:rsidRPr="009D4C70">
              <w:rPr>
                <w:rFonts w:ascii="Arial" w:hAnsi="Arial" w:cs="Arial"/>
                <w:position w:val="6"/>
                <w:sz w:val="20"/>
              </w:rPr>
              <w:t>-15</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neutron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 xml:space="preserve">     n</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0</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1.675 x 10</w:t>
            </w:r>
            <w:r w:rsidRPr="009D4C70">
              <w:rPr>
                <w:rFonts w:ascii="Arial" w:hAnsi="Arial" w:cs="Arial"/>
                <w:position w:val="6"/>
                <w:sz w:val="20"/>
              </w:rPr>
              <w:t>-27</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 xml:space="preserve">     </w:t>
            </w:r>
          </w:p>
          <w:p w:rsidR="005C4151" w:rsidRPr="009D4C70" w:rsidRDefault="005C4151" w:rsidP="008A1518">
            <w:pPr>
              <w:pStyle w:val="NormalFontTimes"/>
              <w:rPr>
                <w:rFonts w:ascii="Arial" w:hAnsi="Arial" w:cs="Arial"/>
                <w:sz w:val="20"/>
              </w:rPr>
            </w:pPr>
            <w:r w:rsidRPr="009D4C70">
              <w:rPr>
                <w:rFonts w:ascii="Arial" w:hAnsi="Arial" w:cs="Arial"/>
                <w:sz w:val="20"/>
              </w:rPr>
              <w:t xml:space="preserve">         to</w:t>
            </w:r>
          </w:p>
        </w:tc>
        <w:tc>
          <w:tcPr>
            <w:tcW w:w="1236"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to</w:t>
            </w:r>
          </w:p>
        </w:tc>
      </w:tr>
      <w:tr w:rsidR="005C4151" w:rsidRPr="009D4C70" w:rsidTr="009D4C70">
        <w:trPr>
          <w:cantSplit/>
        </w:trPr>
        <w:tc>
          <w:tcPr>
            <w:tcW w:w="10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r w:rsidRPr="009D4C70">
              <w:rPr>
                <w:rFonts w:ascii="Arial" w:hAnsi="Arial" w:cs="Arial"/>
                <w:sz w:val="20"/>
              </w:rPr>
              <w:t>electron</w:t>
            </w:r>
          </w:p>
        </w:tc>
        <w:tc>
          <w:tcPr>
            <w:tcW w:w="9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720"/>
              </w:tabs>
              <w:rPr>
                <w:rFonts w:ascii="Arial" w:hAnsi="Arial" w:cs="Arial"/>
                <w:sz w:val="20"/>
              </w:rPr>
            </w:pPr>
            <w:r w:rsidRPr="009D4C70">
              <w:rPr>
                <w:rFonts w:ascii="Arial" w:hAnsi="Arial" w:cs="Arial"/>
                <w:sz w:val="20"/>
              </w:rPr>
              <w:t xml:space="preserve">     e</w:t>
            </w:r>
            <w:r w:rsidRPr="009D4C70">
              <w:rPr>
                <w:rFonts w:ascii="Arial" w:hAnsi="Arial" w:cs="Arial"/>
                <w:position w:val="6"/>
                <w:sz w:val="20"/>
              </w:rPr>
              <w:t>-</w:t>
            </w:r>
          </w:p>
        </w:tc>
        <w:tc>
          <w:tcPr>
            <w:tcW w:w="144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 xml:space="preserve">      -e</w:t>
            </w:r>
          </w:p>
          <w:p w:rsidR="005C4151" w:rsidRPr="009D4C70" w:rsidRDefault="005C4151" w:rsidP="008A1518">
            <w:pPr>
              <w:pStyle w:val="NormalFontTimes"/>
              <w:tabs>
                <w:tab w:val="left" w:pos="440"/>
                <w:tab w:val="left" w:pos="720"/>
                <w:tab w:val="left" w:pos="980"/>
                <w:tab w:val="left" w:pos="1520"/>
                <w:tab w:val="left" w:pos="1700"/>
              </w:tabs>
              <w:rPr>
                <w:rFonts w:ascii="Arial" w:hAnsi="Arial" w:cs="Arial"/>
                <w:sz w:val="20"/>
              </w:rPr>
            </w:pPr>
            <w:r w:rsidRPr="009D4C70">
              <w:rPr>
                <w:rFonts w:ascii="Arial" w:hAnsi="Arial" w:cs="Arial"/>
                <w:sz w:val="20"/>
              </w:rPr>
              <w:t>-1.60 x 10</w:t>
            </w:r>
            <w:r w:rsidRPr="009D4C70">
              <w:rPr>
                <w:rFonts w:ascii="Arial" w:hAnsi="Arial" w:cs="Arial"/>
                <w:position w:val="6"/>
                <w:sz w:val="20"/>
              </w:rPr>
              <w:t>-19</w:t>
            </w:r>
          </w:p>
        </w:tc>
        <w:tc>
          <w:tcPr>
            <w:tcW w:w="1520" w:type="dxa"/>
            <w:tcBorders>
              <w:top w:val="single" w:sz="6" w:space="0" w:color="auto"/>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9.11 x 10</w:t>
            </w:r>
            <w:r w:rsidRPr="009D4C70">
              <w:rPr>
                <w:rFonts w:ascii="Arial" w:hAnsi="Arial" w:cs="Arial"/>
                <w:position w:val="6"/>
                <w:sz w:val="20"/>
              </w:rPr>
              <w:t>-31</w:t>
            </w:r>
            <w:r w:rsidRPr="009D4C70">
              <w:rPr>
                <w:rFonts w:ascii="Arial" w:hAnsi="Arial" w:cs="Arial"/>
                <w:sz w:val="20"/>
              </w:rPr>
              <w:t xml:space="preserve"> </w:t>
            </w:r>
          </w:p>
        </w:tc>
        <w:tc>
          <w:tcPr>
            <w:tcW w:w="263" w:type="dxa"/>
            <w:tcBorders>
              <w:left w:val="single" w:sz="6" w:space="0" w:color="auto"/>
              <w:right w:val="single" w:sz="6" w:space="0" w:color="auto"/>
            </w:tcBorders>
          </w:tcPr>
          <w:p w:rsidR="005C4151" w:rsidRPr="009D4C70" w:rsidRDefault="005C4151" w:rsidP="008A1518">
            <w:pPr>
              <w:pStyle w:val="NormalFontTimes"/>
              <w:rPr>
                <w:rFonts w:ascii="Arial" w:hAnsi="Arial" w:cs="Arial"/>
                <w:sz w:val="20"/>
              </w:rPr>
            </w:pPr>
          </w:p>
        </w:tc>
        <w:tc>
          <w:tcPr>
            <w:tcW w:w="1316" w:type="dxa"/>
            <w:tcBorders>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 xml:space="preserve">     3 x 10</w:t>
            </w:r>
            <w:r w:rsidRPr="009D4C70">
              <w:rPr>
                <w:rFonts w:ascii="Arial" w:hAnsi="Arial" w:cs="Arial"/>
                <w:position w:val="6"/>
                <w:sz w:val="20"/>
              </w:rPr>
              <w:t>-10</w:t>
            </w:r>
          </w:p>
        </w:tc>
        <w:tc>
          <w:tcPr>
            <w:tcW w:w="1236" w:type="dxa"/>
            <w:tcBorders>
              <w:left w:val="single" w:sz="6" w:space="0" w:color="auto"/>
              <w:bottom w:val="single" w:sz="6" w:space="0" w:color="auto"/>
              <w:right w:val="single" w:sz="6" w:space="0" w:color="auto"/>
            </w:tcBorders>
          </w:tcPr>
          <w:p w:rsidR="005C4151" w:rsidRPr="009D4C70" w:rsidRDefault="005C4151" w:rsidP="008A1518">
            <w:pPr>
              <w:pStyle w:val="NormalFontTimes"/>
              <w:rPr>
                <w:rFonts w:ascii="Arial" w:hAnsi="Arial" w:cs="Arial"/>
                <w:sz w:val="20"/>
              </w:rPr>
            </w:pPr>
          </w:p>
          <w:p w:rsidR="005C4151" w:rsidRPr="009D4C70" w:rsidRDefault="005C4151" w:rsidP="008A1518">
            <w:pPr>
              <w:pStyle w:val="NormalFontTimes"/>
              <w:rPr>
                <w:rFonts w:ascii="Arial" w:hAnsi="Arial" w:cs="Arial"/>
                <w:sz w:val="20"/>
              </w:rPr>
            </w:pPr>
            <w:r w:rsidRPr="009D4C70">
              <w:rPr>
                <w:rFonts w:ascii="Arial" w:hAnsi="Arial" w:cs="Arial"/>
                <w:sz w:val="20"/>
              </w:rPr>
              <w:t>7 x 10</w:t>
            </w:r>
            <w:r w:rsidRPr="009D4C70">
              <w:rPr>
                <w:rFonts w:ascii="Arial" w:hAnsi="Arial" w:cs="Arial"/>
                <w:position w:val="6"/>
                <w:sz w:val="20"/>
              </w:rPr>
              <w:t>-15</w:t>
            </w:r>
          </w:p>
        </w:tc>
      </w:tr>
    </w:tbl>
    <w:p w:rsidR="005C4151" w:rsidRDefault="005C4151" w:rsidP="005C4151">
      <w:r>
        <w:br w:type="page"/>
      </w:r>
      <w:r>
        <w:lastRenderedPageBreak/>
        <w:t xml:space="preserve">For very small distances, for example between nucleons, there is a strong </w:t>
      </w:r>
      <w:r>
        <w:rPr>
          <w:b/>
        </w:rPr>
        <w:t xml:space="preserve">attractive </w:t>
      </w:r>
      <w:r>
        <w:t>nuclear force. At distances above 1 x 10</w:t>
      </w:r>
      <w:r>
        <w:rPr>
          <w:position w:val="6"/>
        </w:rPr>
        <w:t>-15</w:t>
      </w:r>
      <w:r>
        <w:t xml:space="preserve"> m the </w:t>
      </w:r>
      <w:r>
        <w:rPr>
          <w:b/>
        </w:rPr>
        <w:t>electrostatic force</w:t>
      </w:r>
      <w:r>
        <w:t xml:space="preserve"> comes into play. This is the force which basically binds atoms together. At very large distances the </w:t>
      </w:r>
      <w:r>
        <w:rPr>
          <w:b/>
        </w:rPr>
        <w:t>gravitational</w:t>
      </w:r>
      <w:r>
        <w:t xml:space="preserve"> force is dominant. </w:t>
      </w:r>
    </w:p>
    <w:p w:rsidR="005C4151" w:rsidRDefault="005C4151" w:rsidP="005C4151"/>
    <w:p w:rsidR="005C4151" w:rsidRDefault="005C4151" w:rsidP="005C4151">
      <w:pPr>
        <w:pStyle w:val="Heading2"/>
      </w:pPr>
      <w:r>
        <w:t>The Electric Field</w:t>
      </w:r>
    </w:p>
    <w:p w:rsidR="005C4151" w:rsidRDefault="005C4151" w:rsidP="005C4151">
      <w:r>
        <w:t xml:space="preserve">The idea of a </w:t>
      </w:r>
      <w:r>
        <w:rPr>
          <w:b/>
        </w:rPr>
        <w:t>field</w:t>
      </w:r>
      <w:r>
        <w:t xml:space="preserve"> is a useful way to visualise how charges affect one another.</w:t>
      </w:r>
    </w:p>
    <w:p w:rsidR="005C4151" w:rsidRDefault="005C4151" w:rsidP="005C4151">
      <w:r>
        <w:t>We say that a charge sets up a field around itself such that it will influence other charges in that field.</w:t>
      </w:r>
    </w:p>
    <w:p w:rsidR="005C4151" w:rsidRDefault="006F6E91" w:rsidP="005C4151">
      <w:r>
        <w:rPr>
          <w:noProof/>
        </w:rPr>
        <w:drawing>
          <wp:inline distT="0" distB="0" distL="0" distR="0">
            <wp:extent cx="4838700" cy="714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l="-28520" r="-28520" b="3177"/>
                    <a:stretch>
                      <a:fillRect/>
                    </a:stretch>
                  </pic:blipFill>
                  <pic:spPr bwMode="auto">
                    <a:xfrm>
                      <a:off x="0" y="0"/>
                      <a:ext cx="4838700" cy="714375"/>
                    </a:xfrm>
                    <a:prstGeom prst="rect">
                      <a:avLst/>
                    </a:prstGeom>
                    <a:noFill/>
                    <a:ln>
                      <a:noFill/>
                    </a:ln>
                  </pic:spPr>
                </pic:pic>
              </a:graphicData>
            </a:graphic>
          </wp:inline>
        </w:drawing>
      </w:r>
    </w:p>
    <w:p w:rsidR="005C4151" w:rsidRDefault="005C4151" w:rsidP="005C4151"/>
    <w:p w:rsidR="005C4151" w:rsidRDefault="005C4151" w:rsidP="005C4151">
      <w:r>
        <w:t>Charge Q</w:t>
      </w:r>
      <w:r>
        <w:rPr>
          <w:position w:val="-4"/>
        </w:rPr>
        <w:t>t</w:t>
      </w:r>
      <w:r>
        <w:t xml:space="preserve"> placed at point P in the field, set up by charge Q, will experience a force F due to the field at P. A charged object cannot experience its own electric field.</w:t>
      </w:r>
    </w:p>
    <w:p w:rsidR="005C4151" w:rsidRDefault="005C4151" w:rsidP="005C4151"/>
    <w:p w:rsidR="005C4151" w:rsidRDefault="005C4151" w:rsidP="005C4151">
      <w:pPr>
        <w:pStyle w:val="Heading3"/>
      </w:pPr>
      <w:r>
        <w:t>Definition of an electric field</w:t>
      </w:r>
    </w:p>
    <w:p w:rsidR="005C4151" w:rsidRDefault="005C4151" w:rsidP="005C4151">
      <w:r>
        <w:t xml:space="preserve">An electric field is said to be present at a point if a force, of electrical origin, is exerted on a charge placed at that point.  </w:t>
      </w:r>
    </w:p>
    <w:p w:rsidR="005C4151" w:rsidRDefault="005C4151" w:rsidP="005C4151"/>
    <w:p w:rsidR="005C4151" w:rsidRDefault="005C4151" w:rsidP="005C4151">
      <w:r>
        <w:t>In the following work on electric fields there are two problems:</w:t>
      </w:r>
    </w:p>
    <w:p w:rsidR="005C4151" w:rsidRDefault="005C4151" w:rsidP="005C4151">
      <w:pPr>
        <w:ind w:left="284" w:hanging="284"/>
      </w:pPr>
      <w:r>
        <w:t>•</w:t>
      </w:r>
      <w:r>
        <w:tab/>
        <w:t xml:space="preserve">calculating the </w:t>
      </w:r>
      <w:r>
        <w:rPr>
          <w:b/>
        </w:rPr>
        <w:t>fields</w:t>
      </w:r>
      <w:r>
        <w:t xml:space="preserve"> set up by certain charge distributions</w:t>
      </w:r>
    </w:p>
    <w:p w:rsidR="005C4151" w:rsidRDefault="005C4151" w:rsidP="005C4151">
      <w:pPr>
        <w:ind w:left="284" w:hanging="284"/>
      </w:pPr>
      <w:r>
        <w:t>•</w:t>
      </w:r>
      <w:r>
        <w:tab/>
        <w:t xml:space="preserve">calculating the </w:t>
      </w:r>
      <w:r>
        <w:rPr>
          <w:b/>
        </w:rPr>
        <w:t>force</w:t>
      </w:r>
      <w:r>
        <w:t xml:space="preserve"> experienced by a charge when placed in a </w:t>
      </w:r>
      <w:r>
        <w:rPr>
          <w:b/>
        </w:rPr>
        <w:t xml:space="preserve">known </w:t>
      </w:r>
      <w:r>
        <w:t>field.</w:t>
      </w:r>
    </w:p>
    <w:p w:rsidR="005C4151" w:rsidRDefault="005C4151" w:rsidP="005C4151"/>
    <w:p w:rsidR="005C4151" w:rsidRDefault="005C4151" w:rsidP="005C4151">
      <w:pPr>
        <w:pStyle w:val="Heading2"/>
      </w:pPr>
      <w:r>
        <w:t>Electric Field Strength</w:t>
      </w:r>
    </w:p>
    <w:p w:rsidR="005C4151" w:rsidRDefault="005C4151" w:rsidP="005C4151">
      <w:r>
        <w:t xml:space="preserve">The electric field strength </w:t>
      </w:r>
      <w:r>
        <w:rPr>
          <w:b/>
        </w:rPr>
        <w:t>E</w:t>
      </w:r>
      <w:r>
        <w:t xml:space="preserve"> at any point is the force on unit </w:t>
      </w:r>
      <w:r>
        <w:rPr>
          <w:b/>
        </w:rPr>
        <w:t>positive</w:t>
      </w:r>
      <w:r>
        <w:t xml:space="preserve"> charge placed at that point.</w:t>
      </w:r>
      <w:r>
        <w:br/>
        <w:t>If a charge  Q</w:t>
      </w:r>
      <w:r>
        <w:rPr>
          <w:position w:val="-4"/>
        </w:rPr>
        <w:t>t,</w:t>
      </w:r>
      <w:r>
        <w:t xml:space="preserve">  placed at point P in the electric field, experiences a force F then:</w:t>
      </w:r>
    </w:p>
    <w:p w:rsidR="009D4C70" w:rsidRDefault="009D4C70" w:rsidP="005C4151"/>
    <w:tbl>
      <w:tblPr>
        <w:tblW w:w="0" w:type="auto"/>
        <w:tblInd w:w="3062" w:type="dxa"/>
        <w:tblLayout w:type="fixed"/>
        <w:tblLook w:val="0000" w:firstRow="0" w:lastRow="0" w:firstColumn="0" w:lastColumn="0" w:noHBand="0" w:noVBand="0"/>
      </w:tblPr>
      <w:tblGrid>
        <w:gridCol w:w="1134"/>
        <w:gridCol w:w="3261"/>
      </w:tblGrid>
      <w:tr w:rsidR="009D4C70" w:rsidTr="001E026C">
        <w:tc>
          <w:tcPr>
            <w:tcW w:w="1134" w:type="dxa"/>
            <w:tcBorders>
              <w:top w:val="single" w:sz="6" w:space="0" w:color="auto"/>
              <w:left w:val="single" w:sz="6" w:space="0" w:color="auto"/>
              <w:bottom w:val="single" w:sz="6" w:space="0" w:color="auto"/>
              <w:right w:val="single" w:sz="6" w:space="0" w:color="auto"/>
            </w:tcBorders>
          </w:tcPr>
          <w:p w:rsidR="009D4C70" w:rsidRDefault="009D4C70" w:rsidP="001E026C">
            <w:r>
              <w:t xml:space="preserve">E = </w:t>
            </w:r>
            <w:r>
              <w:rPr>
                <w:position w:val="-24"/>
              </w:rPr>
              <w:object w:dxaOrig="380" w:dyaOrig="600">
                <v:shape id="_x0000_i1032" type="#_x0000_t75" style="width:18.75pt;height:30pt" o:ole="" fillcolor="window">
                  <v:imagedata r:id="rId27" o:title=""/>
                </v:shape>
                <o:OLEObject Type="Embed" ProgID="Equation.3" ShapeID="_x0000_i1032" DrawAspect="Content" ObjectID="_1520950123" r:id="rId28"/>
              </w:object>
            </w:r>
          </w:p>
        </w:tc>
        <w:tc>
          <w:tcPr>
            <w:tcW w:w="3261" w:type="dxa"/>
          </w:tcPr>
          <w:p w:rsidR="009D4C70" w:rsidRDefault="009D4C70" w:rsidP="001E026C"/>
          <w:p w:rsidR="009D4C70" w:rsidRDefault="009D4C70" w:rsidP="001E026C">
            <w:r>
              <w:t xml:space="preserve">          unit of E:  N C</w:t>
            </w:r>
            <w:r>
              <w:rPr>
                <w:vertAlign w:val="superscript"/>
              </w:rPr>
              <w:t>-1</w:t>
            </w:r>
          </w:p>
        </w:tc>
      </w:tr>
    </w:tbl>
    <w:p w:rsidR="009D4C70" w:rsidRDefault="009D4C70" w:rsidP="005C4151"/>
    <w:p w:rsidR="005C4151" w:rsidRDefault="005C4151" w:rsidP="005C4151">
      <w:pPr>
        <w:ind w:left="284" w:hanging="284"/>
      </w:pPr>
      <w:r>
        <w:t>•</w:t>
      </w:r>
      <w:r>
        <w:tab/>
        <w:t xml:space="preserve">The </w:t>
      </w:r>
      <w:r>
        <w:rPr>
          <w:b/>
        </w:rPr>
        <w:t xml:space="preserve">direction </w:t>
      </w:r>
      <w:r>
        <w:t xml:space="preserve">of E is conventionally taken as the direction in which a positive test charge would move in the field. Thus for a positive charge, the direction of the field is </w:t>
      </w:r>
      <w:r>
        <w:rPr>
          <w:b/>
        </w:rPr>
        <w:t>away</w:t>
      </w:r>
      <w:r>
        <w:t xml:space="preserve"> from the charge.</w:t>
      </w:r>
    </w:p>
    <w:p w:rsidR="005C4151" w:rsidRDefault="005C4151" w:rsidP="005C4151">
      <w:pPr>
        <w:ind w:left="284" w:hanging="284"/>
      </w:pPr>
      <w:r>
        <w:t>•</w:t>
      </w:r>
      <w:r>
        <w:tab/>
        <w:t>The charge Q</w:t>
      </w:r>
      <w:r>
        <w:rPr>
          <w:position w:val="-4"/>
        </w:rPr>
        <w:t>t</w:t>
      </w:r>
      <w:r>
        <w:t xml:space="preserve"> must be small enough not to alter E.</w:t>
      </w:r>
    </w:p>
    <w:p w:rsidR="005C4151" w:rsidRDefault="005C4151" w:rsidP="005C4151">
      <w:pPr>
        <w:ind w:left="284" w:hanging="284"/>
      </w:pPr>
      <w:r>
        <w:t>•</w:t>
      </w:r>
      <w:r>
        <w:tab/>
        <w:t>The unit N C</w:t>
      </w:r>
      <w:r>
        <w:rPr>
          <w:position w:val="6"/>
        </w:rPr>
        <w:t>-1</w:t>
      </w:r>
      <w:r>
        <w:t xml:space="preserve"> is equivalent to the unit V m</w:t>
      </w:r>
      <w:r>
        <w:rPr>
          <w:position w:val="6"/>
        </w:rPr>
        <w:t>-1</w:t>
      </w:r>
      <w:r>
        <w:t>, see later.</w:t>
      </w:r>
    </w:p>
    <w:p w:rsidR="005C4151" w:rsidRDefault="005C4151" w:rsidP="009D4C70">
      <w:pPr>
        <w:ind w:left="284"/>
      </w:pPr>
      <w:r>
        <w:t xml:space="preserve">This is similar to the gravitational field around mass m:  g  =  </w:t>
      </w:r>
      <w:r>
        <w:fldChar w:fldCharType="begin"/>
      </w:r>
      <w:r>
        <w:instrText xml:space="preserve"> EQ \F(F,m)     </w:instrText>
      </w:r>
      <w:r>
        <w:fldChar w:fldCharType="end"/>
      </w:r>
      <w:r>
        <w:t>unit of g:  N kg</w:t>
      </w:r>
      <w:r>
        <w:rPr>
          <w:position w:val="6"/>
        </w:rPr>
        <w:t>-1</w:t>
      </w:r>
      <w:r>
        <w:t>.</w:t>
      </w:r>
    </w:p>
    <w:p w:rsidR="005C4151" w:rsidRDefault="005C4151" w:rsidP="005C4151">
      <w:pPr>
        <w:pStyle w:val="Heading2"/>
      </w:pPr>
      <w:r>
        <w:t>Electric Field Lines</w:t>
      </w:r>
    </w:p>
    <w:p w:rsidR="005C4151" w:rsidRDefault="005C4151" w:rsidP="009D4C70">
      <w:r>
        <w:t>An electric field line is a convenient concept developed by Michael Faraday to help the visualisation of an electric field.</w:t>
      </w:r>
    </w:p>
    <w:p w:rsidR="009D4C70" w:rsidRDefault="009D4C70" w:rsidP="009D4C70"/>
    <w:p w:rsidR="005C4151" w:rsidRPr="00B26B98" w:rsidRDefault="005C4151" w:rsidP="009D4C70">
      <w:pPr>
        <w:ind w:left="284" w:hanging="284"/>
      </w:pPr>
      <w:r w:rsidRPr="00B26B98">
        <w:t>•</w:t>
      </w:r>
      <w:r w:rsidRPr="00B26B98">
        <w:tab/>
        <w:t>The tangent to a field line at a point gives the direction of the field at that point.</w:t>
      </w:r>
    </w:p>
    <w:p w:rsidR="005C4151" w:rsidRPr="00B26B98" w:rsidRDefault="005C4151" w:rsidP="009D4C70">
      <w:pPr>
        <w:ind w:left="284" w:hanging="284"/>
      </w:pPr>
      <w:r w:rsidRPr="00B26B98">
        <w:t>•</w:t>
      </w:r>
      <w:r w:rsidRPr="00B26B98">
        <w:tab/>
        <w:t>Field lines are continuous; they begin on positive charges and end on negative charges. They cannot cross.</w:t>
      </w:r>
    </w:p>
    <w:p w:rsidR="005C4151" w:rsidRPr="00B26B98" w:rsidRDefault="005C4151" w:rsidP="009D4C70">
      <w:pPr>
        <w:ind w:left="284" w:hanging="284"/>
      </w:pPr>
      <w:r w:rsidRPr="00B26B98">
        <w:t>•</w:t>
      </w:r>
      <w:r w:rsidRPr="00B26B98">
        <w:tab/>
        <w:t>If lines are close the electric field strength is strong, if the lines are far apart the field is weak. If lines are parallel and equally spaced the field is said to be uniform.</w:t>
      </w:r>
    </w:p>
    <w:p w:rsidR="005C4151" w:rsidRPr="00B26B98" w:rsidRDefault="005C4151" w:rsidP="009D4C70">
      <w:pPr>
        <w:ind w:left="284" w:hanging="284"/>
      </w:pPr>
      <w:r w:rsidRPr="00B26B98">
        <w:t>•</w:t>
      </w:r>
      <w:r w:rsidRPr="00B26B98">
        <w:tab/>
        <w:t>Field lines cut equipotential surfaces at right angles, see later.</w:t>
      </w:r>
    </w:p>
    <w:p w:rsidR="005C4151" w:rsidRPr="00B26B98" w:rsidRDefault="005C4151" w:rsidP="009D4C70">
      <w:pPr>
        <w:rPr>
          <w:b/>
          <w:sz w:val="20"/>
        </w:rPr>
      </w:pPr>
    </w:p>
    <w:p w:rsidR="005C4151" w:rsidRDefault="00B26B98" w:rsidP="005C4151">
      <w:pPr>
        <w:pStyle w:val="Heading3"/>
      </w:pPr>
      <w:r>
        <w:br w:type="page"/>
      </w:r>
      <w:r w:rsidR="005C4151">
        <w:lastRenderedPageBreak/>
        <w:t>Examples of electric field patterns</w:t>
      </w:r>
    </w:p>
    <w:p w:rsidR="005C4151" w:rsidRPr="00B26B98" w:rsidRDefault="005C4151" w:rsidP="009D4C70">
      <w:r w:rsidRPr="00B26B98">
        <w:tab/>
        <w:t>An isolated positive charge</w:t>
      </w:r>
      <w:r w:rsidRPr="00B26B98">
        <w:tab/>
      </w:r>
      <w:r w:rsidRPr="00B26B98">
        <w:tab/>
      </w:r>
      <w:r w:rsidRPr="00B26B98">
        <w:tab/>
        <w:t>An isolated negative charge</w:t>
      </w:r>
    </w:p>
    <w:p w:rsidR="005C4151" w:rsidRPr="00B26B98" w:rsidRDefault="006F6E91" w:rsidP="005C4151">
      <w:r>
        <w:rPr>
          <w:noProof/>
        </w:rPr>
        <mc:AlternateContent>
          <mc:Choice Requires="wpg">
            <w:drawing>
              <wp:anchor distT="0" distB="0" distL="114300" distR="114300" simplePos="0" relativeHeight="251624960" behindDoc="0" locked="0" layoutInCell="0" allowOverlap="1">
                <wp:simplePos x="0" y="0"/>
                <wp:positionH relativeFrom="column">
                  <wp:posOffset>760095</wp:posOffset>
                </wp:positionH>
                <wp:positionV relativeFrom="paragraph">
                  <wp:posOffset>153035</wp:posOffset>
                </wp:positionV>
                <wp:extent cx="3761105" cy="1031240"/>
                <wp:effectExtent l="0" t="0" r="0" b="0"/>
                <wp:wrapNone/>
                <wp:docPr id="3917"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1105" cy="1031240"/>
                          <a:chOff x="2487" y="615"/>
                          <a:chExt cx="5923" cy="1624"/>
                        </a:xfrm>
                      </wpg:grpSpPr>
                      <wps:wsp>
                        <wps:cNvPr id="3918" name="Line 782"/>
                        <wps:cNvCnPr/>
                        <wps:spPr bwMode="auto">
                          <a:xfrm>
                            <a:off x="3257" y="698"/>
                            <a:ext cx="1" cy="1541"/>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9" name="Line 783"/>
                        <wps:cNvCnPr/>
                        <wps:spPr bwMode="auto">
                          <a:xfrm>
                            <a:off x="2487" y="1441"/>
                            <a:ext cx="1541" cy="1"/>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0" name="Line 784"/>
                        <wps:cNvCnPr/>
                        <wps:spPr bwMode="auto">
                          <a:xfrm flipH="1">
                            <a:off x="2683" y="894"/>
                            <a:ext cx="1149" cy="1149"/>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1" name="Line 785"/>
                        <wps:cNvCnPr/>
                        <wps:spPr bwMode="auto">
                          <a:xfrm>
                            <a:off x="2683" y="894"/>
                            <a:ext cx="1149" cy="1149"/>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22" name="Group 786"/>
                        <wpg:cNvGrpSpPr>
                          <a:grpSpLocks/>
                        </wpg:cNvGrpSpPr>
                        <wpg:grpSpPr bwMode="auto">
                          <a:xfrm>
                            <a:off x="3089" y="1259"/>
                            <a:ext cx="365" cy="365"/>
                            <a:chOff x="0" y="0"/>
                            <a:chExt cx="20000" cy="20000"/>
                          </a:xfrm>
                        </wpg:grpSpPr>
                        <wps:wsp>
                          <wps:cNvPr id="3923" name="Oval 787"/>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4" name="Rectangle 788"/>
                          <wps:cNvSpPr>
                            <a:spLocks noChangeArrowheads="1"/>
                          </wps:cNvSpPr>
                          <wps:spPr bwMode="auto">
                            <a:xfrm>
                              <a:off x="4603" y="3070"/>
                              <a:ext cx="10794" cy="138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g:grpSp>
                      <wps:wsp>
                        <wps:cNvPr id="3925" name="Line 789"/>
                        <wps:cNvCnPr/>
                        <wps:spPr bwMode="auto">
                          <a:xfrm>
                            <a:off x="7065" y="812"/>
                            <a:ext cx="1149"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6" name="Line 790"/>
                        <wps:cNvCnPr/>
                        <wps:spPr bwMode="auto">
                          <a:xfrm>
                            <a:off x="7933" y="16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7" name="Line 791"/>
                        <wps:cNvCnPr/>
                        <wps:spPr bwMode="auto">
                          <a:xfrm>
                            <a:off x="7233" y="9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8" name="Line 792"/>
                        <wps:cNvCnPr/>
                        <wps:spPr bwMode="auto">
                          <a:xfrm>
                            <a:off x="7639" y="615"/>
                            <a:ext cx="1" cy="15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29" name="Line 793"/>
                        <wps:cNvCnPr/>
                        <wps:spPr bwMode="auto">
                          <a:xfrm>
                            <a:off x="6869" y="1385"/>
                            <a:ext cx="15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0" name="Line 794"/>
                        <wps:cNvCnPr/>
                        <wps:spPr bwMode="auto">
                          <a:xfrm flipH="1">
                            <a:off x="7065" y="810"/>
                            <a:ext cx="1149" cy="11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1" name="Oval 795"/>
                        <wps:cNvSpPr>
                          <a:spLocks noChangeArrowheads="1"/>
                        </wps:cNvSpPr>
                        <wps:spPr bwMode="auto">
                          <a:xfrm>
                            <a:off x="7471" y="1203"/>
                            <a:ext cx="365" cy="3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2" name="Rectangle 796"/>
                        <wps:cNvSpPr>
                          <a:spLocks noChangeArrowheads="1"/>
                        </wps:cNvSpPr>
                        <wps:spPr bwMode="auto">
                          <a:xfrm>
                            <a:off x="7555" y="1244"/>
                            <a:ext cx="197"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s:wsp>
                        <wps:cNvPr id="3933" name="Line 797"/>
                        <wps:cNvCnPr/>
                        <wps:spPr bwMode="auto">
                          <a:xfrm>
                            <a:off x="7639" y="867"/>
                            <a:ext cx="1" cy="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4" name="Line 798"/>
                        <wps:cNvCnPr/>
                        <wps:spPr bwMode="auto">
                          <a:xfrm>
                            <a:off x="7639" y="1818"/>
                            <a:ext cx="1" cy="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5" name="Line 799"/>
                        <wps:cNvCnPr/>
                        <wps:spPr bwMode="auto">
                          <a:xfrm>
                            <a:off x="7065" y="1384"/>
                            <a:ext cx="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6" name="Line 800"/>
                        <wps:cNvCnPr/>
                        <wps:spPr bwMode="auto">
                          <a:xfrm>
                            <a:off x="8101" y="1384"/>
                            <a:ext cx="1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7" name="Line 801"/>
                        <wps:cNvCnPr/>
                        <wps:spPr bwMode="auto">
                          <a:xfrm flipH="1">
                            <a:off x="8017" y="97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8" name="Line 802"/>
                        <wps:cNvCnPr/>
                        <wps:spPr bwMode="auto">
                          <a:xfrm flipH="1">
                            <a:off x="7233" y="1762"/>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39" name="Line 803"/>
                        <wps:cNvCnPr/>
                        <wps:spPr bwMode="auto">
                          <a:xfrm>
                            <a:off x="7635" y="720"/>
                            <a:ext cx="0"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0" name="Line 804"/>
                        <wps:cNvCnPr/>
                        <wps:spPr bwMode="auto">
                          <a:xfrm flipV="1">
                            <a:off x="7635" y="1920"/>
                            <a:ext cx="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1" name="Line 805"/>
                        <wps:cNvCnPr/>
                        <wps:spPr bwMode="auto">
                          <a:xfrm flipV="1">
                            <a:off x="7185" y="1815"/>
                            <a:ext cx="45"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2" name="Line 806"/>
                        <wps:cNvCnPr/>
                        <wps:spPr bwMode="auto">
                          <a:xfrm flipH="1">
                            <a:off x="8070" y="900"/>
                            <a:ext cx="60" cy="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3" name="Line 807"/>
                        <wps:cNvCnPr/>
                        <wps:spPr bwMode="auto">
                          <a:xfrm>
                            <a:off x="7035" y="1380"/>
                            <a:ext cx="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4" name="Line 808"/>
                        <wps:cNvCnPr/>
                        <wps:spPr bwMode="auto">
                          <a:xfrm flipH="1">
                            <a:off x="8190" y="1380"/>
                            <a:ext cx="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5" name="Line 809"/>
                        <wps:cNvCnPr/>
                        <wps:spPr bwMode="auto">
                          <a:xfrm>
                            <a:off x="7110" y="855"/>
                            <a:ext cx="75"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6" name="Line 810"/>
                        <wps:cNvCnPr/>
                        <wps:spPr bwMode="auto">
                          <a:xfrm flipH="1" flipV="1">
                            <a:off x="8040" y="1770"/>
                            <a:ext cx="6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1" o:spid="_x0000_s1026" style="position:absolute;margin-left:59.85pt;margin-top:12.05pt;width:296.15pt;height:81.2pt;z-index:251624960" coordorigin="2487,615" coordsize="5923,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" o:allowincell="f">
                <v:line id="Line 782" o:spid="_x0000_s1027" style="position:absolute;visibility:visible;mso-wrap-style:square" from="3257,698" to="3258,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" strokeweight="1pt">
                  <v:stroke startarrow="block" endarrow="block"/>
                </v:line>
                <v:line id="Line 783" o:spid="_x0000_s1028" style="position:absolute;visibility:visible;mso-wrap-style:square" from="2487,1441" to="4028,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" strokeweight="1pt">
                  <v:stroke startarrow="block" endarrow="block"/>
                </v:line>
                <v:line id="Line 784" o:spid="_x0000_s1029" style="position:absolute;flip:x;visibility:visible;mso-wrap-style:square" from="2683,894" to="383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" strokeweight="1pt">
                  <v:stroke startarrow="block" endarrow="block"/>
                </v:line>
                <v:line id="Line 785" o:spid="_x0000_s1030" style="position:absolute;visibility:visible;mso-wrap-style:square" from="2683,894" to="3832,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" strokeweight="1pt">
                  <v:stroke startarrow="block" endarrow="block"/>
                </v:line>
                <v:group id="Group 786" o:spid="_x0000_s1031" style="position:absolute;left:3089;top:1259;width:365;height:3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">
                  <v:oval id="Oval 787" o:spid="_x0000_s10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" strokeweight="1pt"/>
                  <v:rect id="Rectangle 788" o:spid="_x0000_s1033" style="position:absolute;left:4603;top:3070;width:10794;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" strokecolor="white" strokeweight="1pt">
                    <v:textbox inset="0,0,0,0">
                      <w:txbxContent>
                        <w:p w:rsidR="009B06A2" w:rsidRDefault="009B06A2" w:rsidP="005C4151">
                          <w:r>
                            <w:t>+</w:t>
                          </w:r>
                        </w:p>
                      </w:txbxContent>
                    </v:textbox>
                  </v:rect>
                </v:group>
                <v:line id="Line 789" o:spid="_x0000_s1034" style="position:absolute;visibility:visible;mso-wrap-style:square" from="7065,812" to="8214,1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" strokeweight="1pt"/>
                <v:line id="Line 790" o:spid="_x0000_s1035" style="position:absolute;visibility:visible;mso-wrap-style:square" from="7933,1679" to="7962,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" strokeweight="1pt"/>
                <v:line id="Line 791" o:spid="_x0000_s1036" style="position:absolute;visibility:visible;mso-wrap-style:square" from="7233,979" to="72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" strokeweight="1pt"/>
                <v:line id="Line 792" o:spid="_x0000_s1037" style="position:absolute;visibility:visible;mso-wrap-style:square" from="7639,615" to="7640,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" strokeweight="1pt"/>
                <v:line id="Line 793" o:spid="_x0000_s1038" style="position:absolute;visibility:visible;mso-wrap-style:square" from="6869,1385" to="8410,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" strokeweight="1pt"/>
                <v:line id="Line 794" o:spid="_x0000_s1039" style="position:absolute;flip:x;visibility:visible;mso-wrap-style:square" from="7065,810" to="8214,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" strokeweight="1pt"/>
                <v:oval id="Oval 795" o:spid="_x0000_s1040" style="position:absolute;left:7471;top:1203;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" strokeweight="1pt"/>
                <v:rect id="Rectangle 796" o:spid="_x0000_s1041" style="position:absolute;left:7555;top:1244;width:19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" strokecolor="white" strokeweight="1pt">
                  <v:textbox inset="0,0,0,0">
                    <w:txbxContent>
                      <w:p w:rsidR="009B06A2" w:rsidRDefault="009B06A2" w:rsidP="005C4151">
                        <w:r>
                          <w:sym w:font="Symbol" w:char="F02D"/>
                        </w:r>
                      </w:p>
                    </w:txbxContent>
                  </v:textbox>
                </v:rect>
                <v:line id="Line 797" o:spid="_x0000_s1042" style="position:absolute;visibility:visible;mso-wrap-style:square" from="7639,867" to="764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" strokeweight="1pt"/>
                <v:line id="Line 798" o:spid="_x0000_s1043" style="position:absolute;visibility:visible;mso-wrap-style:square" from="7639,1818" to="7640,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" strokeweight="1pt"/>
                <v:line id="Line 799" o:spid="_x0000_s1044" style="position:absolute;visibility:visible;mso-wrap-style:square" from="7065,1384" to="7150,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" strokeweight="1pt"/>
                <v:line id="Line 800" o:spid="_x0000_s1045" style="position:absolute;visibility:visible;mso-wrap-style:square" from="8101,1384" to="8214,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" strokeweight="1pt"/>
                <v:line id="Line 801" o:spid="_x0000_s1046" style="position:absolute;flip:x;visibility:visible;mso-wrap-style:square" from="8017,979" to="8046,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" strokeweight="1pt"/>
                <v:line id="Line 802" o:spid="_x0000_s1047" style="position:absolute;flip:x;visibility:visible;mso-wrap-style:square" from="7233,1762" to="7262,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" strokeweight="1pt"/>
                <v:line id="Line 803" o:spid="_x0000_s1048" style="position:absolute;visibility:visible;mso-wrap-style:square" from="7635,720" to="763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">
                  <v:stroke endarrow="block"/>
                </v:line>
                <v:line id="Line 804" o:spid="_x0000_s1049" style="position:absolute;flip:y;visibility:visible;mso-wrap-style:square" from="7635,1920" to="7635,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">
                  <v:stroke endarrow="block"/>
                </v:line>
                <v:line id="Line 805" o:spid="_x0000_s1050" style="position:absolute;flip:y;visibility:visible;mso-wrap-style:square" from="7185,1815" to="723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">
                  <v:stroke endarrow="block"/>
                </v:line>
                <v:line id="Line 806" o:spid="_x0000_s1051" style="position:absolute;flip:x;visibility:visible;mso-wrap-style:square" from="8070,900" to="813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">
                  <v:stroke endarrow="block"/>
                </v:line>
                <v:line id="Line 807" o:spid="_x0000_s1052" style="position:absolute;visibility:visible;mso-wrap-style:square" from="7035,1380" to="7110,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">
                  <v:stroke endarrow="block"/>
                </v:line>
                <v:line id="Line 808" o:spid="_x0000_s1053" style="position:absolute;flip:x;visibility:visible;mso-wrap-style:square" from="8190,1380" to="8295,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">
                  <v:stroke endarrow="block"/>
                </v:line>
                <v:line id="Line 809" o:spid="_x0000_s1054" style="position:absolute;visibility:visible;mso-wrap-style:square" from="7110,855" to="718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">
                  <v:stroke endarrow="block"/>
                </v:line>
                <v:line id="Line 810" o:spid="_x0000_s1055" style="position:absolute;flip:x y;visibility:visible;mso-wrap-style:square" from="8040,1770" to="810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">
                  <v:stroke endarrow="block"/>
                </v:line>
              </v:group>
            </w:pict>
          </mc:Fallback>
        </mc:AlternateContent>
      </w:r>
    </w:p>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p w:rsidR="005C4151" w:rsidRPr="00B26B98" w:rsidRDefault="005C4151" w:rsidP="005C4151">
      <w:r w:rsidRPr="00B26B98">
        <w:t xml:space="preserve">These patterns are called </w:t>
      </w:r>
      <w:r w:rsidRPr="00B26B98">
        <w:rPr>
          <w:b/>
        </w:rPr>
        <w:t>radial</w:t>
      </w:r>
      <w:r w:rsidRPr="00B26B98">
        <w:t xml:space="preserve"> fields.  The lines are like the radii of a circle.</w:t>
      </w:r>
    </w:p>
    <w:p w:rsidR="005C4151" w:rsidRPr="00B26B98" w:rsidRDefault="005C4151" w:rsidP="005C4151"/>
    <w:tbl>
      <w:tblPr>
        <w:tblW w:w="0" w:type="auto"/>
        <w:tblLayout w:type="fixed"/>
        <w:tblLook w:val="0000" w:firstRow="0" w:lastRow="0" w:firstColumn="0" w:lastColumn="0" w:noHBand="0" w:noVBand="0"/>
      </w:tblPr>
      <w:tblGrid>
        <w:gridCol w:w="4248"/>
        <w:gridCol w:w="4248"/>
      </w:tblGrid>
      <w:tr w:rsidR="005C4151" w:rsidRPr="00B26B98" w:rsidTr="008A1518">
        <w:tc>
          <w:tcPr>
            <w:tcW w:w="4248" w:type="dxa"/>
          </w:tcPr>
          <w:p w:rsidR="005C4151" w:rsidRPr="00B26B98" w:rsidRDefault="006F6E91" w:rsidP="009D4C70">
            <w:r>
              <w:rPr>
                <w:noProof/>
              </w:rPr>
              <mc:AlternateContent>
                <mc:Choice Requires="wpg">
                  <w:drawing>
                    <wp:anchor distT="0" distB="0" distL="114300" distR="114300" simplePos="0" relativeHeight="251608576" behindDoc="0" locked="0" layoutInCell="0" allowOverlap="1">
                      <wp:simplePos x="0" y="0"/>
                      <wp:positionH relativeFrom="column">
                        <wp:posOffset>624840</wp:posOffset>
                      </wp:positionH>
                      <wp:positionV relativeFrom="paragraph">
                        <wp:posOffset>265430</wp:posOffset>
                      </wp:positionV>
                      <wp:extent cx="4064635" cy="1001395"/>
                      <wp:effectExtent l="0" t="0" r="0" b="0"/>
                      <wp:wrapNone/>
                      <wp:docPr id="103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635" cy="1001395"/>
                                <a:chOff x="2781" y="6326"/>
                                <a:chExt cx="6401" cy="1577"/>
                              </a:xfrm>
                            </wpg:grpSpPr>
                            <wpg:grpSp>
                              <wpg:cNvPr id="1038" name="Group 195"/>
                              <wpg:cNvGrpSpPr>
                                <a:grpSpLocks/>
                              </wpg:cNvGrpSpPr>
                              <wpg:grpSpPr bwMode="auto">
                                <a:xfrm>
                                  <a:off x="6521" y="6326"/>
                                  <a:ext cx="2661" cy="1105"/>
                                  <a:chOff x="6552" y="6636"/>
                                  <a:chExt cx="2661" cy="1105"/>
                                </a:xfrm>
                              </wpg:grpSpPr>
                              <wps:wsp>
                                <wps:cNvPr id="1039" name="Line 196"/>
                                <wps:cNvCnPr/>
                                <wps:spPr bwMode="auto">
                                  <a:xfrm>
                                    <a:off x="7079" y="6686"/>
                                    <a:ext cx="1" cy="10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Line 197"/>
                                <wps:cNvCnPr/>
                                <wps:spPr bwMode="auto">
                                  <a:xfrm>
                                    <a:off x="8610" y="6686"/>
                                    <a:ext cx="1" cy="10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1" name="Line 198"/>
                                <wps:cNvCnPr/>
                                <wps:spPr bwMode="auto">
                                  <a:xfrm>
                                    <a:off x="6552" y="7163"/>
                                    <a:ext cx="52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199"/>
                                <wps:cNvCnPr/>
                                <wps:spPr bwMode="auto">
                                  <a:xfrm>
                                    <a:off x="7079" y="6761"/>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200"/>
                                <wps:cNvCnPr/>
                                <wps:spPr bwMode="auto">
                                  <a:xfrm>
                                    <a:off x="7079" y="7037"/>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4" name="Line 201"/>
                                <wps:cNvCnPr/>
                                <wps:spPr bwMode="auto">
                                  <a:xfrm>
                                    <a:off x="7079" y="7339"/>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5" name="Line 202"/>
                                <wps:cNvCnPr/>
                                <wps:spPr bwMode="auto">
                                  <a:xfrm>
                                    <a:off x="7079" y="7615"/>
                                    <a:ext cx="1506"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Rectangle 203"/>
                                <wps:cNvSpPr>
                                  <a:spLocks noChangeArrowheads="1"/>
                                </wps:cNvSpPr>
                                <wps:spPr bwMode="auto">
                                  <a:xfrm>
                                    <a:off x="6778" y="6912"/>
                                    <a:ext cx="227" cy="2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1047" name="Rectangle 204"/>
                                <wps:cNvSpPr>
                                  <a:spLocks noChangeArrowheads="1"/>
                                </wps:cNvSpPr>
                                <wps:spPr bwMode="auto">
                                  <a:xfrm>
                                    <a:off x="6790" y="6636"/>
                                    <a:ext cx="252"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1048" name="Rectangle 205"/>
                                <wps:cNvSpPr>
                                  <a:spLocks noChangeArrowheads="1"/>
                                </wps:cNvSpPr>
                                <wps:spPr bwMode="auto">
                                  <a:xfrm>
                                    <a:off x="6778" y="7213"/>
                                    <a:ext cx="277"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1049" name="Rectangle 206"/>
                                <wps:cNvSpPr>
                                  <a:spLocks noChangeArrowheads="1"/>
                                </wps:cNvSpPr>
                                <wps:spPr bwMode="auto">
                                  <a:xfrm>
                                    <a:off x="6778" y="7489"/>
                                    <a:ext cx="277" cy="25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1050" name="Rectangle 207"/>
                                <wps:cNvSpPr>
                                  <a:spLocks noChangeArrowheads="1"/>
                                </wps:cNvSpPr>
                                <wps:spPr bwMode="auto">
                                  <a:xfrm>
                                    <a:off x="8685" y="6636"/>
                                    <a:ext cx="277"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s:wsp>
                                <wps:cNvPr id="1051" name="Rectangle 208"/>
                                <wps:cNvSpPr>
                                  <a:spLocks noChangeArrowheads="1"/>
                                </wps:cNvSpPr>
                                <wps:spPr bwMode="auto">
                                  <a:xfrm>
                                    <a:off x="8697" y="6862"/>
                                    <a:ext cx="214" cy="27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s:wsp>
                                <wps:cNvPr id="1052" name="Rectangle 209"/>
                                <wps:cNvSpPr>
                                  <a:spLocks noChangeArrowheads="1"/>
                                </wps:cNvSpPr>
                                <wps:spPr bwMode="auto">
                                  <a:xfrm>
                                    <a:off x="8685" y="7163"/>
                                    <a:ext cx="202" cy="30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s:wsp>
                                <wps:cNvPr id="1053" name="Rectangle 210"/>
                                <wps:cNvSpPr>
                                  <a:spLocks noChangeArrowheads="1"/>
                                </wps:cNvSpPr>
                                <wps:spPr bwMode="auto">
                                  <a:xfrm>
                                    <a:off x="8685" y="7389"/>
                                    <a:ext cx="277" cy="32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s:wsp>
                                <wps:cNvPr id="3872" name="Line 211"/>
                                <wps:cNvCnPr/>
                                <wps:spPr bwMode="auto">
                                  <a:xfrm>
                                    <a:off x="8610" y="7163"/>
                                    <a:ext cx="60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73" name="Group 212"/>
                              <wpg:cNvGrpSpPr>
                                <a:grpSpLocks/>
                              </wpg:cNvGrpSpPr>
                              <wpg:grpSpPr bwMode="auto">
                                <a:xfrm>
                                  <a:off x="2781" y="6372"/>
                                  <a:ext cx="2048" cy="1531"/>
                                  <a:chOff x="2664" y="6742"/>
                                  <a:chExt cx="2048" cy="1531"/>
                                </a:xfrm>
                              </wpg:grpSpPr>
                              <wpg:grpSp>
                                <wpg:cNvPr id="3874" name="Group 213"/>
                                <wpg:cNvGrpSpPr>
                                  <a:grpSpLocks/>
                                </wpg:cNvGrpSpPr>
                                <wpg:grpSpPr bwMode="auto">
                                  <a:xfrm>
                                    <a:off x="3211" y="7005"/>
                                    <a:ext cx="936" cy="367"/>
                                    <a:chOff x="0" y="0"/>
                                    <a:chExt cx="20005" cy="20000"/>
                                  </a:xfrm>
                                </wpg:grpSpPr>
                                <wps:wsp>
                                  <wps:cNvPr id="3875" name="Arc 214"/>
                                  <wps:cNvSpPr>
                                    <a:spLocks/>
                                  </wps:cNvSpPr>
                                  <wps:spPr bwMode="auto">
                                    <a:xfrm flipH="1">
                                      <a:off x="0"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6" name="Arc 215"/>
                                  <wps:cNvSpPr>
                                    <a:spLocks/>
                                  </wps:cNvSpPr>
                                  <wps:spPr bwMode="auto">
                                    <a:xfrm>
                                      <a:off x="9989"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77" name="Group 216"/>
                                <wpg:cNvGrpSpPr>
                                  <a:grpSpLocks/>
                                </wpg:cNvGrpSpPr>
                                <wpg:grpSpPr bwMode="auto">
                                  <a:xfrm>
                                    <a:off x="3211" y="7537"/>
                                    <a:ext cx="936" cy="366"/>
                                    <a:chOff x="0" y="0"/>
                                    <a:chExt cx="20000" cy="20000"/>
                                  </a:xfrm>
                                </wpg:grpSpPr>
                                <wps:wsp>
                                  <wps:cNvPr id="3878" name="Arc 217"/>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Arc 218"/>
                                  <wps:cNvSpPr>
                                    <a:spLocks/>
                                  </wps:cNvSpPr>
                                  <wps:spPr bwMode="auto">
                                    <a:xfrm flipV="1">
                                      <a:off x="9992"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80" name="Group 219"/>
                                <wpg:cNvGrpSpPr>
                                  <a:grpSpLocks/>
                                </wpg:cNvGrpSpPr>
                                <wpg:grpSpPr bwMode="auto">
                                  <a:xfrm>
                                    <a:off x="2664" y="6742"/>
                                    <a:ext cx="502" cy="1495"/>
                                    <a:chOff x="0" y="0"/>
                                    <a:chExt cx="20000" cy="19999"/>
                                  </a:xfrm>
                                </wpg:grpSpPr>
                                <wps:wsp>
                                  <wps:cNvPr id="3881" name="Arc 220"/>
                                  <wps:cNvSpPr>
                                    <a:spLocks/>
                                  </wps:cNvSpPr>
                                  <wps:spPr bwMode="auto">
                                    <a:xfrm flipH="1"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Arc 221"/>
                                  <wps:cNvSpPr>
                                    <a:spLocks/>
                                  </wps:cNvSpPr>
                                  <wps:spPr bwMode="auto">
                                    <a:xfrm flipH="1">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Arc 222"/>
                                  <wps:cNvSpPr>
                                    <a:spLocks/>
                                  </wps:cNvSpPr>
                                  <wps:spPr bwMode="auto">
                                    <a:xfrm flipH="1">
                                      <a:off x="7973" y="11546"/>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Arc 223"/>
                                  <wps:cNvSpPr>
                                    <a:spLocks/>
                                  </wps:cNvSpPr>
                                  <wps:spPr bwMode="auto">
                                    <a:xfrm flipH="1" flipV="1">
                                      <a:off x="7973" y="0"/>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85" name="Line 224"/>
                                <wps:cNvCnPr/>
                                <wps:spPr bwMode="auto">
                                  <a:xfrm>
                                    <a:off x="2865" y="6962"/>
                                    <a:ext cx="34" cy="6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6" name="Line 225"/>
                                <wps:cNvCnPr/>
                                <wps:spPr bwMode="auto">
                                  <a:xfrm>
                                    <a:off x="2737" y="7197"/>
                                    <a:ext cx="68" cy="10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7" name="Line 226"/>
                                <wps:cNvCnPr/>
                                <wps:spPr bwMode="auto">
                                  <a:xfrm rot="19915651" flipV="1">
                                    <a:off x="2702" y="7770"/>
                                    <a:ext cx="68" cy="3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8" name="Line 227"/>
                                <wps:cNvCnPr/>
                                <wps:spPr bwMode="auto">
                                  <a:xfrm flipV="1">
                                    <a:off x="2880" y="7944"/>
                                    <a:ext cx="35" cy="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89" name="Group 228"/>
                                <wpg:cNvGrpSpPr>
                                  <a:grpSpLocks/>
                                </wpg:cNvGrpSpPr>
                                <wpg:grpSpPr bwMode="auto">
                                  <a:xfrm>
                                    <a:off x="4210" y="6778"/>
                                    <a:ext cx="502" cy="1495"/>
                                    <a:chOff x="0" y="0"/>
                                    <a:chExt cx="20000" cy="19999"/>
                                  </a:xfrm>
                                </wpg:grpSpPr>
                                <wps:wsp>
                                  <wps:cNvPr id="3890" name="Arc 229"/>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1" name="Arc 230"/>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Arc 231"/>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Arc 232"/>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94" name="Line 233"/>
                                <wps:cNvCnPr/>
                                <wps:spPr bwMode="auto">
                                  <a:xfrm flipH="1">
                                    <a:off x="4444" y="7110"/>
                                    <a:ext cx="34" cy="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5" name="Line 234"/>
                                <wps:cNvCnPr/>
                                <wps:spPr bwMode="auto">
                                  <a:xfrm flipH="1">
                                    <a:off x="4577" y="7276"/>
                                    <a:ext cx="68" cy="10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6" name="Line 235"/>
                                <wps:cNvCnPr/>
                                <wps:spPr bwMode="auto">
                                  <a:xfrm rot="468565" flipH="1" flipV="1">
                                    <a:off x="4492" y="7669"/>
                                    <a:ext cx="68" cy="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7" name="Line 236"/>
                                <wps:cNvCnPr/>
                                <wps:spPr bwMode="auto">
                                  <a:xfrm rot="1432898" flipH="1" flipV="1">
                                    <a:off x="4446" y="7858"/>
                                    <a:ext cx="35" cy="6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98" name="Group 237"/>
                                <wpg:cNvGrpSpPr>
                                  <a:grpSpLocks/>
                                </wpg:cNvGrpSpPr>
                                <wpg:grpSpPr bwMode="auto">
                                  <a:xfrm>
                                    <a:off x="3211" y="7258"/>
                                    <a:ext cx="936" cy="200"/>
                                    <a:chOff x="0" y="0"/>
                                    <a:chExt cx="20000" cy="20000"/>
                                  </a:xfrm>
                                </wpg:grpSpPr>
                                <wps:wsp>
                                  <wps:cNvPr id="3899" name="Arc 238"/>
                                  <wps:cNvSpPr>
                                    <a:spLocks/>
                                  </wps:cNvSpPr>
                                  <wps:spPr bwMode="auto">
                                    <a:xfrm flipH="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0" name="Arc 239"/>
                                  <wps:cNvSpPr>
                                    <a:spLocks/>
                                  </wps:cNvSpPr>
                                  <wps:spPr bwMode="auto">
                                    <a:xfrm>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901" name="Group 240"/>
                                <wpg:cNvGrpSpPr>
                                  <a:grpSpLocks/>
                                </wpg:cNvGrpSpPr>
                                <wpg:grpSpPr bwMode="auto">
                                  <a:xfrm>
                                    <a:off x="3211" y="7483"/>
                                    <a:ext cx="936" cy="201"/>
                                    <a:chOff x="0" y="0"/>
                                    <a:chExt cx="20000" cy="20000"/>
                                  </a:xfrm>
                                </wpg:grpSpPr>
                                <wps:wsp>
                                  <wps:cNvPr id="3902" name="Arc 241"/>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Arc 242"/>
                                  <wps:cNvSpPr>
                                    <a:spLocks/>
                                  </wps:cNvSpPr>
                                  <wps:spPr bwMode="auto">
                                    <a:xfrm flipV="1">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04" name="Line 243"/>
                                <wps:cNvCnPr/>
                                <wps:spPr bwMode="auto">
                                  <a:xfrm>
                                    <a:off x="3211" y="7470"/>
                                    <a:ext cx="93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5" name="Line 244"/>
                                <wps:cNvCnPr/>
                                <wps:spPr bwMode="auto">
                                  <a:xfrm>
                                    <a:off x="3612" y="7005"/>
                                    <a:ext cx="134"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6" name="Line 245"/>
                                <wps:cNvCnPr/>
                                <wps:spPr bwMode="auto">
                                  <a:xfrm>
                                    <a:off x="3683" y="7276"/>
                                    <a:ext cx="102"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7" name="Line 246"/>
                                <wps:cNvCnPr/>
                                <wps:spPr bwMode="auto">
                                  <a:xfrm>
                                    <a:off x="3663" y="7665"/>
                                    <a:ext cx="101"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8" name="Line 247"/>
                                <wps:cNvCnPr/>
                                <wps:spPr bwMode="auto">
                                  <a:xfrm>
                                    <a:off x="3678" y="7902"/>
                                    <a:ext cx="68"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909" name="Group 248"/>
                                <wpg:cNvGrpSpPr>
                                  <a:grpSpLocks/>
                                </wpg:cNvGrpSpPr>
                                <wpg:grpSpPr bwMode="auto">
                                  <a:xfrm>
                                    <a:off x="3013" y="7251"/>
                                    <a:ext cx="435" cy="433"/>
                                    <a:chOff x="0" y="0"/>
                                    <a:chExt cx="20000" cy="20000"/>
                                  </a:xfrm>
                                </wpg:grpSpPr>
                                <wps:wsp>
                                  <wps:cNvPr id="3910" name="Oval 24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1" name="Rectangle 250"/>
                                  <wps:cNvSpPr>
                                    <a:spLocks noChangeArrowheads="1"/>
                                  </wps:cNvSpPr>
                                  <wps:spPr bwMode="auto">
                                    <a:xfrm>
                                      <a:off x="4603" y="3070"/>
                                      <a:ext cx="10794" cy="138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g:grpSp>
                              <wpg:grpSp>
                                <wpg:cNvPr id="3912" name="Group 251"/>
                                <wpg:cNvGrpSpPr>
                                  <a:grpSpLocks/>
                                </wpg:cNvGrpSpPr>
                                <wpg:grpSpPr bwMode="auto">
                                  <a:xfrm>
                                    <a:off x="3928" y="7273"/>
                                    <a:ext cx="585" cy="599"/>
                                    <a:chOff x="7951" y="4173"/>
                                    <a:chExt cx="491" cy="505"/>
                                  </a:xfrm>
                                </wpg:grpSpPr>
                                <wps:wsp>
                                  <wps:cNvPr id="3913" name="Line 252"/>
                                  <wps:cNvCnPr/>
                                  <wps:spPr bwMode="auto">
                                    <a:xfrm>
                                      <a:off x="8413" y="4649"/>
                                      <a:ext cx="29" cy="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4" name="Oval 253"/>
                                  <wps:cNvSpPr>
                                    <a:spLocks noChangeArrowheads="1"/>
                                  </wps:cNvSpPr>
                                  <wps:spPr bwMode="auto">
                                    <a:xfrm>
                                      <a:off x="7951" y="4173"/>
                                      <a:ext cx="365" cy="36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5" name="Rectangle 254"/>
                                  <wps:cNvSpPr>
                                    <a:spLocks noChangeArrowheads="1"/>
                                  </wps:cNvSpPr>
                                  <wps:spPr bwMode="auto">
                                    <a:xfrm>
                                      <a:off x="8035" y="4214"/>
                                      <a:ext cx="197"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2D"/>
                                        </w:r>
                                      </w:p>
                                    </w:txbxContent>
                                  </wps:txbx>
                                  <wps:bodyPr rot="0" vert="horz" wrap="square" lIns="0" tIns="0" rIns="0" bIns="0" anchor="t" anchorCtr="0" upright="1">
                                    <a:noAutofit/>
                                  </wps:bodyPr>
                                </wps:wsp>
                              </wpg:grpSp>
                              <wps:wsp>
                                <wps:cNvPr id="3916" name="Line 255"/>
                                <wps:cNvCnPr/>
                                <wps:spPr bwMode="auto">
                                  <a:xfrm flipH="1" flipV="1">
                                    <a:off x="3672" y="7474"/>
                                    <a:ext cx="111" cy="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94" o:spid="_x0000_s1056" style="position:absolute;margin-left:49.2pt;margin-top:20.9pt;width:320.05pt;height:78.85pt;z-index:251608576" coordorigin="2781,6326" coordsize="640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" o:allowincell="f">
                      <v:group id="Group 195" o:spid="_x0000_s1057" style="position:absolute;left:6521;top:6326;width:2661;height:1105" coordorigin="6552,6636" coordsize="2661,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line id="Line 196" o:spid="_x0000_s1058" style="position:absolute;visibility:visible;mso-wrap-style:square" from="7079,6686" to="708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PowQAAAN0AAAAPAAAAZHJzL2Rvd25yZXYueG1sRE9Li8Iw&#10;EL4v+B/CCN7WVMV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N5PU+jBAAAA3QAAAA8AAAAA&#10;AAAAAAAAAAAABwIAAGRycy9kb3ducmV2LnhtbFBLBQYAAAAAAwADALcAAAD1AgAAAAA=&#10;" strokeweight="2pt"/>
                        <v:line id="Line 197" o:spid="_x0000_s1059" style="position:absolute;visibility:visible;mso-wrap-style:square" from="8610,6686" to="8611,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198" o:spid="_x0000_s1060" style="position:absolute;visibility:visible;mso-wrap-style:square" from="6552,7163" to="7080,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5wwAAAN0AAAAPAAAAZHJzL2Rvd25yZXYueG1sRE/NagIx&#10;EL4XfIcwgjfNrhS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8vpKecMAAADdAAAADwAA&#10;AAAAAAAAAAAAAAAHAgAAZHJzL2Rvd25yZXYueG1sUEsFBgAAAAADAAMAtwAAAPcCAAAAAA==&#10;" strokeweight="1pt"/>
                        <v:line id="Line 199" o:spid="_x0000_s1061" style="position:absolute;visibility:visible;mso-wrap-style:square" from="7079,6761" to="8585,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" strokeweight="1pt">
                          <v:stroke endarrow="block"/>
                        </v:line>
                        <v:line id="Line 200" o:spid="_x0000_s1062" style="position:absolute;visibility:visible;mso-wrap-style:square" from="7079,7037" to="8585,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" strokeweight="1pt">
                          <v:stroke endarrow="block"/>
                        </v:line>
                        <v:line id="Line 201" o:spid="_x0000_s1063" style="position:absolute;visibility:visible;mso-wrap-style:square" from="7079,7339" to="8585,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" strokeweight="1pt">
                          <v:stroke endarrow="block"/>
                        </v:line>
                        <v:line id="Line 202" o:spid="_x0000_s1064" style="position:absolute;visibility:visible;mso-wrap-style:square" from="7079,7615" to="8585,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" strokeweight="1pt">
                          <v:stroke endarrow="block"/>
                        </v:line>
                        <v:rect id="Rectangle 203" o:spid="_x0000_s1065" style="position:absolute;left:6778;top:6912;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" strokecolor="white">
                          <v:textbox inset="0,0,0,0">
                            <w:txbxContent>
                              <w:p w:rsidR="009B06A2" w:rsidRDefault="009B06A2" w:rsidP="005C4151">
                                <w:r>
                                  <w:t>+</w:t>
                                </w:r>
                              </w:p>
                            </w:txbxContent>
                          </v:textbox>
                        </v:rect>
                        <v:rect id="Rectangle 204" o:spid="_x0000_s1066" style="position:absolute;left:6790;top:6636;width:25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" strokecolor="white">
                          <v:textbox inset="0,0,0,0">
                            <w:txbxContent>
                              <w:p w:rsidR="009B06A2" w:rsidRDefault="009B06A2" w:rsidP="005C4151">
                                <w:r>
                                  <w:t>+</w:t>
                                </w:r>
                              </w:p>
                            </w:txbxContent>
                          </v:textbox>
                        </v:rect>
                        <v:rect id="Rectangle 205" o:spid="_x0000_s1067" style="position:absolute;left:6778;top:7213;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" strokecolor="white">
                          <v:textbox inset="0,0,0,0">
                            <w:txbxContent>
                              <w:p w:rsidR="009B06A2" w:rsidRDefault="009B06A2" w:rsidP="005C4151">
                                <w:r>
                                  <w:t>+</w:t>
                                </w:r>
                              </w:p>
                            </w:txbxContent>
                          </v:textbox>
                        </v:rect>
                        <v:rect id="Rectangle 206" o:spid="_x0000_s1068" style="position:absolute;left:6778;top:7489;width:27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" strokecolor="white">
                          <v:textbox inset="0,0,0,0">
                            <w:txbxContent>
                              <w:p w:rsidR="009B06A2" w:rsidRDefault="009B06A2" w:rsidP="005C4151">
                                <w:r>
                                  <w:t>+</w:t>
                                </w:r>
                              </w:p>
                            </w:txbxContent>
                          </v:textbox>
                        </v:rect>
                        <v:rect id="Rectangle 207" o:spid="_x0000_s1069" style="position:absolute;left:8685;top:6636;width:277;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" strokecolor="white">
                          <v:textbox inset="0,0,0,0">
                            <w:txbxContent>
                              <w:p w:rsidR="009B06A2" w:rsidRDefault="009B06A2" w:rsidP="005C4151">
                                <w:r>
                                  <w:sym w:font="Symbol" w:char="F02D"/>
                                </w:r>
                              </w:p>
                            </w:txbxContent>
                          </v:textbox>
                        </v:rect>
                        <v:rect id="Rectangle 208" o:spid="_x0000_s1070" style="position:absolute;left:8697;top:6862;width:21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" strokecolor="white">
                          <v:textbox inset="0,0,0,0">
                            <w:txbxContent>
                              <w:p w:rsidR="009B06A2" w:rsidRDefault="009B06A2" w:rsidP="005C4151">
                                <w:r>
                                  <w:sym w:font="Symbol" w:char="F02D"/>
                                </w:r>
                              </w:p>
                            </w:txbxContent>
                          </v:textbox>
                        </v:rect>
                        <v:rect id="Rectangle 209" o:spid="_x0000_s1071" style="position:absolute;left:8685;top:7163;width:202;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" strokecolor="white">
                          <v:textbox inset="0,0,0,0">
                            <w:txbxContent>
                              <w:p w:rsidR="009B06A2" w:rsidRDefault="009B06A2" w:rsidP="005C4151">
                                <w:r>
                                  <w:sym w:font="Symbol" w:char="F02D"/>
                                </w:r>
                              </w:p>
                            </w:txbxContent>
                          </v:textbox>
                        </v:rect>
                        <v:rect id="Rectangle 210" o:spid="_x0000_s1072" style="position:absolute;left:8685;top:7389;width:27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" strokecolor="white">
                          <v:textbox inset="0,0,0,0">
                            <w:txbxContent>
                              <w:p w:rsidR="009B06A2" w:rsidRDefault="009B06A2" w:rsidP="005C4151">
                                <w:r>
                                  <w:sym w:font="Symbol" w:char="F02D"/>
                                </w:r>
                              </w:p>
                            </w:txbxContent>
                          </v:textbox>
                        </v:rect>
                        <v:line id="Line 211" o:spid="_x0000_s1073" style="position:absolute;visibility:visible;mso-wrap-style:square" from="8610,7163" to="9213,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" strokeweight="1pt"/>
                      </v:group>
                      <v:group id="Group 212" o:spid="_x0000_s1074" style="position:absolute;left:2781;top:6372;width:2048;height:1531" coordorigin="2664,6742" coordsize="2048,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">
                        <v:group id="Group 213" o:spid="_x0000_s1075" style="position:absolute;left:3211;top:7005;width:936;height:367"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">
                          <v:shape id="Arc 214" o:spid="_x0000_s1076" style="position:absolute;width:10016;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" path="m-1,nfc11929,,21600,9670,21600,21600em-1,nsc11929,,21600,9670,21600,21600l,21600,-1,xe">
                            <v:path arrowok="t" o:extrusionok="f" o:connecttype="custom" o:connectlocs="0,0;10016,20000;0,20000" o:connectangles="0,0,0"/>
                          </v:shape>
                          <v:shape id="Arc 215" o:spid="_x0000_s1077" style="position:absolute;left:9989;width:10016;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" path="m-1,nfc11929,,21600,9670,21600,21600em-1,nsc11929,,21600,9670,21600,21600l,21600,-1,xe">
                            <v:path arrowok="t" o:extrusionok="f" o:connecttype="custom" o:connectlocs="0,0;10016,20000;0,20000" o:connectangles="0,0,0"/>
                          </v:shape>
                        </v:group>
                        <v:group id="Group 216" o:spid="_x0000_s1078" style="position:absolute;left:3211;top:7537;width:936;height:36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">
                          <v:shape id="Arc 217" o:spid="_x0000_s1079" style="position:absolute;width:10008;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" path="m-1,nfc11929,,21600,9670,21600,21600em-1,nsc11929,,21600,9670,21600,21600l,21600,-1,xe">
                            <v:path arrowok="t" o:extrusionok="f" o:connecttype="custom" o:connectlocs="0,0;10008,20000;0,20000" o:connectangles="0,0,0"/>
                          </v:shape>
                          <v:shape id="Arc 218" o:spid="_x0000_s1080" style="position:absolute;left:9992;width:10008;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" path="m-1,nfc11929,,21600,9670,21600,21600em-1,nsc11929,,21600,9670,21600,21600l,21600,-1,xe">
                            <v:path arrowok="t" o:extrusionok="f" o:connecttype="custom" o:connectlocs="0,0;10008,20000;0,20000" o:connectangles="0,0,0"/>
                          </v:shape>
                        </v:group>
                        <v:group id="Group 219" o:spid="_x0000_s1081" style="position:absolute;left:2664;top:6742;width:502;height:1495"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">
                          <v:shape id="Arc 220" o:spid="_x0000_s1082" style="position:absolute;top:3553;width:20000;height:62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" path="m-1,nfc11929,,21600,9670,21600,21600em-1,nsc11929,,21600,9670,21600,21600l,21600,-1,xe">
                            <v:path arrowok="t" o:extrusionok="f" o:connecttype="custom" o:connectlocs="0,0;20000,6233;0,6233" o:connectangles="0,0,0"/>
                          </v:shape>
                          <v:shape id="Arc 221" o:spid="_x0000_s1083" style="position:absolute;top:10658;width:20000;height:62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" path="m-1,nfc11929,,21600,9670,21600,21600em-1,nsc11929,,21600,9670,21600,21600l,21600,-1,xe">
                            <v:path arrowok="t" o:extrusionok="f" o:connecttype="custom" o:connectlocs="0,0;20000,6233;0,6233" o:connectangles="0,0,0"/>
                          </v:shape>
                          <v:shape id="Arc 222" o:spid="_x0000_s1084" style="position:absolute;left:7973;top:11546;width:12027;height:845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" path="m-1,nfc11929,,21600,9670,21600,21600em-1,nsc11929,,21600,9670,21600,21600l,21600,-1,xe">
                            <v:path arrowok="t" o:extrusionok="f" o:connecttype="custom" o:connectlocs="0,0;12027,8453;0,8453" o:connectangles="0,0,0"/>
                          </v:shape>
                          <v:shape id="Arc 223" o:spid="_x0000_s1085" style="position:absolute;left:7973;width:12027;height:845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" path="m-1,nfc11929,,21600,9670,21600,21600em-1,nsc11929,,21600,9670,21600,21600l,21600,-1,xe">
                            <v:path arrowok="t" o:extrusionok="f" o:connecttype="custom" o:connectlocs="0,0;12027,8453;0,8453" o:connectangles="0,0,0"/>
                          </v:shape>
                        </v:group>
                        <v:line id="Line 224" o:spid="_x0000_s1086" style="position:absolute;visibility:visible;mso-wrap-style:square" from="2865,6962" to="2899,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">
                          <v:stroke startarrow="block"/>
                        </v:line>
                        <v:line id="Line 225" o:spid="_x0000_s1087" style="position:absolute;visibility:visible;mso-wrap-style:square" from="2737,7197" to="2805,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">
                          <v:stroke startarrow="block"/>
                        </v:line>
                        <v:line id="Line 226" o:spid="_x0000_s1088" style="position:absolute;rotation:1839758fd;flip:y;visibility:visible;mso-wrap-style:square" from="2702,7770" to="2770,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">
                          <v:stroke startarrow="block"/>
                        </v:line>
                        <v:line id="Line 227" o:spid="_x0000_s1089" style="position:absolute;flip:y;visibility:visible;mso-wrap-style:square" from="2880,7944" to="2915,8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">
                          <v:stroke startarrow="block"/>
                        </v:line>
                        <v:group id="Group 228" o:spid="_x0000_s1090" style="position:absolute;left:4210;top:6778;width:502;height:1495"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">
                          <v:shape id="Arc 229" o:spid="_x0000_s1091" style="position:absolute;top:3553;width:20000;height:62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" path="m-1,nfc11929,,21600,9670,21600,21600em-1,nsc11929,,21600,9670,21600,21600l,21600,-1,xe">
                            <v:path arrowok="t" o:extrusionok="f" o:connecttype="custom" o:connectlocs="0,0;20000,6233;0,6233" o:connectangles="0,0,0"/>
                          </v:shape>
                          <v:shape id="Arc 230" o:spid="_x0000_s1092" style="position:absolute;top:10658;width:20000;height:62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" path="m-1,nfc11929,,21600,9670,21600,21600em-1,nsc11929,,21600,9670,21600,21600l,21600,-1,xe">
                            <v:path arrowok="t" o:extrusionok="f" o:connecttype="custom" o:connectlocs="0,0;20000,6233;0,6233" o:connectangles="0,0,0"/>
                          </v:shape>
                          <v:shape id="Arc 231" o:spid="_x0000_s1093" style="position:absolute;top:11546;width:12008;height:84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" path="m-1,nfc11929,,21600,9670,21600,21600em-1,nsc11929,,21600,9670,21600,21600l,21600,-1,xe">
                            <v:path arrowok="t" o:extrusionok="f" o:connecttype="custom" o:connectlocs="0,0;12008,8453;0,8453" o:connectangles="0,0,0"/>
                          </v:shape>
                          <v:shape id="Arc 232" o:spid="_x0000_s1094" style="position:absolute;width:12008;height:845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" path="m-1,nfc11929,,21600,9670,21600,21600em-1,nsc11929,,21600,9670,21600,21600l,21600,-1,xe">
                            <v:path arrowok="t" o:extrusionok="f" o:connecttype="custom" o:connectlocs="0,0;12008,8453;0,8453" o:connectangles="0,0,0"/>
                          </v:shape>
                        </v:group>
                        <v:line id="Line 233" o:spid="_x0000_s1095" style="position:absolute;flip:x;visibility:visible;mso-wrap-style:square" from="4444,7110" to="4478,7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">
                          <v:stroke endarrow="block"/>
                        </v:line>
                        <v:line id="Line 234" o:spid="_x0000_s1096" style="position:absolute;flip:x;visibility:visible;mso-wrap-style:square" from="4577,7276" to="4645,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">
                          <v:stroke endarrow="block"/>
                        </v:line>
                        <v:line id="Line 235" o:spid="_x0000_s1097" style="position:absolute;rotation:511798fd;flip:x y;visibility:visible;mso-wrap-style:square" from="4492,7669" to="4560,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">
                          <v:stroke endarrow="block"/>
                        </v:line>
                        <v:line id="Line 236" o:spid="_x0000_s1098" style="position:absolute;rotation:1565107fd;flip:x y;visibility:visible;mso-wrap-style:square" from="4446,7858" to="4481,7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">
                          <v:stroke endarrow="block"/>
                        </v:line>
                        <v:group id="Group 237" o:spid="_x0000_s1099" style="position:absolute;left:3211;top:7258;width:936;height:2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">
                          <v:shape id="Arc 238" o:spid="_x0000_s1100" style="position:absolute;width:10008;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" path="m-1,nfc11929,,21600,9670,21600,21600em-1,nsc11929,,21600,9670,21600,21600l,21600,-1,xe">
                            <v:path arrowok="t" o:extrusionok="f" o:connecttype="custom" o:connectlocs="0,0;10008,20000;0,20000" o:connectangles="0,0,0"/>
                          </v:shape>
                          <v:shape id="Arc 239" o:spid="_x0000_s1101" style="position:absolute;left:9981;width:10019;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" path="m-1,nfc11929,,21600,9670,21600,21600em-1,nsc11929,,21600,9670,21600,21600l,21600,-1,xe">
                            <v:path arrowok="t" o:extrusionok="f" o:connecttype="custom" o:connectlocs="0,0;10019,20000;0,20000" o:connectangles="0,0,0"/>
                          </v:shape>
                        </v:group>
                        <v:group id="Group 240" o:spid="_x0000_s1102" style="position:absolute;left:3211;top:7483;width:936;height:20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">
                          <v:shape id="Arc 241" o:spid="_x0000_s1103" style="position:absolute;width:10008;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" path="m-1,nfc11929,,21600,9670,21600,21600em-1,nsc11929,,21600,9670,21600,21600l,21600,-1,xe">
                            <v:path arrowok="t" o:extrusionok="f" o:connecttype="custom" o:connectlocs="0,0;10008,20000;0,20000" o:connectangles="0,0,0"/>
                          </v:shape>
                          <v:shape id="Arc 242" o:spid="_x0000_s1104" style="position:absolute;left:9981;width:10019;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" path="m-1,nfc11929,,21600,9670,21600,21600em-1,nsc11929,,21600,9670,21600,21600l,21600,-1,xe">
                            <v:path arrowok="t" o:extrusionok="f" o:connecttype="custom" o:connectlocs="0,0;10019,20000;0,20000" o:connectangles="0,0,0"/>
                          </v:shape>
                        </v:group>
                        <v:line id="Line 243" o:spid="_x0000_s1105" style="position:absolute;visibility:visible;mso-wrap-style:square" from="3211,7470" to="4147,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" strokeweight="1pt"/>
                        <v:line id="Line 244" o:spid="_x0000_s1106" style="position:absolute;visibility:visible;mso-wrap-style:square" from="3612,7005" to="3746,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">
                          <v:stroke endarrow="block"/>
                        </v:line>
                        <v:line id="Line 245" o:spid="_x0000_s1107" style="position:absolute;visibility:visible;mso-wrap-style:square" from="3683,7276" to="3785,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">
                          <v:stroke endarrow="block"/>
                        </v:line>
                        <v:line id="Line 246" o:spid="_x0000_s1108" style="position:absolute;visibility:visible;mso-wrap-style:square" from="3663,7665" to="3764,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">
                          <v:stroke endarrow="block"/>
                        </v:line>
                        <v:line id="Line 247" o:spid="_x0000_s1109" style="position:absolute;visibility:visible;mso-wrap-style:square" from="3678,7902" to="3746,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">
                          <v:stroke endarrow="block"/>
                        </v:line>
                        <v:group id="Group 248" o:spid="_x0000_s1110" style="position:absolute;left:3013;top:7251;width:435;height:43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oval id="Oval 249" o:spid="_x0000_s111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" strokeweight="1pt"/>
                          <v:rect id="Rectangle 250" o:spid="_x0000_s1112" style="position:absolute;left:4603;top:3070;width:10794;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" strokecolor="white" strokeweight="1pt">
                            <v:textbox inset="0,0,0,0">
                              <w:txbxContent>
                                <w:p w:rsidR="009B06A2" w:rsidRDefault="009B06A2" w:rsidP="005C4151">
                                  <w:r>
                                    <w:t>+</w:t>
                                  </w:r>
                                </w:p>
                              </w:txbxContent>
                            </v:textbox>
                          </v:rect>
                        </v:group>
                        <v:group id="Group 251" o:spid="_x0000_s1113" style="position:absolute;left:3928;top:7273;width:585;height:599" coordorigin="7951,4173" coordsize="49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">
                          <v:line id="Line 252" o:spid="_x0000_s1114" style="position:absolute;visibility:visible;mso-wrap-style:square" from="8413,4649" to="8442,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" strokeweight="1pt"/>
                          <v:oval id="Oval 253" o:spid="_x0000_s1115" style="position:absolute;left:7951;top:4173;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" strokeweight="1pt"/>
                          <v:rect id="Rectangle 254" o:spid="_x0000_s1116" style="position:absolute;left:8035;top:4214;width:19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" strokecolor="white" strokeweight="1pt">
                            <v:textbox inset="0,0,0,0">
                              <w:txbxContent>
                                <w:p w:rsidR="009B06A2" w:rsidRDefault="009B06A2" w:rsidP="005C4151">
                                  <w:r>
                                    <w:sym w:font="Symbol" w:char="F02D"/>
                                  </w:r>
                                </w:p>
                              </w:txbxContent>
                            </v:textbox>
                          </v:rect>
                        </v:group>
                        <v:line id="Line 255" o:spid="_x0000_s1117" style="position:absolute;flip:x y;visibility:visible;mso-wrap-style:square" from="3672,7474" to="3783,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">
                          <v:stroke startarrow="block"/>
                        </v:line>
                      </v:group>
                    </v:group>
                  </w:pict>
                </mc:Fallback>
              </mc:AlternateContent>
            </w:r>
            <w:r w:rsidR="005C4151" w:rsidRPr="00B26B98">
              <w:tab/>
              <w:t>Two equal but opposite charges</w:t>
            </w:r>
          </w:p>
          <w:p w:rsidR="005C4151" w:rsidRPr="00B26B98" w:rsidRDefault="005C4151" w:rsidP="009D4C70"/>
          <w:p w:rsidR="005C4151" w:rsidRPr="00B26B98" w:rsidRDefault="005C4151" w:rsidP="009D4C70"/>
        </w:tc>
        <w:tc>
          <w:tcPr>
            <w:tcW w:w="4248" w:type="dxa"/>
          </w:tcPr>
          <w:p w:rsidR="005C4151" w:rsidRPr="00B26B98" w:rsidRDefault="005C4151" w:rsidP="009D4C70">
            <w:r w:rsidRPr="00B26B98">
              <w:tab/>
              <w:t>Charged parallel plates</w:t>
            </w:r>
          </w:p>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r w:rsidRPr="00B26B98">
              <w:t xml:space="preserve">The field lines are parallel and equally spaced between the plates.  </w:t>
            </w:r>
            <w:r w:rsidRPr="00B26B98">
              <w:br/>
              <w:t xml:space="preserve">This is called a </w:t>
            </w:r>
            <w:r w:rsidRPr="00B26B98">
              <w:rPr>
                <w:b/>
              </w:rPr>
              <w:t>uniform</w:t>
            </w:r>
            <w:r w:rsidRPr="00B26B98">
              <w:t xml:space="preserve"> field.</w:t>
            </w:r>
          </w:p>
        </w:tc>
      </w:tr>
    </w:tbl>
    <w:p w:rsidR="005C4151" w:rsidRPr="00B26B98" w:rsidRDefault="005C4151" w:rsidP="005C4151">
      <w:pPr>
        <w:pStyle w:val="NormalFontTimes"/>
        <w:rPr>
          <w:sz w:val="20"/>
        </w:rPr>
      </w:pPr>
    </w:p>
    <w:p w:rsidR="005C4151" w:rsidRPr="00B26B98" w:rsidRDefault="005C4151" w:rsidP="005C4151">
      <w:pPr>
        <w:pStyle w:val="NormalFontTimes"/>
        <w:rPr>
          <w:b/>
          <w:sz w:val="20"/>
        </w:rPr>
      </w:pPr>
    </w:p>
    <w:p w:rsidR="005C4151" w:rsidRPr="009D4C70" w:rsidRDefault="005C4151" w:rsidP="009D4C70">
      <w:pPr>
        <w:pStyle w:val="Heading2"/>
      </w:pPr>
      <w:r w:rsidRPr="009D4C70">
        <w:t xml:space="preserve">Equation for Electric Field Strength </w:t>
      </w:r>
    </w:p>
    <w:p w:rsidR="005C4151" w:rsidRPr="00B26B98" w:rsidRDefault="005C4151" w:rsidP="009D4C70">
      <w:r w:rsidRPr="00B26B98">
        <w:t>Consider placing test charge Q</w:t>
      </w:r>
      <w:r w:rsidRPr="00B26B98">
        <w:rPr>
          <w:position w:val="-4"/>
        </w:rPr>
        <w:t>t</w:t>
      </w:r>
      <w:r w:rsidRPr="00B26B98">
        <w:t xml:space="preserve"> at a point distance r from a fixed point charge Q in a vacuum.</w:t>
      </w:r>
    </w:p>
    <w:p w:rsidR="005C4151" w:rsidRPr="00B26B98" w:rsidRDefault="005C4151" w:rsidP="009D4C70">
      <w:r w:rsidRPr="00B26B98">
        <w:t xml:space="preserve">The force between the two charges is given by: </w:t>
      </w:r>
      <w:r w:rsidRPr="00B26B98">
        <w:tab/>
        <w:t xml:space="preserve">F = </w:t>
      </w:r>
      <w:r w:rsidRPr="00B26B98">
        <w:fldChar w:fldCharType="begin"/>
      </w:r>
      <w:r w:rsidRPr="00B26B98">
        <w:instrText xml:space="preserve"> EQ \F(1,4</w:instrText>
      </w:r>
      <w:r w:rsidRPr="00B26B98">
        <w:rPr>
          <w:rFonts w:ascii="Symbol" w:hAnsi="Symbol"/>
        </w:rPr>
        <w:instrText>pe</w:instrText>
      </w:r>
      <w:r w:rsidRPr="00B26B98">
        <w:rPr>
          <w:position w:val="-4"/>
        </w:rPr>
        <w:instrText>o</w:instrText>
      </w:r>
      <w:r w:rsidRPr="00B26B98">
        <w:instrText xml:space="preserve">) </w:instrText>
      </w:r>
      <w:r w:rsidRPr="00B26B98">
        <w:fldChar w:fldCharType="end"/>
      </w:r>
      <w:r w:rsidRPr="00B26B98">
        <w:rPr>
          <w:position w:val="6"/>
        </w:rPr>
        <w:fldChar w:fldCharType="begin"/>
      </w:r>
      <w:r w:rsidRPr="00B26B98">
        <w:rPr>
          <w:position w:val="6"/>
        </w:rPr>
        <w:instrText xml:space="preserve"> EQ \</w:instrText>
      </w:r>
      <w:r w:rsidRPr="00B26B98">
        <w:instrText>F(QQ</w:instrText>
      </w:r>
      <w:r w:rsidRPr="00B26B98">
        <w:rPr>
          <w:position w:val="-4"/>
        </w:rPr>
        <w:instrText>t</w:instrText>
      </w:r>
      <w:r w:rsidRPr="00B26B98">
        <w:instrText>,r</w:instrText>
      </w:r>
      <w:r w:rsidRPr="00B26B98">
        <w:rPr>
          <w:position w:val="6"/>
        </w:rPr>
        <w:instrText>2</w:instrText>
      </w:r>
      <w:r w:rsidRPr="00B26B98">
        <w:instrText>)</w:instrText>
      </w:r>
      <w:r w:rsidRPr="00B26B98">
        <w:rPr>
          <w:position w:val="6"/>
        </w:rPr>
        <w:instrText xml:space="preserve"> </w:instrText>
      </w:r>
      <w:r w:rsidRPr="00B26B98">
        <w:rPr>
          <w:position w:val="6"/>
        </w:rPr>
        <w:fldChar w:fldCharType="end"/>
      </w:r>
    </w:p>
    <w:p w:rsidR="005C4151" w:rsidRPr="00B26B98" w:rsidRDefault="005C4151" w:rsidP="009D4C70">
      <w:r w:rsidRPr="00B26B98">
        <w:t xml:space="preserve">But electric field strength, E is defined as  </w:t>
      </w:r>
      <w:r w:rsidRPr="00B26B98">
        <w:fldChar w:fldCharType="begin"/>
      </w:r>
      <w:r w:rsidRPr="00B26B98">
        <w:instrText xml:space="preserve"> EQ \F(Force,Charge)    </w:instrText>
      </w:r>
      <w:r w:rsidRPr="00B26B98">
        <w:fldChar w:fldCharType="end"/>
      </w:r>
      <w:r w:rsidRPr="00B26B98">
        <w:t xml:space="preserve"> thus  E  =</w:t>
      </w:r>
      <w:r w:rsidRPr="00B26B98">
        <w:rPr>
          <w:position w:val="-24"/>
        </w:rPr>
        <w:object w:dxaOrig="499" w:dyaOrig="600">
          <v:shape id="_x0000_i1033" type="#_x0000_t75" style="width:26.25pt;height:30pt" o:ole="" fillcolor="window">
            <v:imagedata r:id="rId29" o:title=""/>
          </v:shape>
          <o:OLEObject Type="Embed" ProgID="Equation.3" ShapeID="_x0000_i1033" DrawAspect="Content" ObjectID="_1520950124" r:id="rId30"/>
        </w:object>
      </w:r>
      <w:r w:rsidRPr="00B26B98">
        <w:t xml:space="preserve">  giving:</w:t>
      </w:r>
    </w:p>
    <w:p w:rsidR="005C4151" w:rsidRPr="00B26B98" w:rsidRDefault="005C4151" w:rsidP="009D4C70">
      <w:pPr>
        <w:jc w:val="center"/>
      </w:pPr>
      <w:r w:rsidRPr="00B26B98">
        <w:t xml:space="preserve">E = </w:t>
      </w:r>
      <w:r w:rsidRPr="00B26B98">
        <w:rPr>
          <w:position w:val="-28"/>
        </w:rPr>
        <w:object w:dxaOrig="620" w:dyaOrig="620">
          <v:shape id="_x0000_i1034" type="#_x0000_t75" style="width:30pt;height:30pt" o:ole="" fillcolor="window">
            <v:imagedata r:id="rId31" o:title=""/>
          </v:shape>
          <o:OLEObject Type="Embed" ProgID="Equation.3" ShapeID="_x0000_i1034" DrawAspect="Content" ObjectID="_1520950125" r:id="rId32"/>
        </w:object>
      </w:r>
      <w:r w:rsidRPr="00B26B98">
        <w:rPr>
          <w:position w:val="-28"/>
        </w:rPr>
        <w:object w:dxaOrig="360" w:dyaOrig="660">
          <v:shape id="_x0000_i1035" type="#_x0000_t75" style="width:18.75pt;height:33.75pt" o:ole="" fillcolor="window">
            <v:imagedata r:id="rId33" o:title=""/>
          </v:shape>
          <o:OLEObject Type="Embed" ProgID="Equation.3" ShapeID="_x0000_i1035" DrawAspect="Content" ObjectID="_1520950126" r:id="rId34"/>
        </w:object>
      </w:r>
    </w:p>
    <w:p w:rsidR="005C4151" w:rsidRDefault="005C4151" w:rsidP="009D4C70"/>
    <w:p w:rsidR="009D4C70" w:rsidRPr="00B26B98" w:rsidRDefault="009D4C70" w:rsidP="009D4C70"/>
    <w:p w:rsidR="005C4151" w:rsidRPr="00B26B98" w:rsidRDefault="005C4151" w:rsidP="009D4C70">
      <w:pPr>
        <w:ind w:left="284" w:hanging="284"/>
      </w:pPr>
      <w:r w:rsidRPr="00B26B98">
        <w:rPr>
          <w:b/>
        </w:rPr>
        <w:t>•</w:t>
      </w:r>
      <w:r w:rsidRPr="00B26B98">
        <w:t xml:space="preserve"> </w:t>
      </w:r>
      <w:r w:rsidRPr="00B26B98">
        <w:tab/>
        <w:t xml:space="preserve">This equation gives the magnitude of the electric field strength around an isolated point charge; its direction is radial. The electric field strength reduces quickly as the distance  r  increases because  E </w:t>
      </w:r>
      <w:r w:rsidRPr="00B26B98">
        <w:rPr>
          <w:rFonts w:ascii="Symbol" w:hAnsi="Symbol"/>
        </w:rPr>
        <w:t></w:t>
      </w:r>
      <w:r w:rsidRPr="00B26B98">
        <w:t xml:space="preserve"> </w:t>
      </w:r>
      <w:r w:rsidRPr="00B26B98">
        <w:fldChar w:fldCharType="begin"/>
      </w:r>
      <w:r w:rsidRPr="00B26B98">
        <w:instrText xml:space="preserve"> EQ \F(1,r</w:instrText>
      </w:r>
      <w:r w:rsidRPr="00B26B98">
        <w:rPr>
          <w:position w:val="6"/>
        </w:rPr>
        <w:instrText>2</w:instrText>
      </w:r>
      <w:r w:rsidRPr="00B26B98">
        <w:instrText xml:space="preserve">)  </w:instrText>
      </w:r>
      <w:r w:rsidRPr="00B26B98">
        <w:fldChar w:fldCharType="end"/>
      </w:r>
    </w:p>
    <w:p w:rsidR="005C4151" w:rsidRPr="00B26B98" w:rsidRDefault="005C4151" w:rsidP="009D4C70">
      <w:pPr>
        <w:ind w:left="284" w:hanging="284"/>
      </w:pPr>
      <w:r w:rsidRPr="00B26B98">
        <w:rPr>
          <w:b/>
        </w:rPr>
        <w:t>•</w:t>
      </w:r>
      <w:r w:rsidRPr="00B26B98">
        <w:t xml:space="preserve"> </w:t>
      </w:r>
      <w:r w:rsidRPr="00B26B98">
        <w:tab/>
        <w:t xml:space="preserve">Electric field strength is a </w:t>
      </w:r>
      <w:r w:rsidRPr="00B26B98">
        <w:rPr>
          <w:b/>
        </w:rPr>
        <w:t>vector</w:t>
      </w:r>
      <w:r w:rsidRPr="00B26B98">
        <w:t xml:space="preserve"> quantity.  When more than one charge is present, the electric field strength must be calculated for each charge and the </w:t>
      </w:r>
      <w:r w:rsidRPr="00B26B98">
        <w:rPr>
          <w:b/>
        </w:rPr>
        <w:t>vector sum</w:t>
      </w:r>
      <w:r w:rsidRPr="00B26B98">
        <w:t xml:space="preserve"> then determined.</w:t>
      </w:r>
    </w:p>
    <w:p w:rsidR="005C4151" w:rsidRDefault="005C4151" w:rsidP="005C4151">
      <w:pPr>
        <w:pStyle w:val="Heading3"/>
      </w:pPr>
      <w:r>
        <w:br w:type="page"/>
      </w:r>
      <w:r>
        <w:lastRenderedPageBreak/>
        <w:t>Example: The Electric Dipole</w:t>
      </w:r>
    </w:p>
    <w:p w:rsidR="005C4151" w:rsidRPr="009D4C70" w:rsidRDefault="005C4151" w:rsidP="009D4C70">
      <w:pPr>
        <w:rPr>
          <w:i/>
        </w:rPr>
      </w:pPr>
      <w:r w:rsidRPr="009D4C70">
        <w:rPr>
          <w:i/>
        </w:rPr>
        <w:t>A pair of charges +4.0 x 10</w:t>
      </w:r>
      <w:r w:rsidRPr="009D4C70">
        <w:rPr>
          <w:i/>
          <w:position w:val="6"/>
        </w:rPr>
        <w:t>-9</w:t>
      </w:r>
      <w:r w:rsidRPr="009D4C70">
        <w:rPr>
          <w:i/>
        </w:rPr>
        <w:t xml:space="preserve"> C and -4.0 x 10</w:t>
      </w:r>
      <w:r w:rsidRPr="009D4C70">
        <w:rPr>
          <w:i/>
          <w:position w:val="6"/>
        </w:rPr>
        <w:t>-9</w:t>
      </w:r>
      <w:r w:rsidRPr="009D4C70">
        <w:rPr>
          <w:i/>
        </w:rPr>
        <w:t xml:space="preserve"> C separated by 2.0 x 10</w:t>
      </w:r>
      <w:r w:rsidRPr="009D4C70">
        <w:rPr>
          <w:i/>
          <w:position w:val="6"/>
        </w:rPr>
        <w:t>-14</w:t>
      </w:r>
      <w:r w:rsidRPr="009D4C70">
        <w:rPr>
          <w:i/>
        </w:rPr>
        <w:t xml:space="preserve"> m  make up an electric dipole.  Calculate the electric field strength at a point P, a distance of 5.0 x 10</w:t>
      </w:r>
      <w:r w:rsidRPr="009D4C70">
        <w:rPr>
          <w:i/>
          <w:position w:val="6"/>
        </w:rPr>
        <w:t>-14</w:t>
      </w:r>
      <w:r w:rsidRPr="009D4C70">
        <w:rPr>
          <w:i/>
        </w:rPr>
        <w:t xml:space="preserve"> m from the dipole along the axis shown.</w:t>
      </w:r>
    </w:p>
    <w:bookmarkStart w:id="1" w:name="_MON_1003222624"/>
    <w:bookmarkStart w:id="2" w:name="_MON_1003222805"/>
    <w:bookmarkEnd w:id="1"/>
    <w:bookmarkEnd w:id="2"/>
    <w:bookmarkStart w:id="3" w:name="_MON_1003222536"/>
    <w:bookmarkEnd w:id="3"/>
    <w:p w:rsidR="005C4151" w:rsidRPr="009D4C70" w:rsidRDefault="005C4151" w:rsidP="009D4C70">
      <w:pPr>
        <w:rPr>
          <w:i/>
        </w:rPr>
      </w:pPr>
      <w:r w:rsidRPr="009D4C70">
        <w:rPr>
          <w:i/>
        </w:rPr>
        <w:object w:dxaOrig="6286" w:dyaOrig="2640">
          <v:shape id="_x0000_i1036" type="#_x0000_t75" style="width:424.5pt;height:129pt" o:ole="" fillcolor="window">
            <v:imagedata r:id="rId35" o:title="" cropbottom="949f" cropleft="-11418f" cropright="-11418f"/>
          </v:shape>
          <o:OLEObject Type="Embed" ProgID="Word.Picture.8" ShapeID="_x0000_i1036" DrawAspect="Content" ObjectID="_1520950127" r:id="rId36"/>
        </w:object>
      </w:r>
    </w:p>
    <w:p w:rsidR="005C4151" w:rsidRDefault="005C4151" w:rsidP="005C4151">
      <w:pPr>
        <w:pStyle w:val="Heading3"/>
      </w:pPr>
      <w:r>
        <w:t>Solution</w:t>
      </w:r>
    </w:p>
    <w:p w:rsidR="005C4151" w:rsidRPr="009D4C70" w:rsidRDefault="005C4151" w:rsidP="009D4C70">
      <w:pPr>
        <w:rPr>
          <w:szCs w:val="22"/>
        </w:rPr>
      </w:pPr>
      <w:r w:rsidRPr="009D4C70">
        <w:rPr>
          <w:szCs w:val="22"/>
        </w:rPr>
        <w:t>In magnitude: E</w:t>
      </w:r>
      <w:r w:rsidRPr="009D4C70">
        <w:rPr>
          <w:position w:val="-4"/>
          <w:szCs w:val="22"/>
        </w:rPr>
        <w:t>1</w:t>
      </w:r>
      <w:r w:rsidRPr="009D4C70">
        <w:rPr>
          <w:szCs w:val="22"/>
        </w:rPr>
        <w:t xml:space="preserve"> = E</w:t>
      </w:r>
      <w:r w:rsidRPr="009D4C70">
        <w:rPr>
          <w:position w:val="-4"/>
          <w:szCs w:val="22"/>
        </w:rPr>
        <w:t>2</w:t>
      </w:r>
      <w:r w:rsidRPr="009D4C70">
        <w:rPr>
          <w:szCs w:val="22"/>
        </w:rPr>
        <w:t xml:space="preserve"> = </w:t>
      </w:r>
      <w:r w:rsidRPr="009D4C70">
        <w:rPr>
          <w:szCs w:val="22"/>
        </w:rPr>
        <w:fldChar w:fldCharType="begin"/>
      </w:r>
      <w:r w:rsidRPr="009D4C70">
        <w:rPr>
          <w:szCs w:val="22"/>
        </w:rPr>
        <w:instrText xml:space="preserve"> EQ \F(1,4</w:instrText>
      </w:r>
      <w:r w:rsidRPr="009D4C70">
        <w:rPr>
          <w:rFonts w:ascii="Symbol" w:hAnsi="Symbol"/>
          <w:szCs w:val="22"/>
        </w:rPr>
        <w:instrText>pe</w:instrText>
      </w:r>
      <w:r w:rsidRPr="009D4C70">
        <w:rPr>
          <w:position w:val="-4"/>
          <w:szCs w:val="22"/>
        </w:rPr>
        <w:instrText>o</w:instrText>
      </w:r>
      <w:r w:rsidRPr="009D4C70">
        <w:rPr>
          <w:szCs w:val="22"/>
        </w:rPr>
        <w:instrText xml:space="preserve">) </w:instrText>
      </w:r>
      <w:r w:rsidRPr="009D4C70">
        <w:rPr>
          <w:szCs w:val="22"/>
        </w:rPr>
        <w:fldChar w:fldCharType="end"/>
      </w:r>
      <w:r w:rsidRPr="009D4C70">
        <w:rPr>
          <w:position w:val="6"/>
          <w:szCs w:val="22"/>
        </w:rPr>
        <w:t xml:space="preserve">. </w:t>
      </w:r>
      <w:r w:rsidRPr="009D4C70">
        <w:rPr>
          <w:position w:val="6"/>
          <w:szCs w:val="22"/>
        </w:rPr>
        <w:fldChar w:fldCharType="begin"/>
      </w:r>
      <w:r w:rsidRPr="009D4C70">
        <w:rPr>
          <w:position w:val="6"/>
          <w:szCs w:val="22"/>
        </w:rPr>
        <w:instrText xml:space="preserve"> EQ \</w:instrText>
      </w:r>
      <w:r w:rsidRPr="009D4C70">
        <w:rPr>
          <w:szCs w:val="22"/>
        </w:rPr>
        <w:instrText>F(Q,r</w:instrText>
      </w:r>
      <w:r w:rsidRPr="009D4C70">
        <w:rPr>
          <w:position w:val="6"/>
          <w:szCs w:val="22"/>
        </w:rPr>
        <w:instrText>2</w:instrText>
      </w:r>
      <w:r w:rsidRPr="009D4C70">
        <w:rPr>
          <w:szCs w:val="22"/>
        </w:rPr>
        <w:instrText xml:space="preserve">)  </w:instrText>
      </w:r>
      <w:r w:rsidRPr="009D4C70">
        <w:rPr>
          <w:position w:val="6"/>
          <w:szCs w:val="22"/>
        </w:rPr>
        <w:instrText xml:space="preserve"> </w:instrText>
      </w:r>
      <w:r w:rsidRPr="009D4C70">
        <w:rPr>
          <w:position w:val="6"/>
          <w:szCs w:val="22"/>
        </w:rPr>
        <w:fldChar w:fldCharType="end"/>
      </w:r>
      <w:r w:rsidRPr="009D4C70">
        <w:rPr>
          <w:szCs w:val="22"/>
        </w:rPr>
        <w:t xml:space="preserve">= </w:t>
      </w:r>
      <w:r w:rsidRPr="009D4C70">
        <w:rPr>
          <w:szCs w:val="22"/>
        </w:rPr>
        <w:fldChar w:fldCharType="begin"/>
      </w:r>
      <w:r w:rsidRPr="009D4C70">
        <w:rPr>
          <w:szCs w:val="22"/>
        </w:rPr>
        <w:instrText xml:space="preserve"> EQ \F(1,4</w:instrText>
      </w:r>
      <w:r w:rsidRPr="009D4C70">
        <w:rPr>
          <w:rFonts w:ascii="Symbol" w:hAnsi="Symbol"/>
          <w:szCs w:val="22"/>
        </w:rPr>
        <w:instrText>pe</w:instrText>
      </w:r>
      <w:r w:rsidRPr="009D4C70">
        <w:rPr>
          <w:position w:val="-4"/>
          <w:szCs w:val="22"/>
        </w:rPr>
        <w:instrText>o</w:instrText>
      </w:r>
      <w:r w:rsidRPr="009D4C70">
        <w:rPr>
          <w:szCs w:val="22"/>
        </w:rPr>
        <w:instrText xml:space="preserve">) </w:instrText>
      </w:r>
      <w:r w:rsidRPr="009D4C70">
        <w:rPr>
          <w:szCs w:val="22"/>
        </w:rPr>
        <w:fldChar w:fldCharType="end"/>
      </w:r>
      <w:r w:rsidRPr="009D4C70">
        <w:rPr>
          <w:position w:val="6"/>
          <w:szCs w:val="22"/>
        </w:rPr>
        <w:t>.</w:t>
      </w:r>
      <w:r w:rsidRPr="009D4C70">
        <w:rPr>
          <w:position w:val="-26"/>
          <w:szCs w:val="22"/>
        </w:rPr>
        <w:object w:dxaOrig="1400" w:dyaOrig="639">
          <v:shape id="_x0000_i1037" type="#_x0000_t75" style="width:68.25pt;height:33.75pt" o:ole="" fillcolor="window">
            <v:imagedata r:id="rId37" o:title=""/>
          </v:shape>
          <o:OLEObject Type="Embed" ProgID="Equation.3" ShapeID="_x0000_i1037" DrawAspect="Content" ObjectID="_1520950128" r:id="rId38"/>
        </w:object>
      </w:r>
      <w:r w:rsidRPr="009D4C70">
        <w:rPr>
          <w:szCs w:val="22"/>
        </w:rPr>
        <w:t xml:space="preserve"> = 1.38 x 10</w:t>
      </w:r>
      <w:r w:rsidRPr="009D4C70">
        <w:rPr>
          <w:position w:val="6"/>
          <w:szCs w:val="22"/>
        </w:rPr>
        <w:t>28</w:t>
      </w:r>
      <w:r w:rsidRPr="009D4C70">
        <w:rPr>
          <w:szCs w:val="22"/>
        </w:rPr>
        <w:t xml:space="preserve"> N C</w:t>
      </w:r>
      <w:r w:rsidRPr="009D4C70">
        <w:rPr>
          <w:position w:val="6"/>
          <w:szCs w:val="22"/>
        </w:rPr>
        <w:t>-1</w:t>
      </w:r>
    </w:p>
    <w:p w:rsidR="005C4151" w:rsidRPr="009D4C70" w:rsidRDefault="005C4151" w:rsidP="009D4C70">
      <w:pPr>
        <w:rPr>
          <w:szCs w:val="22"/>
        </w:rPr>
      </w:pPr>
      <w:r w:rsidRPr="009D4C70">
        <w:rPr>
          <w:szCs w:val="22"/>
        </w:rPr>
        <w:t>Horizontally:</w:t>
      </w:r>
      <w:r w:rsidRPr="009D4C70">
        <w:rPr>
          <w:szCs w:val="22"/>
        </w:rPr>
        <w:tab/>
        <w:t>E</w:t>
      </w:r>
      <w:r w:rsidRPr="009D4C70">
        <w:rPr>
          <w:position w:val="-4"/>
          <w:szCs w:val="22"/>
        </w:rPr>
        <w:t>1</w:t>
      </w:r>
      <w:r w:rsidRPr="009D4C70">
        <w:rPr>
          <w:szCs w:val="22"/>
        </w:rPr>
        <w:t xml:space="preserve"> sin </w:t>
      </w:r>
      <w:r w:rsidRPr="009D4C70">
        <w:rPr>
          <w:rFonts w:ascii="Symbol" w:hAnsi="Symbol"/>
          <w:szCs w:val="22"/>
        </w:rPr>
        <w:t></w:t>
      </w:r>
      <w:r w:rsidRPr="009D4C70">
        <w:rPr>
          <w:rFonts w:ascii="Symbol" w:hAnsi="Symbol"/>
          <w:szCs w:val="22"/>
        </w:rPr>
        <w:t></w:t>
      </w:r>
      <w:r w:rsidRPr="009D4C70">
        <w:rPr>
          <w:szCs w:val="22"/>
        </w:rPr>
        <w:t>+ E</w:t>
      </w:r>
      <w:r w:rsidRPr="009D4C70">
        <w:rPr>
          <w:position w:val="-4"/>
          <w:szCs w:val="22"/>
        </w:rPr>
        <w:t xml:space="preserve">2 </w:t>
      </w:r>
      <w:r w:rsidRPr="009D4C70">
        <w:rPr>
          <w:szCs w:val="22"/>
        </w:rPr>
        <w:t xml:space="preserve">sin </w:t>
      </w:r>
      <w:r w:rsidRPr="009D4C70">
        <w:rPr>
          <w:rFonts w:ascii="Symbol" w:hAnsi="Symbol"/>
          <w:szCs w:val="22"/>
        </w:rPr>
        <w:t></w:t>
      </w:r>
      <w:r w:rsidRPr="009D4C70">
        <w:rPr>
          <w:szCs w:val="22"/>
        </w:rPr>
        <w:t xml:space="preserve"> = 0      since E</w:t>
      </w:r>
      <w:r w:rsidRPr="009D4C70">
        <w:rPr>
          <w:position w:val="-4"/>
          <w:szCs w:val="22"/>
        </w:rPr>
        <w:t xml:space="preserve">1 </w:t>
      </w:r>
      <w:r w:rsidRPr="009D4C70">
        <w:rPr>
          <w:szCs w:val="22"/>
        </w:rPr>
        <w:t>and E</w:t>
      </w:r>
      <w:r w:rsidRPr="009D4C70">
        <w:rPr>
          <w:position w:val="-4"/>
          <w:szCs w:val="22"/>
        </w:rPr>
        <w:t xml:space="preserve">2 </w:t>
      </w:r>
      <w:r w:rsidRPr="009D4C70">
        <w:rPr>
          <w:szCs w:val="22"/>
        </w:rPr>
        <w:t>are in opposite directions.</w:t>
      </w:r>
    </w:p>
    <w:p w:rsidR="005C4151" w:rsidRPr="009D4C70" w:rsidRDefault="005C4151" w:rsidP="009D4C70">
      <w:pPr>
        <w:rPr>
          <w:szCs w:val="22"/>
        </w:rPr>
      </w:pPr>
      <w:r w:rsidRPr="009D4C70">
        <w:rPr>
          <w:szCs w:val="22"/>
        </w:rPr>
        <w:t>Vertically:</w:t>
      </w:r>
      <w:r w:rsidRPr="009D4C70">
        <w:rPr>
          <w:szCs w:val="22"/>
        </w:rPr>
        <w:tab/>
        <w:t>E</w:t>
      </w:r>
      <w:r w:rsidRPr="009D4C70">
        <w:rPr>
          <w:position w:val="-4"/>
          <w:szCs w:val="22"/>
        </w:rPr>
        <w:t>P</w:t>
      </w:r>
      <w:r w:rsidRPr="009D4C70">
        <w:rPr>
          <w:szCs w:val="22"/>
        </w:rPr>
        <w:t xml:space="preserve"> = 2 E</w:t>
      </w:r>
      <w:r w:rsidRPr="009D4C70">
        <w:rPr>
          <w:position w:val="-4"/>
          <w:szCs w:val="22"/>
        </w:rPr>
        <w:t>1</w:t>
      </w:r>
      <w:r w:rsidRPr="009D4C70">
        <w:rPr>
          <w:szCs w:val="22"/>
        </w:rPr>
        <w:t xml:space="preserve"> cos</w:t>
      </w:r>
      <w:r w:rsidRPr="009D4C70">
        <w:rPr>
          <w:rFonts w:ascii="Symbol" w:hAnsi="Symbol"/>
          <w:szCs w:val="22"/>
        </w:rPr>
        <w:t></w:t>
      </w:r>
      <w:r w:rsidRPr="009D4C70">
        <w:rPr>
          <w:szCs w:val="22"/>
        </w:rPr>
        <w:t xml:space="preserve">  =  2 x 1.38 x 10</w:t>
      </w:r>
      <w:r w:rsidRPr="009D4C70">
        <w:rPr>
          <w:position w:val="6"/>
          <w:szCs w:val="22"/>
        </w:rPr>
        <w:t>28</w:t>
      </w:r>
      <w:r w:rsidRPr="009D4C70">
        <w:rPr>
          <w:szCs w:val="22"/>
        </w:rPr>
        <w:t xml:space="preserve"> x</w:t>
      </w:r>
      <w:r w:rsidRPr="009D4C70">
        <w:rPr>
          <w:position w:val="-22"/>
          <w:szCs w:val="22"/>
        </w:rPr>
        <w:object w:dxaOrig="1320" w:dyaOrig="600">
          <v:shape id="_x0000_i1038" type="#_x0000_t75" style="width:1in;height:33.75pt" o:ole="" fillcolor="window">
            <v:imagedata r:id="rId39" o:title=""/>
          </v:shape>
          <o:OLEObject Type="Embed" ProgID="Equation.3" ShapeID="_x0000_i1038" DrawAspect="Content" ObjectID="_1520950129" r:id="rId40"/>
        </w:object>
      </w:r>
      <w:r w:rsidRPr="009D4C70">
        <w:rPr>
          <w:szCs w:val="22"/>
        </w:rPr>
        <w:t>= 5.4 x 10</w:t>
      </w:r>
      <w:r w:rsidRPr="009D4C70">
        <w:rPr>
          <w:position w:val="6"/>
          <w:szCs w:val="22"/>
        </w:rPr>
        <w:t>27</w:t>
      </w:r>
    </w:p>
    <w:p w:rsidR="005C4151" w:rsidRPr="009D4C70" w:rsidRDefault="005C4151" w:rsidP="009D4C70">
      <w:pPr>
        <w:rPr>
          <w:szCs w:val="22"/>
        </w:rPr>
      </w:pPr>
      <w:r w:rsidRPr="009D4C70">
        <w:rPr>
          <w:szCs w:val="22"/>
        </w:rPr>
        <w:tab/>
      </w:r>
      <w:r w:rsidRPr="009D4C70">
        <w:rPr>
          <w:szCs w:val="22"/>
        </w:rPr>
        <w:tab/>
        <w:t xml:space="preserve">Thus </w:t>
      </w:r>
      <w:r w:rsidRPr="009D4C70">
        <w:rPr>
          <w:szCs w:val="22"/>
        </w:rPr>
        <w:tab/>
        <w:t>E</w:t>
      </w:r>
      <w:r w:rsidRPr="009D4C70">
        <w:rPr>
          <w:position w:val="-4"/>
          <w:szCs w:val="22"/>
        </w:rPr>
        <w:t>P</w:t>
      </w:r>
      <w:r w:rsidRPr="009D4C70">
        <w:rPr>
          <w:szCs w:val="22"/>
        </w:rPr>
        <w:t xml:space="preserve"> = 5.4 x 10</w:t>
      </w:r>
      <w:r w:rsidRPr="009D4C70">
        <w:rPr>
          <w:position w:val="6"/>
          <w:szCs w:val="22"/>
        </w:rPr>
        <w:t>27</w:t>
      </w:r>
      <w:r w:rsidRPr="009D4C70">
        <w:rPr>
          <w:szCs w:val="22"/>
        </w:rPr>
        <w:t xml:space="preserve"> N C</w:t>
      </w:r>
      <w:r w:rsidRPr="009D4C70">
        <w:rPr>
          <w:position w:val="6"/>
          <w:szCs w:val="22"/>
        </w:rPr>
        <w:t>-1</w:t>
      </w:r>
      <w:r w:rsidRPr="009D4C70">
        <w:rPr>
          <w:szCs w:val="22"/>
        </w:rPr>
        <w:t xml:space="preserve">   </w:t>
      </w:r>
    </w:p>
    <w:p w:rsidR="005C4151" w:rsidRPr="009D4C70" w:rsidRDefault="005C4151" w:rsidP="009D4C70">
      <w:pPr>
        <w:rPr>
          <w:szCs w:val="22"/>
        </w:rPr>
      </w:pPr>
    </w:p>
    <w:p w:rsidR="005C4151" w:rsidRPr="009D4C70" w:rsidRDefault="005C4151" w:rsidP="009D4C70">
      <w:pPr>
        <w:rPr>
          <w:szCs w:val="22"/>
        </w:rPr>
      </w:pPr>
      <w:r w:rsidRPr="009D4C70">
        <w:rPr>
          <w:szCs w:val="22"/>
        </w:rPr>
        <w:t>The direction of E</w:t>
      </w:r>
      <w:r w:rsidRPr="009D4C70">
        <w:rPr>
          <w:position w:val="-4"/>
          <w:szCs w:val="22"/>
        </w:rPr>
        <w:t>P</w:t>
      </w:r>
      <w:r w:rsidRPr="009D4C70">
        <w:rPr>
          <w:szCs w:val="22"/>
        </w:rPr>
        <w:t xml:space="preserve"> is given in the sketch above.  </w:t>
      </w:r>
    </w:p>
    <w:p w:rsidR="005C4151" w:rsidRPr="009D4C70" w:rsidRDefault="005C4151" w:rsidP="009D4C70">
      <w:pPr>
        <w:rPr>
          <w:szCs w:val="22"/>
        </w:rPr>
      </w:pPr>
    </w:p>
    <w:p w:rsidR="005C4151" w:rsidRPr="009D4C70" w:rsidRDefault="005C4151" w:rsidP="009D4C70">
      <w:pPr>
        <w:rPr>
          <w:szCs w:val="22"/>
        </w:rPr>
      </w:pPr>
      <w:r w:rsidRPr="009D4C70">
        <w:rPr>
          <w:szCs w:val="22"/>
        </w:rPr>
        <w:t>A knowledge of electric dipoles is important when trying to understand the behaviour of dielectric materials which are used in the construction of capacitors.</w:t>
      </w:r>
    </w:p>
    <w:p w:rsidR="005C4151" w:rsidRPr="009D4C70" w:rsidRDefault="005C4151" w:rsidP="009D4C70">
      <w:pPr>
        <w:rPr>
          <w:szCs w:val="22"/>
        </w:rPr>
      </w:pPr>
      <w:r w:rsidRPr="009D4C70">
        <w:rPr>
          <w:szCs w:val="22"/>
        </w:rPr>
        <w:t xml:space="preserve">An analysis of the water molecule also shows that there is a resultant electric field associated with the oxygen atom and two hydrogen atoms - water is called a </w:t>
      </w:r>
      <w:r w:rsidRPr="009D4C70">
        <w:rPr>
          <w:b/>
          <w:szCs w:val="22"/>
        </w:rPr>
        <w:t>polar</w:t>
      </w:r>
      <w:r w:rsidRPr="009D4C70">
        <w:rPr>
          <w:szCs w:val="22"/>
        </w:rPr>
        <w:t xml:space="preserve"> molecule.  </w:t>
      </w:r>
    </w:p>
    <w:p w:rsidR="005C4151" w:rsidRPr="009D4C70" w:rsidRDefault="005C4151" w:rsidP="009D4C70">
      <w:pPr>
        <w:rPr>
          <w:szCs w:val="22"/>
        </w:rPr>
      </w:pPr>
    </w:p>
    <w:p w:rsidR="005C4151" w:rsidRPr="009D4C70" w:rsidRDefault="005C4151" w:rsidP="009D4C70">
      <w:pPr>
        <w:pStyle w:val="Heading2"/>
      </w:pPr>
      <w:r w:rsidRPr="009D4C70">
        <w:t>Potential Difference and Electric Field Strength for a uniform field</w:t>
      </w:r>
    </w:p>
    <w:p w:rsidR="005C4151" w:rsidRPr="00B26B98" w:rsidRDefault="005C4151" w:rsidP="009D4C70">
      <w:r w:rsidRPr="00B26B98">
        <w:t>For a uniform field the electric field strength is the same at all points.</w:t>
      </w:r>
    </w:p>
    <w:tbl>
      <w:tblPr>
        <w:tblW w:w="0" w:type="auto"/>
        <w:tblLayout w:type="fixed"/>
        <w:tblLook w:val="0000" w:firstRow="0" w:lastRow="0" w:firstColumn="0" w:lastColumn="0" w:noHBand="0" w:noVBand="0"/>
      </w:tblPr>
      <w:tblGrid>
        <w:gridCol w:w="5070"/>
        <w:gridCol w:w="3426"/>
      </w:tblGrid>
      <w:tr w:rsidR="005C4151" w:rsidRPr="00B26B98" w:rsidTr="008A1518">
        <w:tc>
          <w:tcPr>
            <w:tcW w:w="5070" w:type="dxa"/>
          </w:tcPr>
          <w:p w:rsidR="005C4151" w:rsidRPr="00B26B98" w:rsidRDefault="006F6E91" w:rsidP="009D4C70">
            <w:r>
              <w:rPr>
                <w:noProof/>
              </w:rPr>
              <mc:AlternateContent>
                <mc:Choice Requires="wpg">
                  <w:drawing>
                    <wp:anchor distT="0" distB="0" distL="114300" distR="114300" simplePos="0" relativeHeight="251628032" behindDoc="0" locked="0" layoutInCell="0" allowOverlap="1">
                      <wp:simplePos x="0" y="0"/>
                      <wp:positionH relativeFrom="column">
                        <wp:posOffset>3564255</wp:posOffset>
                      </wp:positionH>
                      <wp:positionV relativeFrom="paragraph">
                        <wp:posOffset>107315</wp:posOffset>
                      </wp:positionV>
                      <wp:extent cx="1334135" cy="942340"/>
                      <wp:effectExtent l="0" t="0" r="0" b="0"/>
                      <wp:wrapNone/>
                      <wp:docPr id="3868"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942340"/>
                                <a:chOff x="7504" y="11028"/>
                                <a:chExt cx="2101" cy="1484"/>
                              </a:xfrm>
                            </wpg:grpSpPr>
                            <wps:wsp>
                              <wps:cNvPr id="3869" name="Rectangle 814"/>
                              <wps:cNvSpPr>
                                <a:spLocks noChangeArrowheads="1"/>
                              </wps:cNvSpPr>
                              <wps:spPr bwMode="auto">
                                <a:xfrm>
                                  <a:off x="9212" y="12064"/>
                                  <a:ext cx="393" cy="44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rPr>
                                        <w:sz w:val="28"/>
                                      </w:rPr>
                                      <w:t>_</w:t>
                                    </w:r>
                                  </w:p>
                                </w:txbxContent>
                              </wps:txbx>
                              <wps:bodyPr rot="0" vert="horz" wrap="square" lIns="0" tIns="0" rIns="0" bIns="0" anchor="t" anchorCtr="0" upright="1">
                                <a:noAutofit/>
                              </wps:bodyPr>
                            </wps:wsp>
                            <wps:wsp>
                              <wps:cNvPr id="3870" name="Rectangle 815"/>
                              <wps:cNvSpPr>
                                <a:spLocks noChangeArrowheads="1"/>
                              </wps:cNvSpPr>
                              <wps:spPr bwMode="auto">
                                <a:xfrm>
                                  <a:off x="7504" y="11337"/>
                                  <a:ext cx="1821" cy="5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1" name="Rectangle 816"/>
                              <wps:cNvSpPr>
                                <a:spLocks noChangeArrowheads="1"/>
                              </wps:cNvSpPr>
                              <wps:spPr bwMode="auto">
                                <a:xfrm>
                                  <a:off x="7504" y="12177"/>
                                  <a:ext cx="1821" cy="5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4" name="Line 817"/>
                              <wps:cNvCnPr/>
                              <wps:spPr bwMode="auto">
                                <a:xfrm>
                                  <a:off x="7728"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5" name="Line 818"/>
                              <wps:cNvCnPr/>
                              <wps:spPr bwMode="auto">
                                <a:xfrm>
                                  <a:off x="8204"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819"/>
                              <wps:cNvCnPr/>
                              <wps:spPr bwMode="auto">
                                <a:xfrm>
                                  <a:off x="8652"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820"/>
                              <wps:cNvCnPr/>
                              <wps:spPr bwMode="auto">
                                <a:xfrm>
                                  <a:off x="9072" y="11393"/>
                                  <a:ext cx="1" cy="7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8" name="Line 821"/>
                              <wps:cNvCnPr/>
                              <wps:spPr bwMode="auto">
                                <a:xfrm>
                                  <a:off x="7728"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9" name="Line 822"/>
                              <wps:cNvCnPr/>
                              <wps:spPr bwMode="auto">
                                <a:xfrm>
                                  <a:off x="8204"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823"/>
                              <wps:cNvCnPr/>
                              <wps:spPr bwMode="auto">
                                <a:xfrm>
                                  <a:off x="8652"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824"/>
                              <wps:cNvCnPr/>
                              <wps:spPr bwMode="auto">
                                <a:xfrm>
                                  <a:off x="9072" y="11757"/>
                                  <a:ext cx="1" cy="8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Rectangle 825"/>
                              <wps:cNvSpPr>
                                <a:spLocks noChangeArrowheads="1"/>
                              </wps:cNvSpPr>
                              <wps:spPr bwMode="auto">
                                <a:xfrm>
                                  <a:off x="9212" y="11028"/>
                                  <a:ext cx="281" cy="28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rPr>
                                        <w:sz w:val="28"/>
                                      </w:rPr>
                                      <w:t>+</w:t>
                                    </w:r>
                                  </w:p>
                                </w:txbxContent>
                              </wps:txbx>
                              <wps:bodyPr rot="0" vert="horz" wrap="square" lIns="0" tIns="0" rIns="0" bIns="0" anchor="t" anchorCtr="0" upright="1">
                                <a:noAutofit/>
                              </wps:bodyPr>
                            </wps:wsp>
                            <wps:wsp>
                              <wps:cNvPr id="1033" name="Line 826"/>
                              <wps:cNvCnPr/>
                              <wps:spPr bwMode="auto">
                                <a:xfrm>
                                  <a:off x="7725" y="11730"/>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 name="Line 827"/>
                              <wps:cNvCnPr/>
                              <wps:spPr bwMode="auto">
                                <a:xfrm>
                                  <a:off x="8205" y="11760"/>
                                  <a:ext cx="0" cy="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 name="Line 828"/>
                              <wps:cNvCnPr/>
                              <wps:spPr bwMode="auto">
                                <a:xfrm>
                                  <a:off x="8655" y="11730"/>
                                  <a:ext cx="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 name="Line 829"/>
                              <wps:cNvCnPr/>
                              <wps:spPr bwMode="auto">
                                <a:xfrm>
                                  <a:off x="9075" y="11775"/>
                                  <a:ext cx="0" cy="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3" o:spid="_x0000_s1118" style="position:absolute;margin-left:280.65pt;margin-top:8.45pt;width:105.05pt;height:74.2pt;z-index:251628032" coordorigin="7504,11028" coordsize="210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" o:allowincell="f">
                      <v:rect id="Rectangle 814" o:spid="_x0000_s1119" style="position:absolute;left:9212;top:12064;width:39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" strokecolor="white">
                        <v:textbox inset="0,0,0,0">
                          <w:txbxContent>
                            <w:p w:rsidR="009B06A2" w:rsidRDefault="009B06A2" w:rsidP="005C4151">
                              <w:r>
                                <w:rPr>
                                  <w:sz w:val="28"/>
                                </w:rPr>
                                <w:t>_</w:t>
                              </w:r>
                            </w:p>
                          </w:txbxContent>
                        </v:textbox>
                      </v:rect>
                      <v:rect id="Rectangle 815" o:spid="_x0000_s1120" style="position:absolute;left:7504;top:11337;width:182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" strokeweight="1pt"/>
                      <v:rect id="Rectangle 816" o:spid="_x0000_s1121" style="position:absolute;left:7504;top:12177;width:182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" strokeweight="1pt"/>
                      <v:line id="Line 817" o:spid="_x0000_s1122" style="position:absolute;visibility:visible;mso-wrap-style:square" from="7728,11393" to="7729,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BwwAAAN0AAAAPAAAAZHJzL2Rvd25yZXYueG1sRE/NagIx&#10;EL4LfYcwBW81q5S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P1IMQcMAAADdAAAADwAA&#10;AAAAAAAAAAAAAAAHAgAAZHJzL2Rvd25yZXYueG1sUEsFBgAAAAADAAMAtwAAAPcCAAAAAA==&#10;" strokeweight="1pt"/>
                      <v:line id="Line 818" o:spid="_x0000_s1123" style="position:absolute;visibility:visible;mso-wrap-style:square" from="8204,11393" to="8205,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nawwAAAN0AAAAPAAAAZHJzL2Rvd25yZXYueG1sRE/NagIx&#10;EL4LfYcwBW81q9C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UB6p2sMAAADdAAAADwAA&#10;AAAAAAAAAAAAAAAHAgAAZHJzL2Rvd25yZXYueG1sUEsFBgAAAAADAAMAtwAAAPcCAAAAAA==&#10;" strokeweight="1pt"/>
                      <v:line id="Line 819" o:spid="_x0000_s1124" style="position:absolute;visibility:visible;mso-wrap-style:square" from="8652,11393" to="8653,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" strokeweight="1pt"/>
                      <v:line id="Line 820" o:spid="_x0000_s1125" style="position:absolute;visibility:visible;mso-wrap-style:square" from="9072,11393" to="9073,1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" strokeweight="1pt"/>
                      <v:line id="Line 821" o:spid="_x0000_s1126" style="position:absolute;visibility:visible;mso-wrap-style:square" from="7728,11757" to="7729,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" strokeweight="1pt"/>
                      <v:line id="Line 822" o:spid="_x0000_s1127" style="position:absolute;visibility:visible;mso-wrap-style:square" from="8204,11757" to="8205,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" strokeweight="1pt"/>
                      <v:line id="Line 823" o:spid="_x0000_s1128" style="position:absolute;visibility:visible;mso-wrap-style:square" from="8652,11757" to="8653,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" strokeweight="1pt"/>
                      <v:line id="Line 824" o:spid="_x0000_s1129" style="position:absolute;visibility:visible;mso-wrap-style:square" from="9072,11757" to="9073,1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" strokeweight="1pt"/>
                      <v:rect id="Rectangle 825" o:spid="_x0000_s1130" style="position:absolute;left:9212;top:11028;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" strokecolor="white">
                        <v:textbox inset="0,0,0,0">
                          <w:txbxContent>
                            <w:p w:rsidR="009B06A2" w:rsidRDefault="009B06A2" w:rsidP="005C4151">
                              <w:r>
                                <w:rPr>
                                  <w:sz w:val="28"/>
                                </w:rPr>
                                <w:t>+</w:t>
                              </w:r>
                            </w:p>
                          </w:txbxContent>
                        </v:textbox>
                      </v:rect>
                      <v:line id="Line 826" o:spid="_x0000_s1131" style="position:absolute;visibility:visible;mso-wrap-style:square" from="7725,11730" to="7725,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">
                        <v:stroke endarrow="block"/>
                      </v:line>
                      <v:line id="Line 827" o:spid="_x0000_s1132" style="position:absolute;visibility:visible;mso-wrap-style:square" from="8205,11760" to="8205,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">
                        <v:stroke endarrow="block"/>
                      </v:line>
                      <v:line id="Line 828" o:spid="_x0000_s1133" style="position:absolute;visibility:visible;mso-wrap-style:square" from="8655,11730" to="8655,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">
                        <v:stroke endarrow="block"/>
                      </v:line>
                      <v:line id="Line 829" o:spid="_x0000_s1134" style="position:absolute;visibility:visible;mso-wrap-style:square" from="9075,11775" to="9075,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">
                        <v:stroke endarrow="block"/>
                      </v:line>
                    </v:group>
                  </w:pict>
                </mc:Fallback>
              </mc:AlternateContent>
            </w:r>
          </w:p>
          <w:p w:rsidR="005C4151" w:rsidRPr="00B26B98" w:rsidRDefault="005C4151" w:rsidP="009D4C70">
            <w:r w:rsidRPr="00B26B98">
              <w:t xml:space="preserve">The potential difference between two points is the work done in moving one coulomb of charge from one point to the other against the electric field, i.e. from the lower plate to the upper plate.  </w:t>
            </w:r>
          </w:p>
          <w:p w:rsidR="005C4151" w:rsidRPr="00B26B98" w:rsidRDefault="005C4151" w:rsidP="009D4C70">
            <w:r w:rsidRPr="00B26B98">
              <w:t>The minimum force needed to move Q coulombs from the lower plate to the upper plate is QE.</w:t>
            </w:r>
          </w:p>
        </w:tc>
        <w:tc>
          <w:tcPr>
            <w:tcW w:w="3426" w:type="dxa"/>
          </w:tcPr>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p w:rsidR="005C4151" w:rsidRPr="00B26B98" w:rsidRDefault="005C4151" w:rsidP="009D4C70"/>
        </w:tc>
      </w:tr>
    </w:tbl>
    <w:p w:rsidR="005C4151" w:rsidRPr="00B26B98" w:rsidRDefault="005C4151" w:rsidP="009D4C70"/>
    <w:p w:rsidR="005C4151" w:rsidRPr="00B26B98" w:rsidRDefault="005C4151" w:rsidP="009D4C70">
      <w:pPr>
        <w:rPr>
          <w:sz w:val="20"/>
        </w:rPr>
      </w:pPr>
      <w:r w:rsidRPr="00B26B98">
        <w:rPr>
          <w:sz w:val="20"/>
        </w:rPr>
        <w:t>Thus     work  =  force x distance</w:t>
      </w:r>
      <w:r w:rsidRPr="00B26B98">
        <w:rPr>
          <w:sz w:val="20"/>
        </w:rPr>
        <w:tab/>
        <w:t>=  QE x d.</w:t>
      </w:r>
      <w:r w:rsidRPr="00B26B98">
        <w:rPr>
          <w:sz w:val="20"/>
        </w:rPr>
        <w:tab/>
        <w:t>but   work  =  QV by definition</w:t>
      </w:r>
    </w:p>
    <w:p w:rsidR="005C4151" w:rsidRPr="00B26B98" w:rsidRDefault="005C4151" w:rsidP="009D4C70">
      <w:pPr>
        <w:rPr>
          <w:sz w:val="20"/>
        </w:rPr>
      </w:pPr>
      <w:r w:rsidRPr="00B26B98">
        <w:rPr>
          <w:sz w:val="20"/>
        </w:rPr>
        <w:tab/>
        <w:t>thus   QV</w:t>
      </w:r>
      <w:r w:rsidRPr="00B26B98">
        <w:rPr>
          <w:sz w:val="20"/>
        </w:rPr>
        <w:tab/>
        <w:t>=  QE x d</w:t>
      </w:r>
      <w:r w:rsidRPr="00B26B98">
        <w:rPr>
          <w:sz w:val="20"/>
        </w:rPr>
        <w:tab/>
      </w:r>
    </w:p>
    <w:p w:rsidR="005C4151" w:rsidRPr="00B26B98" w:rsidRDefault="005C4151" w:rsidP="009D4C70">
      <w:pPr>
        <w:rPr>
          <w:sz w:val="20"/>
        </w:rPr>
      </w:pPr>
      <w:r w:rsidRPr="00B26B98">
        <w:rPr>
          <w:sz w:val="20"/>
        </w:rPr>
        <w:tab/>
      </w:r>
      <w:r w:rsidRPr="00B26B98">
        <w:rPr>
          <w:sz w:val="20"/>
        </w:rPr>
        <w:tab/>
      </w:r>
      <w:r w:rsidRPr="00B26B98">
        <w:rPr>
          <w:sz w:val="20"/>
        </w:rPr>
        <w:tab/>
      </w:r>
      <w:r w:rsidRPr="00B26B98">
        <w:rPr>
          <w:sz w:val="20"/>
        </w:rPr>
        <w:tab/>
        <w:t xml:space="preserve">     </w:t>
      </w:r>
      <w:r w:rsidRPr="00B26B98">
        <w:rPr>
          <w:sz w:val="20"/>
        </w:rPr>
        <w:fldChar w:fldCharType="begin"/>
      </w:r>
      <w:r w:rsidRPr="00B26B98">
        <w:rPr>
          <w:sz w:val="20"/>
        </w:rPr>
        <w:instrText xml:space="preserve"> EQ \X( V = E d )      </w:instrText>
      </w:r>
      <w:r w:rsidRPr="00B26B98">
        <w:rPr>
          <w:sz w:val="20"/>
        </w:rPr>
        <w:fldChar w:fldCharType="end"/>
      </w:r>
      <w:r w:rsidRPr="00B26B98">
        <w:rPr>
          <w:sz w:val="20"/>
        </w:rPr>
        <w:t xml:space="preserve">  for a </w:t>
      </w:r>
      <w:r w:rsidRPr="00B26B98">
        <w:rPr>
          <w:b/>
          <w:sz w:val="20"/>
        </w:rPr>
        <w:t>uniform</w:t>
      </w:r>
      <w:r w:rsidRPr="00B26B98">
        <w:rPr>
          <w:sz w:val="20"/>
        </w:rPr>
        <w:t xml:space="preserve"> field.</w:t>
      </w:r>
    </w:p>
    <w:p w:rsidR="005C4151" w:rsidRPr="00B26B98" w:rsidRDefault="005C4151" w:rsidP="009D4C70">
      <w:pPr>
        <w:rPr>
          <w:sz w:val="20"/>
        </w:rPr>
      </w:pPr>
      <w:r w:rsidRPr="00B26B98">
        <w:rPr>
          <w:sz w:val="20"/>
        </w:rPr>
        <w:t>An alternative equation for electric field strength is  E  =</w:t>
      </w:r>
      <w:r w:rsidRPr="00B26B98">
        <w:rPr>
          <w:position w:val="-18"/>
          <w:sz w:val="20"/>
        </w:rPr>
        <w:object w:dxaOrig="499" w:dyaOrig="540">
          <v:shape id="_x0000_i1039" type="#_x0000_t75" style="width:26.25pt;height:26.25pt" o:ole="" fillcolor="window">
            <v:imagedata r:id="rId41" o:title=""/>
          </v:shape>
          <o:OLEObject Type="Embed" ProgID="Equation.3" ShapeID="_x0000_i1039" DrawAspect="Content" ObjectID="_1520950130" r:id="rId42"/>
        </w:object>
      </w:r>
      <w:r w:rsidRPr="00B26B98">
        <w:rPr>
          <w:sz w:val="20"/>
        </w:rPr>
        <w:t>with a unit of V m</w:t>
      </w:r>
      <w:r w:rsidRPr="00B26B98">
        <w:rPr>
          <w:position w:val="6"/>
          <w:sz w:val="20"/>
        </w:rPr>
        <w:t>-1</w:t>
      </w:r>
      <w:r w:rsidRPr="00B26B98">
        <w:rPr>
          <w:sz w:val="20"/>
        </w:rPr>
        <w:t>,</w:t>
      </w:r>
    </w:p>
    <w:p w:rsidR="005C4151" w:rsidRPr="00B26B98" w:rsidRDefault="005C4151" w:rsidP="009D4C70">
      <w:r w:rsidRPr="00B26B98">
        <w:t>showing that the unit N C</w:t>
      </w:r>
      <w:r w:rsidRPr="00B26B98">
        <w:rPr>
          <w:position w:val="6"/>
        </w:rPr>
        <w:t>-1</w:t>
      </w:r>
      <w:r w:rsidRPr="00B26B98">
        <w:t xml:space="preserve"> is equivalent to the unit V m</w:t>
      </w:r>
      <w:r w:rsidRPr="00B26B98">
        <w:rPr>
          <w:position w:val="6"/>
        </w:rPr>
        <w:t>-1</w:t>
      </w:r>
      <w:r w:rsidRPr="00B26B98">
        <w:t xml:space="preserve"> as mentioned above.</w:t>
      </w:r>
    </w:p>
    <w:p w:rsidR="005C4151" w:rsidRDefault="005C4151" w:rsidP="005C4151">
      <w:pPr>
        <w:pStyle w:val="Heading2"/>
      </w:pPr>
      <w:r>
        <w:br w:type="page"/>
      </w:r>
      <w:r>
        <w:lastRenderedPageBreak/>
        <w:t>Conducting Shapes in Electric Fields</w:t>
      </w:r>
    </w:p>
    <w:p w:rsidR="009D4C70" w:rsidRDefault="009D4C70" w:rsidP="005C4151"/>
    <w:p w:rsidR="005C4151" w:rsidRDefault="005C4151" w:rsidP="005C4151">
      <w:r>
        <w:t xml:space="preserve">As shown in the Faraday's Ice-Pail Experiment any charge given to a conductor always resides on the </w:t>
      </w:r>
      <w:r>
        <w:rPr>
          <w:b/>
        </w:rPr>
        <w:t>outer</w:t>
      </w:r>
      <w:r>
        <w:t xml:space="preserve"> surface of the conductor. A direct consequence of this fact is that the electric field inside a conductor must be zero, that is  E</w:t>
      </w:r>
      <w:r>
        <w:rPr>
          <w:position w:val="-4"/>
        </w:rPr>
        <w:t>inside</w:t>
      </w:r>
      <w:r>
        <w:t xml:space="preserve"> = 0.</w:t>
      </w:r>
    </w:p>
    <w:p w:rsidR="005C4151" w:rsidRDefault="005C4151" w:rsidP="005C4151">
      <w:pPr>
        <w:rPr>
          <w:b/>
        </w:rPr>
      </w:pPr>
    </w:p>
    <w:p w:rsidR="005C4151" w:rsidRDefault="005C4151" w:rsidP="005C4151">
      <w:pPr>
        <w:pStyle w:val="Heading3"/>
      </w:pPr>
      <w:r>
        <w:t>Reasoning</w:t>
      </w:r>
      <w:r>
        <w:tab/>
      </w:r>
    </w:p>
    <w:p w:rsidR="005C4151" w:rsidRDefault="005C4151" w:rsidP="005C4151">
      <w:r>
        <w:t xml:space="preserve">The field must be zero inside the conductor because if it were non-zero any charges placed inside would accelerate in the field and move until balance was reached again. This would only be achieved when no net force acted on any of the charges, which in turn means that the field must be zero. This is also why any excess charge must reside entirely on the </w:t>
      </w:r>
      <w:r>
        <w:rPr>
          <w:b/>
        </w:rPr>
        <w:t>outside</w:t>
      </w:r>
      <w:r>
        <w:t xml:space="preserve"> of the conductor with no net charge on the inside. Also, the field outside the conductor must start perpendicular to the surface. If it did not there would be a component of the field along the surface causing charges to move until balance was reached.</w:t>
      </w:r>
    </w:p>
    <w:p w:rsidR="005C4151" w:rsidRDefault="005C4151" w:rsidP="005C4151">
      <w:r>
        <w:t xml:space="preserve">If an </w:t>
      </w:r>
      <w:r>
        <w:rPr>
          <w:b/>
        </w:rPr>
        <w:t>uncharged</w:t>
      </w:r>
      <w:r>
        <w:t xml:space="preserve"> conductor is placed in an electric field, charges are induced as shown below so that the internal field is once again zero.  Notice that the external field is modified by the induced charges on the surface of the conductor and that the overall charge on the conductor is still zero.</w:t>
      </w:r>
    </w:p>
    <w:tbl>
      <w:tblPr>
        <w:tblW w:w="0" w:type="auto"/>
        <w:tblLayout w:type="fixed"/>
        <w:tblCellMar>
          <w:left w:w="80" w:type="dxa"/>
          <w:right w:w="80" w:type="dxa"/>
        </w:tblCellMar>
        <w:tblLook w:val="0000" w:firstRow="0" w:lastRow="0" w:firstColumn="0" w:lastColumn="0" w:noHBand="0" w:noVBand="0"/>
      </w:tblPr>
      <w:tblGrid>
        <w:gridCol w:w="2420"/>
        <w:gridCol w:w="2920"/>
        <w:gridCol w:w="3420"/>
      </w:tblGrid>
      <w:tr w:rsidR="005C4151" w:rsidTr="008A1518">
        <w:trPr>
          <w:cantSplit/>
        </w:trPr>
        <w:tc>
          <w:tcPr>
            <w:tcW w:w="2420" w:type="dxa"/>
          </w:tcPr>
          <w:p w:rsidR="005C4151" w:rsidRDefault="006F6E91" w:rsidP="008A1518">
            <w:pPr>
              <w:pStyle w:val="NormalFontTimes"/>
              <w:tabs>
                <w:tab w:val="left" w:pos="540"/>
                <w:tab w:val="left" w:pos="1080"/>
              </w:tabs>
              <w:ind w:right="200"/>
            </w:pPr>
            <w:r>
              <w:rPr>
                <w:noProof/>
                <w:sz w:val="20"/>
              </w:rPr>
              <w:drawing>
                <wp:inline distT="0" distB="0" distL="0" distR="0">
                  <wp:extent cx="1343025" cy="1457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l="-8246" t="-22798" r="-8246" b="-22798"/>
                          <a:stretch>
                            <a:fillRect/>
                          </a:stretch>
                        </pic:blipFill>
                        <pic:spPr bwMode="auto">
                          <a:xfrm>
                            <a:off x="0" y="0"/>
                            <a:ext cx="1343025" cy="1457325"/>
                          </a:xfrm>
                          <a:prstGeom prst="rect">
                            <a:avLst/>
                          </a:prstGeom>
                          <a:noFill/>
                          <a:ln>
                            <a:noFill/>
                          </a:ln>
                        </pic:spPr>
                      </pic:pic>
                    </a:graphicData>
                  </a:graphic>
                </wp:inline>
              </w:drawing>
            </w:r>
          </w:p>
        </w:tc>
        <w:tc>
          <w:tcPr>
            <w:tcW w:w="2920" w:type="dxa"/>
          </w:tcPr>
          <w:p w:rsidR="005C4151" w:rsidRDefault="006F6E91" w:rsidP="008A1518">
            <w:pPr>
              <w:pStyle w:val="NormalFontTimes"/>
              <w:ind w:right="200"/>
            </w:pPr>
            <w:r>
              <w:rPr>
                <w:noProof/>
                <w:sz w:val="20"/>
              </w:rPr>
              <w:drawing>
                <wp:inline distT="0" distB="0" distL="0" distR="0">
                  <wp:extent cx="1828800" cy="1447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l="-703" t="-2779" r="-703" b="-2779"/>
                          <a:stretch>
                            <a:fillRect/>
                          </a:stretch>
                        </pic:blipFill>
                        <pic:spPr bwMode="auto">
                          <a:xfrm>
                            <a:off x="0" y="0"/>
                            <a:ext cx="1828800" cy="1447800"/>
                          </a:xfrm>
                          <a:prstGeom prst="rect">
                            <a:avLst/>
                          </a:prstGeom>
                          <a:noFill/>
                          <a:ln>
                            <a:noFill/>
                          </a:ln>
                        </pic:spPr>
                      </pic:pic>
                    </a:graphicData>
                  </a:graphic>
                </wp:inline>
              </w:drawing>
            </w:r>
          </w:p>
        </w:tc>
        <w:bookmarkStart w:id="4" w:name="_MON_1003081122"/>
        <w:bookmarkEnd w:id="4"/>
        <w:tc>
          <w:tcPr>
            <w:tcW w:w="3420" w:type="dxa"/>
          </w:tcPr>
          <w:p w:rsidR="005C4151" w:rsidRDefault="005C4151" w:rsidP="008A1518">
            <w:pPr>
              <w:pStyle w:val="NormalFontTimes"/>
            </w:pPr>
            <w:r>
              <w:rPr>
                <w:sz w:val="20"/>
              </w:rPr>
              <w:object w:dxaOrig="3041" w:dyaOrig="2021">
                <v:shape id="_x0000_i1040" type="#_x0000_t75" style="width:162.75pt;height:105.75pt" o:ole="" fillcolor="window">
                  <v:imagedata r:id="rId45" o:title="" croptop="-971f" cropbottom="-971f" cropleft="-2584f" cropright="-2584f"/>
                </v:shape>
                <o:OLEObject Type="Embed" ProgID="Word.Picture.8" ShapeID="_x0000_i1040" DrawAspect="Content" ObjectID="_1520950131" r:id="rId46"/>
              </w:object>
            </w:r>
          </w:p>
        </w:tc>
      </w:tr>
    </w:tbl>
    <w:p w:rsidR="005C4151" w:rsidRDefault="005C4151" w:rsidP="005C4151">
      <w:r>
        <w:t>You can now see why the leaf deflection of a charged gold leaf electroscope can go down if an uncharged metal object is brought close - the field set up by the charge on the electroscope causes equal and opposite charges to be induced on the object.</w:t>
      </w:r>
    </w:p>
    <w:p w:rsidR="005C4151" w:rsidRDefault="005C4151" w:rsidP="005C4151"/>
    <w:p w:rsidR="005C4151" w:rsidRDefault="005C4151" w:rsidP="005C4151">
      <w:pPr>
        <w:pStyle w:val="Heading3"/>
      </w:pPr>
      <w:r>
        <w:t>Electrostatic shielding</w:t>
      </w:r>
    </w:p>
    <w:p w:rsidR="005C4151" w:rsidRDefault="005C4151" w:rsidP="005C4151">
      <w:pPr>
        <w:pStyle w:val="NormalFontTimes"/>
      </w:pPr>
      <w:r>
        <w:t>If the conductor is hollow then the outer surface acts as a "screen" against any external electric field. This principle is used in co-axial cables (shown below).</w:t>
      </w:r>
    </w:p>
    <w:p w:rsidR="005C4151" w:rsidRDefault="005C4151" w:rsidP="005C4151">
      <w:pPr>
        <w:pStyle w:val="NormalFontTimes"/>
      </w:pPr>
      <w:r>
        <w:rPr>
          <w:sz w:val="20"/>
        </w:rPr>
        <w:object w:dxaOrig="5253" w:dyaOrig="1833">
          <v:shape id="_x0000_i1041" type="#_x0000_t75" style="width:6in;height:94.5pt" o:ole="" fillcolor="window">
            <v:imagedata r:id="rId47" o:title="" croptop="-1430f" cropbottom="-1430f" cropleft="-21333f" cropright="-21333f"/>
          </v:shape>
          <o:OLEObject Type="Embed" ProgID="Word.Picture.8" ShapeID="_x0000_i1041" DrawAspect="Content" ObjectID="_1520950132" r:id="rId48"/>
        </w:object>
      </w:r>
    </w:p>
    <w:p w:rsidR="005C4151" w:rsidRDefault="005C4151" w:rsidP="005C4151">
      <w:r>
        <w:t>The 'live' lead carrying the signal is shielded from external electric fields, i.e. interference, by the screen lead which is at zero volts.</w:t>
      </w:r>
    </w:p>
    <w:p w:rsidR="005C4151" w:rsidRDefault="005C4151" w:rsidP="005C4151">
      <w:pPr>
        <w:pStyle w:val="Heading2"/>
      </w:pPr>
    </w:p>
    <w:p w:rsidR="005C4151" w:rsidRDefault="005C4151" w:rsidP="005C4151">
      <w:pPr>
        <w:pStyle w:val="Heading2"/>
      </w:pPr>
    </w:p>
    <w:p w:rsidR="005C4151" w:rsidRDefault="00AB1B54" w:rsidP="005C4151">
      <w:pPr>
        <w:pStyle w:val="Heading2"/>
      </w:pPr>
      <w:r>
        <w:br w:type="page"/>
      </w:r>
      <w:r w:rsidR="005C4151">
        <w:lastRenderedPageBreak/>
        <w:t>Electrostatic Potential</w:t>
      </w:r>
    </w:p>
    <w:p w:rsidR="009D4C70" w:rsidRDefault="009D4C70" w:rsidP="005C4151"/>
    <w:p w:rsidR="005C4151" w:rsidRDefault="005C4151" w:rsidP="005C4151">
      <w:r>
        <w:t>To help understand this concept consider the sketch below.</w:t>
      </w:r>
      <w:r>
        <w:tab/>
      </w:r>
      <w:r>
        <w:tab/>
      </w:r>
      <w:r>
        <w:tab/>
      </w:r>
      <w:r>
        <w:tab/>
      </w:r>
    </w:p>
    <w:p w:rsidR="005C4151" w:rsidRDefault="006F6E91" w:rsidP="005C4151">
      <w:pPr>
        <w:pStyle w:val="NormalFontTimes"/>
      </w:pPr>
      <w:r>
        <w:rPr>
          <w:noProof/>
          <w:sz w:val="20"/>
        </w:rPr>
        <w:drawing>
          <wp:inline distT="0" distB="0" distL="0" distR="0">
            <wp:extent cx="4981575" cy="838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l="-20000" t="-6902" r="-20000" b="-6902"/>
                    <a:stretch>
                      <a:fillRect/>
                    </a:stretch>
                  </pic:blipFill>
                  <pic:spPr bwMode="auto">
                    <a:xfrm>
                      <a:off x="0" y="0"/>
                      <a:ext cx="4981575" cy="838200"/>
                    </a:xfrm>
                    <a:prstGeom prst="rect">
                      <a:avLst/>
                    </a:prstGeom>
                    <a:noFill/>
                    <a:ln>
                      <a:noFill/>
                    </a:ln>
                  </pic:spPr>
                </pic:pic>
              </a:graphicData>
            </a:graphic>
          </wp:inline>
        </w:drawing>
      </w:r>
    </w:p>
    <w:p w:rsidR="005C4151" w:rsidRDefault="005C4151" w:rsidP="005C4151">
      <w:r>
        <w:t>To move Q</w:t>
      </w:r>
      <w:r>
        <w:rPr>
          <w:position w:val="-4"/>
        </w:rPr>
        <w:t>t</w:t>
      </w:r>
      <w:r>
        <w:t xml:space="preserve"> from a to b requires work from an external agent, e.g. the moving belt of a Van de Graaff machine.  This work supplied increases the </w:t>
      </w:r>
      <w:r>
        <w:rPr>
          <w:b/>
        </w:rPr>
        <w:t xml:space="preserve">electrostatic potential energy </w:t>
      </w:r>
      <w:r>
        <w:t>of the</w:t>
      </w:r>
      <w:r>
        <w:rPr>
          <w:b/>
        </w:rPr>
        <w:t xml:space="preserve"> </w:t>
      </w:r>
      <w:r>
        <w:t>system. This increase of energy depends on the size of the charge Q and on the positions a and b in the field.</w:t>
      </w:r>
    </w:p>
    <w:p w:rsidR="005C4151" w:rsidRDefault="005C4151" w:rsidP="005C4151">
      <w:pPr>
        <w:pStyle w:val="NormalFontTimes"/>
      </w:pPr>
    </w:p>
    <w:p w:rsidR="005C4151" w:rsidRDefault="005C4151" w:rsidP="005C4151">
      <w:pPr>
        <w:pStyle w:val="Heading3"/>
      </w:pPr>
      <w:r>
        <w:t>Definition of electrostatic potential</w:t>
      </w:r>
    </w:p>
    <w:p w:rsidR="005C4151" w:rsidRDefault="005C4151" w:rsidP="005C4151">
      <w:r>
        <w:t>Let an external agent do work  W  to bring a positive test charge  Q</w:t>
      </w:r>
      <w:r>
        <w:rPr>
          <w:position w:val="-4"/>
        </w:rPr>
        <w:t>t</w:t>
      </w:r>
      <w:r>
        <w:t xml:space="preserve">  from infinity to a point in an electric field.</w:t>
      </w:r>
    </w:p>
    <w:p w:rsidR="005C4151" w:rsidRDefault="005C4151" w:rsidP="005C4151"/>
    <w:p w:rsidR="005C4151" w:rsidRDefault="005C4151" w:rsidP="005C4151">
      <w:r>
        <w:t xml:space="preserve">The </w:t>
      </w:r>
      <w:r>
        <w:rPr>
          <w:b/>
        </w:rPr>
        <w:t>electrostatic potential</w:t>
      </w:r>
      <w:r>
        <w:t xml:space="preserve">, </w:t>
      </w:r>
      <w:r>
        <w:rPr>
          <w:b/>
        </w:rPr>
        <w:t>V</w:t>
      </w:r>
      <w:r>
        <w:t xml:space="preserve">,  is defined to be the work done by external forces in bringing unit positive charge </w:t>
      </w:r>
      <w:r>
        <w:rPr>
          <w:b/>
        </w:rPr>
        <w:t>from infinity to</w:t>
      </w:r>
      <w:r>
        <w:t xml:space="preserve"> that point.</w:t>
      </w:r>
    </w:p>
    <w:p w:rsidR="005C4151" w:rsidRDefault="005C4151" w:rsidP="005C4151"/>
    <w:p w:rsidR="005C4151" w:rsidRDefault="005C4151" w:rsidP="005C4151">
      <w:pPr>
        <w:pStyle w:val="NormalFontTimes"/>
      </w:pPr>
      <w:r>
        <w:tab/>
      </w:r>
      <w:r>
        <w:tab/>
        <w:t>Thus</w:t>
      </w:r>
      <w:r>
        <w:tab/>
      </w:r>
      <w:r>
        <w:tab/>
        <w:t xml:space="preserve">V  =  </w:t>
      </w:r>
      <w:r>
        <w:fldChar w:fldCharType="begin"/>
      </w:r>
      <w:r>
        <w:instrText xml:space="preserve"> EQ \F(W,Q</w:instrText>
      </w:r>
      <w:r>
        <w:rPr>
          <w:position w:val="-4"/>
          <w:sz w:val="20"/>
        </w:rPr>
        <w:instrText>t</w:instrText>
      </w:r>
      <w:r>
        <w:instrText xml:space="preserve">)  </w:instrText>
      </w:r>
      <w:r>
        <w:fldChar w:fldCharType="end"/>
      </w:r>
      <w:r>
        <w:tab/>
      </w:r>
      <w:r>
        <w:tab/>
        <w:t>unit of V:  J C</w:t>
      </w:r>
      <w:r>
        <w:rPr>
          <w:position w:val="6"/>
          <w:sz w:val="20"/>
        </w:rPr>
        <w:t>-1</w:t>
      </w:r>
    </w:p>
    <w:p w:rsidR="005C4151" w:rsidRDefault="005C4151" w:rsidP="005C4151">
      <w:pPr>
        <w:pStyle w:val="NormalFontTimes"/>
        <w:jc w:val="center"/>
      </w:pPr>
      <w:r>
        <w:fldChar w:fldCharType="begin"/>
      </w:r>
      <w:r>
        <w:instrText xml:space="preserve"> EQ \X( W = Q</w:instrText>
      </w:r>
      <w:r>
        <w:rPr>
          <w:position w:val="-4"/>
          <w:sz w:val="20"/>
        </w:rPr>
        <w:instrText>t</w:instrText>
      </w:r>
      <w:r>
        <w:instrText xml:space="preserve">V ) </w:instrText>
      </w:r>
      <w:r>
        <w:fldChar w:fldCharType="end"/>
      </w:r>
    </w:p>
    <w:p w:rsidR="005C4151" w:rsidRDefault="005C4151" w:rsidP="005C4151">
      <w:pPr>
        <w:pStyle w:val="NormalFontTimes"/>
      </w:pPr>
    </w:p>
    <w:p w:rsidR="005C4151" w:rsidRDefault="005C4151" w:rsidP="005C4151">
      <w:r>
        <w:t xml:space="preserve">A potential exists at a point a distance r from a point charge; </w:t>
      </w:r>
      <w:r>
        <w:rPr>
          <w:b/>
        </w:rPr>
        <w:t>but</w:t>
      </w:r>
      <w:r>
        <w:t xml:space="preserve"> for the system to have </w:t>
      </w:r>
      <w:r>
        <w:rPr>
          <w:b/>
        </w:rPr>
        <w:t>energy</w:t>
      </w:r>
      <w:r>
        <w:t>, a charge must reside at the point. Thus one isolated charge has no electrostatic potential energy.</w:t>
      </w:r>
    </w:p>
    <w:p w:rsidR="005C4151" w:rsidRDefault="005C4151" w:rsidP="005C4151">
      <w:pPr>
        <w:pStyle w:val="NormalFontTimes"/>
      </w:pPr>
    </w:p>
    <w:p w:rsidR="005C4151" w:rsidRDefault="005C4151" w:rsidP="005C4151">
      <w:pPr>
        <w:pStyle w:val="Heading2"/>
      </w:pPr>
      <w:r>
        <w:br w:type="page"/>
      </w:r>
      <w:r>
        <w:lastRenderedPageBreak/>
        <w:t xml:space="preserve">Electrostatic Potential due to a Point Charge </w:t>
      </w:r>
    </w:p>
    <w:p w:rsidR="001E026C" w:rsidRDefault="001E026C" w:rsidP="005C4151"/>
    <w:p w:rsidR="005C4151" w:rsidRDefault="005C4151" w:rsidP="005C4151">
      <w:r>
        <w:t>To find the electrostatic potential at a point P a distance r from the charge Q we need to consider the work done to bring a small test charge Q</w:t>
      </w:r>
      <w:r>
        <w:rPr>
          <w:position w:val="-4"/>
        </w:rPr>
        <w:t>t</w:t>
      </w:r>
      <w:r>
        <w:t xml:space="preserve"> from infinity to that point.</w:t>
      </w:r>
    </w:p>
    <w:p w:rsidR="005C4151" w:rsidRDefault="005C4151" w:rsidP="005C4151">
      <w:pPr>
        <w:rPr>
          <w:sz w:val="16"/>
        </w:rPr>
      </w:pPr>
    </w:p>
    <w:p w:rsidR="005C4151" w:rsidRDefault="005C4151" w:rsidP="005C4151"/>
    <w:p w:rsidR="005C4151" w:rsidRDefault="006F6E91" w:rsidP="005C4151">
      <w:r>
        <w:rPr>
          <w:noProof/>
        </w:rPr>
        <mc:AlternateContent>
          <mc:Choice Requires="wpg">
            <w:drawing>
              <wp:anchor distT="0" distB="0" distL="114300" distR="114300" simplePos="0" relativeHeight="251596288" behindDoc="0" locked="0" layoutInCell="0" allowOverlap="1">
                <wp:simplePos x="0" y="0"/>
                <wp:positionH relativeFrom="column">
                  <wp:posOffset>955040</wp:posOffset>
                </wp:positionH>
                <wp:positionV relativeFrom="paragraph">
                  <wp:posOffset>-234950</wp:posOffset>
                </wp:positionV>
                <wp:extent cx="4054475" cy="640080"/>
                <wp:effectExtent l="0" t="0" r="0" b="0"/>
                <wp:wrapNone/>
                <wp:docPr id="385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4475" cy="640080"/>
                          <a:chOff x="-1" y="1"/>
                          <a:chExt cx="20003" cy="19999"/>
                        </a:xfrm>
                      </wpg:grpSpPr>
                      <wps:wsp>
                        <wps:cNvPr id="3858" name="Rectangle 113"/>
                        <wps:cNvSpPr>
                          <a:spLocks noChangeArrowheads="1"/>
                        </wps:cNvSpPr>
                        <wps:spPr bwMode="auto">
                          <a:xfrm>
                            <a:off x="9297" y="13869"/>
                            <a:ext cx="968" cy="55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+Q</w:t>
                              </w:r>
                              <w:r>
                                <w:rPr>
                                  <w:vertAlign w:val="subscript"/>
                                </w:rPr>
                                <w:t>t</w:t>
                              </w:r>
                            </w:p>
                          </w:txbxContent>
                        </wps:txbx>
                        <wps:bodyPr rot="0" vert="horz" wrap="square" lIns="0" tIns="0" rIns="0" bIns="0" anchor="t" anchorCtr="0" upright="1">
                          <a:noAutofit/>
                        </wps:bodyPr>
                      </wps:wsp>
                      <wps:wsp>
                        <wps:cNvPr id="3859" name="Rectangle 114"/>
                        <wps:cNvSpPr>
                          <a:spLocks noChangeArrowheads="1"/>
                        </wps:cNvSpPr>
                        <wps:spPr bwMode="auto">
                          <a:xfrm>
                            <a:off x="438" y="4425"/>
                            <a:ext cx="792" cy="666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Q</w:t>
                              </w:r>
                            </w:p>
                          </w:txbxContent>
                        </wps:txbx>
                        <wps:bodyPr rot="0" vert="horz" wrap="square" lIns="0" tIns="0" rIns="0" bIns="0" anchor="t" anchorCtr="0" upright="1">
                          <a:noAutofit/>
                        </wps:bodyPr>
                      </wps:wsp>
                      <wps:wsp>
                        <wps:cNvPr id="3860" name="Oval 115"/>
                        <wps:cNvSpPr>
                          <a:spLocks noChangeArrowheads="1"/>
                        </wps:cNvSpPr>
                        <wps:spPr bwMode="auto">
                          <a:xfrm>
                            <a:off x="-1" y="9425"/>
                            <a:ext cx="1670" cy="10575"/>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16"/>
                        <wps:cNvSpPr>
                          <a:spLocks noChangeArrowheads="1"/>
                        </wps:cNvSpPr>
                        <wps:spPr bwMode="auto">
                          <a:xfrm>
                            <a:off x="9122" y="5536"/>
                            <a:ext cx="792" cy="613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P</w:t>
                              </w:r>
                            </w:p>
                          </w:txbxContent>
                        </wps:txbx>
                        <wps:bodyPr rot="0" vert="horz" wrap="square" lIns="0" tIns="0" rIns="0" bIns="0" anchor="t" anchorCtr="0" upright="1">
                          <a:noAutofit/>
                        </wps:bodyPr>
                      </wps:wsp>
                      <wps:wsp>
                        <wps:cNvPr id="3862" name="Line 117"/>
                        <wps:cNvCnPr/>
                        <wps:spPr bwMode="auto">
                          <a:xfrm>
                            <a:off x="1666" y="14425"/>
                            <a:ext cx="7459" cy="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3" name="Rectangle 118"/>
                        <wps:cNvSpPr>
                          <a:spLocks noChangeArrowheads="1"/>
                        </wps:cNvSpPr>
                        <wps:spPr bwMode="auto">
                          <a:xfrm>
                            <a:off x="4999" y="8869"/>
                            <a:ext cx="792" cy="44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r</w:t>
                              </w:r>
                            </w:p>
                          </w:txbxContent>
                        </wps:txbx>
                        <wps:bodyPr rot="0" vert="horz" wrap="square" lIns="0" tIns="0" rIns="0" bIns="0" anchor="t" anchorCtr="0" upright="1">
                          <a:noAutofit/>
                        </wps:bodyPr>
                      </wps:wsp>
                      <wps:wsp>
                        <wps:cNvPr id="3864" name="Rectangle 119"/>
                        <wps:cNvSpPr>
                          <a:spLocks noChangeArrowheads="1"/>
                        </wps:cNvSpPr>
                        <wps:spPr bwMode="auto">
                          <a:xfrm>
                            <a:off x="3771" y="1"/>
                            <a:ext cx="4038" cy="501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vacuum</w:t>
                              </w:r>
                            </w:p>
                          </w:txbxContent>
                        </wps:txbx>
                        <wps:bodyPr rot="0" vert="horz" wrap="square" lIns="0" tIns="0" rIns="0" bIns="0" anchor="t" anchorCtr="0" upright="1">
                          <a:noAutofit/>
                        </wps:bodyPr>
                      </wps:wsp>
                      <wps:wsp>
                        <wps:cNvPr id="3865" name="Oval 120"/>
                        <wps:cNvSpPr>
                          <a:spLocks noChangeArrowheads="1"/>
                        </wps:cNvSpPr>
                        <wps:spPr bwMode="auto">
                          <a:xfrm>
                            <a:off x="9122" y="12758"/>
                            <a:ext cx="354" cy="2242"/>
                          </a:xfrm>
                          <a:prstGeom prst="ellipse">
                            <a:avLst/>
                          </a:prstGeom>
                          <a:solidFill>
                            <a:srgbClr val="DFDFD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6" name="Rectangle 121"/>
                        <wps:cNvSpPr>
                          <a:spLocks noChangeArrowheads="1"/>
                        </wps:cNvSpPr>
                        <wps:spPr bwMode="auto">
                          <a:xfrm>
                            <a:off x="525" y="11647"/>
                            <a:ext cx="617" cy="55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3867" name="Rectangle 122"/>
                        <wps:cNvSpPr>
                          <a:spLocks noChangeArrowheads="1"/>
                        </wps:cNvSpPr>
                        <wps:spPr bwMode="auto">
                          <a:xfrm>
                            <a:off x="12718" y="8314"/>
                            <a:ext cx="7284" cy="1113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Q</w:t>
                              </w:r>
                              <w:r>
                                <w:rPr>
                                  <w:vertAlign w:val="subscript"/>
                                </w:rPr>
                                <w:t>t</w:t>
                              </w:r>
                              <w:r>
                                <w:t xml:space="preserve"> brought from infinity</w:t>
                              </w:r>
                              <w:r>
                                <w:br/>
                                <w:t>to point 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5" style="position:absolute;margin-left:75.2pt;margin-top:-18.5pt;width:319.25pt;height:50.4pt;z-index:251596288" coordorigin="-1,1" coordsize="20003,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" o:allowincell="f">
                <v:rect id="Rectangle 113" o:spid="_x0000_s1136" style="position:absolute;left:9297;top:13869;width:968;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" strokecolor="white">
                  <v:textbox inset="0,0,0,0">
                    <w:txbxContent>
                      <w:p w:rsidR="009B06A2" w:rsidRDefault="009B06A2" w:rsidP="005C4151">
                        <w:r>
                          <w:t>+Q</w:t>
                        </w:r>
                        <w:r>
                          <w:rPr>
                            <w:vertAlign w:val="subscript"/>
                          </w:rPr>
                          <w:t>t</w:t>
                        </w:r>
                      </w:p>
                    </w:txbxContent>
                  </v:textbox>
                </v:rect>
                <v:rect id="Rectangle 114" o:spid="_x0000_s1137" style="position:absolute;left:438;top:4425;width:792;height: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" strokecolor="white">
                  <v:textbox inset="0,0,0,0">
                    <w:txbxContent>
                      <w:p w:rsidR="009B06A2" w:rsidRDefault="009B06A2" w:rsidP="005C4151">
                        <w:r>
                          <w:t>Q</w:t>
                        </w:r>
                      </w:p>
                    </w:txbxContent>
                  </v:textbox>
                </v:rect>
                <v:oval id="Oval 115" o:spid="_x0000_s1138" style="position:absolute;left:-1;top:9425;width:1670;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"/>
                <v:rect id="Rectangle 116" o:spid="_x0000_s1139" style="position:absolute;left:9122;top:5536;width:792;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" strokecolor="white">
                  <v:textbox inset="0,0,0,0">
                    <w:txbxContent>
                      <w:p w:rsidR="009B06A2" w:rsidRDefault="009B06A2" w:rsidP="005C4151">
                        <w:r>
                          <w:t>P</w:t>
                        </w:r>
                      </w:p>
                    </w:txbxContent>
                  </v:textbox>
                </v:rect>
                <v:line id="Line 117" o:spid="_x0000_s1140" style="position:absolute;visibility:visible;mso-wrap-style:square" from="1666,14425" to="9125,1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" strokeweight="1pt"/>
                <v:rect id="Rectangle 118" o:spid="_x0000_s1141" style="position:absolute;left:4999;top:8869;width:792;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" strokecolor="white">
                  <v:textbox inset="0,0,0,0">
                    <w:txbxContent>
                      <w:p w:rsidR="009B06A2" w:rsidRDefault="009B06A2" w:rsidP="005C4151">
                        <w:r>
                          <w:t>r</w:t>
                        </w:r>
                      </w:p>
                    </w:txbxContent>
                  </v:textbox>
                </v:rect>
                <v:rect id="Rectangle 119" o:spid="_x0000_s1142" style="position:absolute;left:3771;top:1;width:4038;height:5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" strokecolor="white">
                  <v:textbox inset="0,0,0,0">
                    <w:txbxContent>
                      <w:p w:rsidR="009B06A2" w:rsidRDefault="009B06A2" w:rsidP="005C4151">
                        <w:r>
                          <w:t>vacuum</w:t>
                        </w:r>
                      </w:p>
                    </w:txbxContent>
                  </v:textbox>
                </v:rect>
                <v:oval id="Oval 120" o:spid="_x0000_s1143" style="position:absolute;left:9122;top:12758;width:35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" fillcolor="#dfdfdf"/>
                <v:rect id="Rectangle 121" o:spid="_x0000_s1144" style="position:absolute;left:525;top:11647;width:617;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" strokecolor="white">
                  <v:textbox inset="0,0,0,0">
                    <w:txbxContent>
                      <w:p w:rsidR="009B06A2" w:rsidRDefault="009B06A2" w:rsidP="005C4151">
                        <w:r>
                          <w:t>+</w:t>
                        </w:r>
                      </w:p>
                    </w:txbxContent>
                  </v:textbox>
                </v:rect>
                <v:rect id="Rectangle 122" o:spid="_x0000_s1145" style="position:absolute;left:12718;top:8314;width:7284;height:1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" strokecolor="white">
                  <v:textbox inset="0,0,0,0">
                    <w:txbxContent>
                      <w:p w:rsidR="009B06A2" w:rsidRDefault="009B06A2" w:rsidP="005C4151">
                        <w:r>
                          <w:t>Q</w:t>
                        </w:r>
                        <w:r>
                          <w:rPr>
                            <w:vertAlign w:val="subscript"/>
                          </w:rPr>
                          <w:t>t</w:t>
                        </w:r>
                        <w:r>
                          <w:t xml:space="preserve"> brought from infinity</w:t>
                        </w:r>
                        <w:r>
                          <w:br/>
                          <w:t>to point P</w:t>
                        </w:r>
                      </w:p>
                    </w:txbxContent>
                  </v:textbox>
                </v:rect>
              </v:group>
            </w:pict>
          </mc:Fallback>
        </mc:AlternateContent>
      </w:r>
    </w:p>
    <w:p w:rsidR="005C4151" w:rsidRDefault="005C4151" w:rsidP="005C4151"/>
    <w:p w:rsidR="005C4151" w:rsidRDefault="005C4151" w:rsidP="005C4151">
      <w:pPr>
        <w:rPr>
          <w:sz w:val="16"/>
        </w:rPr>
      </w:pPr>
    </w:p>
    <w:p w:rsidR="005C4151" w:rsidRDefault="005C4151" w:rsidP="005C4151">
      <w:r>
        <w:t>The force acting against the charge Q</w:t>
      </w:r>
      <w:r>
        <w:rPr>
          <w:vertAlign w:val="subscript"/>
        </w:rPr>
        <w:t>t</w:t>
      </w:r>
      <w:r>
        <w:t xml:space="preserve"> increases as it comes closer to Q.  Calculus is used to derive the following expression for the electrostatic potential V at a distance r  due to a point charge Q. </w:t>
      </w:r>
    </w:p>
    <w:p w:rsidR="005C4151" w:rsidRDefault="005C4151" w:rsidP="005C4151">
      <w:pPr>
        <w:pStyle w:val="NormalFontTimes"/>
        <w:ind w:left="2160" w:firstLine="720"/>
        <w:rPr>
          <w:position w:val="-4"/>
        </w:rPr>
      </w:pPr>
      <w:r>
        <w:fldChar w:fldCharType="begin"/>
      </w:r>
      <w:r>
        <w:instrText xml:space="preserve"> EQ \X(V  =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 xml:space="preserve">F(Q,r)) </w:instrText>
      </w:r>
      <w:r>
        <w:fldChar w:fldCharType="end"/>
      </w:r>
      <w:r>
        <w:rPr>
          <w:position w:val="-4"/>
        </w:rPr>
        <w:tab/>
      </w:r>
      <w:r>
        <w:rPr>
          <w:position w:val="-4"/>
        </w:rPr>
        <w:tab/>
        <w:t xml:space="preserve">Thus V  </w:t>
      </w:r>
      <w:r>
        <w:rPr>
          <w:rFonts w:ascii="Symbol" w:hAnsi="Symbol"/>
          <w:position w:val="-4"/>
        </w:rPr>
        <w:t></w:t>
      </w:r>
      <w:r>
        <w:rPr>
          <w:rFonts w:ascii="Symbol" w:hAnsi="Symbol"/>
          <w:position w:val="-4"/>
        </w:rPr>
        <w:t></w:t>
      </w:r>
      <w:r>
        <w:rPr>
          <w:position w:val="-4"/>
        </w:rPr>
        <w:t xml:space="preserve"> </w:t>
      </w:r>
      <w:r>
        <w:rPr>
          <w:position w:val="-4"/>
        </w:rPr>
        <w:fldChar w:fldCharType="begin"/>
      </w:r>
      <w:r>
        <w:rPr>
          <w:position w:val="-4"/>
        </w:rPr>
        <w:instrText xml:space="preserve"> EQ \F(1,r) </w:instrText>
      </w:r>
      <w:r>
        <w:rPr>
          <w:position w:val="-4"/>
        </w:rPr>
        <w:fldChar w:fldCharType="end"/>
      </w:r>
    </w:p>
    <w:p w:rsidR="005C4151" w:rsidRDefault="005C4151" w:rsidP="009D4C70"/>
    <w:p w:rsidR="005C4151" w:rsidRDefault="005C4151" w:rsidP="009D4C70">
      <w:r>
        <w:t xml:space="preserve">Notice that the expression for electrostatic potential has a very similar form to that for gravitational potential:    V  =  - G </w:t>
      </w:r>
      <w:r>
        <w:rPr>
          <w:position w:val="-18"/>
        </w:rPr>
        <w:object w:dxaOrig="300" w:dyaOrig="540">
          <v:shape id="_x0000_i1042" type="#_x0000_t75" style="width:15pt;height:26.25pt" o:ole="" fillcolor="window">
            <v:imagedata r:id="rId50" o:title=""/>
          </v:shape>
          <o:OLEObject Type="Embed" ProgID="Equation.3" ShapeID="_x0000_i1042" DrawAspect="Content" ObjectID="_1520950133" r:id="rId51"/>
        </w:object>
      </w:r>
      <w:r>
        <w:t>.</w:t>
      </w:r>
    </w:p>
    <w:p w:rsidR="009D4C70" w:rsidRDefault="009D4C70" w:rsidP="009D4C70"/>
    <w:p w:rsidR="005C4151" w:rsidRDefault="005C4151" w:rsidP="005C4151">
      <w:pPr>
        <w:ind w:left="284" w:hanging="284"/>
      </w:pPr>
      <w:r>
        <w:t>•</w:t>
      </w:r>
      <w:r>
        <w:tab/>
        <w:t xml:space="preserve">Electrostatic potential is a scalar quantity.  If a number of charges lie close to one another the potential at a given point is the </w:t>
      </w:r>
      <w:r>
        <w:rPr>
          <w:b/>
        </w:rPr>
        <w:t>scalar sum</w:t>
      </w:r>
      <w:r>
        <w:t xml:space="preserve"> of all the potentials at that point.  This is unlike the situation with electric field strength.  Negative charges have a negative potential. </w:t>
      </w:r>
    </w:p>
    <w:p w:rsidR="005C4151" w:rsidRDefault="005C4151" w:rsidP="005C4151">
      <w:pPr>
        <w:ind w:left="284" w:hanging="284"/>
      </w:pPr>
      <w:r>
        <w:t>•</w:t>
      </w:r>
      <w:r>
        <w:tab/>
        <w:t>In places where  E = 0, V must be a constant at these points. We will see this later when we consider the field and potential around charged spheres.</w:t>
      </w:r>
    </w:p>
    <w:p w:rsidR="005C4151" w:rsidRDefault="005C4151" w:rsidP="005C4151">
      <w:pPr>
        <w:ind w:left="284" w:hanging="284"/>
      </w:pPr>
    </w:p>
    <w:p w:rsidR="005C4151" w:rsidRDefault="005C4151" w:rsidP="005C4151">
      <w:pPr>
        <w:pStyle w:val="Heading2"/>
      </w:pPr>
      <w:r>
        <w:t>Electrostatic Potential Energy</w:t>
      </w:r>
    </w:p>
    <w:p w:rsidR="001E026C" w:rsidRPr="001E026C" w:rsidRDefault="001E026C" w:rsidP="001E02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248"/>
      </w:tblGrid>
      <w:tr w:rsidR="005C4151" w:rsidTr="008A1518">
        <w:tc>
          <w:tcPr>
            <w:tcW w:w="4077" w:type="dxa"/>
            <w:tcBorders>
              <w:top w:val="nil"/>
              <w:left w:val="nil"/>
              <w:bottom w:val="nil"/>
              <w:right w:val="nil"/>
            </w:tcBorders>
          </w:tcPr>
          <w:p w:rsidR="005C4151" w:rsidRDefault="009B06A2" w:rsidP="008A1518">
            <w:r>
              <w:rPr>
                <w:noProof/>
              </w:rPr>
              <w:object w:dxaOrig="760" w:dyaOrig="700">
                <v:shape id="_x0000_s2113" type="#_x0000_t75" style="position:absolute;margin-left:30.25pt;margin-top:21.25pt;width:51.75pt;height:28.1pt;z-index:-251668992;visibility:visible;mso-wrap-edited:f" o:allowincell="f">
                  <v:imagedata r:id="rId52" o:title=""/>
                </v:shape>
                <o:OLEObject Type="Embed" ProgID="Word.Picture.8" ShapeID="_x0000_s2113" DrawAspect="Content" ObjectID="_1520950185" r:id="rId53"/>
              </w:object>
            </w:r>
            <w:r w:rsidR="006F6E91">
              <w:rPr>
                <w:noProof/>
              </w:rPr>
              <mc:AlternateContent>
                <mc:Choice Requires="wpg">
                  <w:drawing>
                    <wp:anchor distT="0" distB="0" distL="114300" distR="114300" simplePos="0" relativeHeight="251609600" behindDoc="0" locked="1" layoutInCell="0" allowOverlap="1">
                      <wp:simplePos x="0" y="0"/>
                      <wp:positionH relativeFrom="column">
                        <wp:posOffset>2804160</wp:posOffset>
                      </wp:positionH>
                      <wp:positionV relativeFrom="paragraph">
                        <wp:posOffset>173990</wp:posOffset>
                      </wp:positionV>
                      <wp:extent cx="2152650" cy="285750"/>
                      <wp:effectExtent l="0" t="0" r="0" b="0"/>
                      <wp:wrapNone/>
                      <wp:docPr id="3848"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285750"/>
                                <a:chOff x="4500" y="10257"/>
                                <a:chExt cx="3390" cy="450"/>
                              </a:xfrm>
                            </wpg:grpSpPr>
                            <wpg:grpSp>
                              <wpg:cNvPr id="3849" name="Group 257"/>
                              <wpg:cNvGrpSpPr>
                                <a:grpSpLocks/>
                              </wpg:cNvGrpSpPr>
                              <wpg:grpSpPr bwMode="auto">
                                <a:xfrm>
                                  <a:off x="4500" y="10257"/>
                                  <a:ext cx="3390" cy="450"/>
                                  <a:chOff x="3195" y="10410"/>
                                  <a:chExt cx="3390" cy="450"/>
                                </a:xfrm>
                              </wpg:grpSpPr>
                              <wps:wsp>
                                <wps:cNvPr id="3850" name="Line 258"/>
                                <wps:cNvCnPr/>
                                <wps:spPr bwMode="auto">
                                  <a:xfrm>
                                    <a:off x="3360" y="10860"/>
                                    <a:ext cx="285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51" name="Oval 259"/>
                                <wps:cNvSpPr>
                                  <a:spLocks noChangeArrowheads="1"/>
                                </wps:cNvSpPr>
                                <wps:spPr bwMode="auto">
                                  <a:xfrm>
                                    <a:off x="6172" y="10560"/>
                                    <a:ext cx="71"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3852" name="Group 260"/>
                                <wpg:cNvGrpSpPr>
                                  <a:grpSpLocks/>
                                </wpg:cNvGrpSpPr>
                                <wpg:grpSpPr bwMode="auto">
                                  <a:xfrm>
                                    <a:off x="3195" y="10440"/>
                                    <a:ext cx="345" cy="345"/>
                                    <a:chOff x="7110" y="10230"/>
                                    <a:chExt cx="345" cy="345"/>
                                  </a:xfrm>
                                </wpg:grpSpPr>
                                <wps:wsp>
                                  <wps:cNvPr id="3853" name="Oval 261"/>
                                  <wps:cNvSpPr>
                                    <a:spLocks noChangeArrowheads="1"/>
                                  </wps:cNvSpPr>
                                  <wps:spPr bwMode="auto">
                                    <a:xfrm>
                                      <a:off x="7110" y="10230"/>
                                      <a:ext cx="345" cy="3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54" name="Text Box 262"/>
                                  <wps:cNvSpPr txBox="1">
                                    <a:spLocks noChangeArrowheads="1"/>
                                  </wps:cNvSpPr>
                                  <wps:spPr bwMode="auto">
                                    <a:xfrm>
                                      <a:off x="7170" y="10290"/>
                                      <a:ext cx="225" cy="24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B06A2" w:rsidRDefault="009B06A2" w:rsidP="005C4151">
                                        <w:r>
                                          <w:t xml:space="preserve"> +</w:t>
                                        </w:r>
                                      </w:p>
                                    </w:txbxContent>
                                  </wps:txbx>
                                  <wps:bodyPr rot="0" vert="horz" wrap="square" lIns="0" tIns="0" rIns="0" bIns="0" anchor="t" anchorCtr="0" upright="1">
                                    <a:noAutofit/>
                                  </wps:bodyPr>
                                </wps:wsp>
                              </wpg:grpSp>
                              <wps:wsp>
                                <wps:cNvPr id="3855" name="Text Box 263"/>
                                <wps:cNvSpPr txBox="1">
                                  <a:spLocks noChangeArrowheads="1"/>
                                </wps:cNvSpPr>
                                <wps:spPr bwMode="auto">
                                  <a:xfrm>
                                    <a:off x="6315" y="10410"/>
                                    <a:ext cx="27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P</w:t>
                                      </w:r>
                                    </w:p>
                                  </w:txbxContent>
                                </wps:txbx>
                                <wps:bodyPr rot="0" vert="horz" wrap="square" lIns="0" tIns="0" rIns="0" bIns="0" anchor="t" anchorCtr="0" upright="1">
                                  <a:noAutofit/>
                                </wps:bodyPr>
                              </wps:wsp>
                            </wpg:grpSp>
                            <wps:wsp>
                              <wps:cNvPr id="3856" name="Text Box 264"/>
                              <wps:cNvSpPr txBox="1">
                                <a:spLocks noChangeArrowheads="1"/>
                              </wps:cNvSpPr>
                              <wps:spPr bwMode="auto">
                                <a:xfrm>
                                  <a:off x="6003" y="10365"/>
                                  <a:ext cx="22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46" style="position:absolute;margin-left:220.8pt;margin-top:13.7pt;width:169.5pt;height:22.5pt;z-index:251609600" coordorigin="4500,10257" coordsize="339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" o:allowincell="f">
                      <v:group id="Group 257" o:spid="_x0000_s1147" style="position:absolute;left:4500;top:10257;width:3390;height:450" coordorigin="3195,10410" coordsize="33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">
                        <v:line id="Line 258" o:spid="_x0000_s1148" style="position:absolute;visibility:visible;mso-wrap-style:square" from="3360,10860" to="6210,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" strokeweight="1pt">
                          <v:stroke startarrow="open" endarrow="open"/>
                        </v:line>
                        <v:oval id="Oval 259" o:spid="_x0000_s1149" style="position:absolute;left:6172;top:10560;width:71;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" fillcolor="black"/>
                        <v:group id="Group 260" o:spid="_x0000_s1150" style="position:absolute;left:3195;top:10440;width:345;height:345" coordorigin="7110,10230" coordsize="34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">
                          <v:oval id="Oval 261" o:spid="_x0000_s1151" style="position:absolute;left:7110;top:10230;width:34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"/>
                          <v:shapetype id="_x0000_t202" coordsize="21600,21600" o:spt="202" path="m,l,21600r21600,l21600,xe">
                            <v:stroke joinstyle="miter"/>
                            <v:path gradientshapeok="t" o:connecttype="rect"/>
                          </v:shapetype>
                          <v:shape id="Text Box 262" o:spid="_x0000_s1152" type="#_x0000_t202" style="position:absolute;left:7170;top:1029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" stroked="f" strokecolor="blue">
                            <v:textbox inset="0,0,0,0">
                              <w:txbxContent>
                                <w:p w:rsidR="009B06A2" w:rsidRDefault="009B06A2" w:rsidP="005C4151">
                                  <w:r>
                                    <w:t xml:space="preserve"> +</w:t>
                                  </w:r>
                                </w:p>
                              </w:txbxContent>
                            </v:textbox>
                          </v:shape>
                        </v:group>
                        <v:shape id="Text Box 263" o:spid="_x0000_s1153" type="#_x0000_t202" style="position:absolute;left:6315;top:10410;width: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" stroked="f">
                          <v:textbox inset="0,0,0,0">
                            <w:txbxContent>
                              <w:p w:rsidR="009B06A2" w:rsidRDefault="009B06A2" w:rsidP="005C4151">
                                <w:r>
                                  <w:t>P</w:t>
                                </w:r>
                              </w:p>
                            </w:txbxContent>
                          </v:textbox>
                        </v:shape>
                      </v:group>
                      <v:shape id="Text Box 264" o:spid="_x0000_s1154" type="#_x0000_t202" style="position:absolute;left:6003;top:10365;width:22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" stroked="f">
                        <v:textbox inset="0,0,0,0">
                          <w:txbxContent>
                            <w:p w:rsidR="009B06A2" w:rsidRDefault="009B06A2" w:rsidP="005C4151">
                              <w:r>
                                <w:t>r</w:t>
                              </w:r>
                            </w:p>
                          </w:txbxContent>
                        </v:textbox>
                      </v:shape>
                      <w10:anchorlock/>
                    </v:group>
                  </w:pict>
                </mc:Fallback>
              </mc:AlternateContent>
            </w:r>
            <w:r w:rsidR="005C4151">
              <w:t xml:space="preserve">Electrostatic potential at P is given by </w:t>
            </w:r>
          </w:p>
          <w:p w:rsidR="005C4151" w:rsidRDefault="005C4151" w:rsidP="008A1518">
            <w:r>
              <w:tab/>
            </w:r>
          </w:p>
          <w:p w:rsidR="005C4151" w:rsidRDefault="005C4151" w:rsidP="008A1518">
            <w:r>
              <w:t xml:space="preserve">         V  =  </w:t>
            </w:r>
          </w:p>
          <w:p w:rsidR="005C4151" w:rsidRDefault="005C4151" w:rsidP="008A1518"/>
        </w:tc>
        <w:tc>
          <w:tcPr>
            <w:tcW w:w="4248" w:type="dxa"/>
            <w:tcBorders>
              <w:top w:val="nil"/>
              <w:left w:val="nil"/>
              <w:bottom w:val="nil"/>
              <w:right w:val="nil"/>
            </w:tcBorders>
          </w:tcPr>
          <w:p w:rsidR="005C4151" w:rsidRDefault="005C4151" w:rsidP="008A1518">
            <w:pPr>
              <w:ind w:left="34"/>
              <w:jc w:val="center"/>
            </w:pPr>
          </w:p>
        </w:tc>
      </w:tr>
    </w:tbl>
    <w:p w:rsidR="005C4151" w:rsidRDefault="005C4151" w:rsidP="009D4C70">
      <w:pPr>
        <w:tabs>
          <w:tab w:val="left" w:pos="567"/>
          <w:tab w:val="left" w:pos="4820"/>
        </w:tabs>
      </w:pPr>
      <w:r>
        <w:t>If a charge Q</w:t>
      </w:r>
      <w:r>
        <w:rPr>
          <w:vertAlign w:val="subscript"/>
        </w:rPr>
        <w:t>t</w:t>
      </w:r>
      <w:r>
        <w:t xml:space="preserve"> is placed at P</w:t>
      </w:r>
    </w:p>
    <w:p w:rsidR="005C4151" w:rsidRDefault="006F6E91" w:rsidP="009D4C70">
      <w:pPr>
        <w:tabs>
          <w:tab w:val="left" w:pos="567"/>
          <w:tab w:val="left" w:pos="4820"/>
        </w:tabs>
      </w:pPr>
      <w:r>
        <w:rPr>
          <w:noProof/>
        </w:rPr>
        <w:drawing>
          <wp:anchor distT="0" distB="0" distL="114300" distR="114300" simplePos="0" relativeHeight="251648512" behindDoc="0" locked="0" layoutInCell="0" allowOverlap="1">
            <wp:simplePos x="0" y="0"/>
            <wp:positionH relativeFrom="column">
              <wp:posOffset>3219450</wp:posOffset>
            </wp:positionH>
            <wp:positionV relativeFrom="paragraph">
              <wp:posOffset>41275</wp:posOffset>
            </wp:positionV>
            <wp:extent cx="765175" cy="415925"/>
            <wp:effectExtent l="0" t="0" r="0" b="3175"/>
            <wp:wrapNone/>
            <wp:docPr id="3847" name="Picture 1090" descr="page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page10_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517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br/>
        <w:t xml:space="preserve"> </w:t>
      </w:r>
      <w:r w:rsidR="005C4151">
        <w:tab/>
        <w:t>electrostatic potential energy of charge  Q</w:t>
      </w:r>
      <w:r w:rsidR="005C4151">
        <w:rPr>
          <w:vertAlign w:val="subscript"/>
        </w:rPr>
        <w:t>t</w:t>
      </w:r>
      <w:r w:rsidR="005C4151">
        <w:tab/>
        <w:t xml:space="preserve">=  </w:t>
      </w:r>
    </w:p>
    <w:p w:rsidR="00592697" w:rsidRDefault="00592697" w:rsidP="009D4C70">
      <w:pPr>
        <w:pStyle w:val="BodyText1"/>
        <w:tabs>
          <w:tab w:val="left" w:pos="567"/>
          <w:tab w:val="left" w:pos="4820"/>
        </w:tabs>
      </w:pPr>
    </w:p>
    <w:p w:rsidR="005C4151" w:rsidRDefault="005C4151" w:rsidP="009D4C70">
      <w:pPr>
        <w:pStyle w:val="BodyText1"/>
        <w:tabs>
          <w:tab w:val="left" w:pos="567"/>
          <w:tab w:val="left" w:pos="4820"/>
        </w:tabs>
      </w:pPr>
      <w:r>
        <w:tab/>
        <w:t>electrostatic potential energy of charge  Q</w:t>
      </w:r>
      <w:r>
        <w:rPr>
          <w:vertAlign w:val="subscript"/>
        </w:rPr>
        <w:t>t</w:t>
      </w:r>
      <w:r>
        <w:tab/>
        <w:t xml:space="preserve">=  </w:t>
      </w:r>
      <w:r>
        <w:rPr>
          <w:position w:val="-28"/>
        </w:rPr>
        <w:object w:dxaOrig="680" w:dyaOrig="680">
          <v:shape id="_x0000_i1044" type="#_x0000_t75" style="width:33.75pt;height:33.75pt" o:ole="" fillcolor="window">
            <v:imagedata r:id="rId55" o:title=""/>
          </v:shape>
          <o:OLEObject Type="Embed" ProgID="Equation.3" ShapeID="_x0000_i1044" DrawAspect="Content" ObjectID="_1520950134" r:id="rId56"/>
        </w:object>
      </w:r>
    </w:p>
    <w:p w:rsidR="005C4151" w:rsidRDefault="005C4151" w:rsidP="005C4151">
      <w:r>
        <w:t>A positively charged particle, if free to move in an electric field, will accelerate in the direction of the field.  This means that the charge is moving from a position of high electrostatic potential energy to a position of lower electrostatic potential energy, losing electrostatic potential energy as it gains kinetic energy.</w:t>
      </w:r>
    </w:p>
    <w:p w:rsidR="005C4151" w:rsidRDefault="005C4151" w:rsidP="005C4151">
      <w:pPr>
        <w:pStyle w:val="BodyText1"/>
        <w:tabs>
          <w:tab w:val="left" w:pos="567"/>
          <w:tab w:val="left" w:pos="4820"/>
        </w:tabs>
        <w:rPr>
          <w:sz w:val="16"/>
        </w:rPr>
      </w:pPr>
    </w:p>
    <w:p w:rsidR="005C4151" w:rsidRDefault="005C4151" w:rsidP="005C4151">
      <w:pPr>
        <w:pStyle w:val="Heading2"/>
      </w:pPr>
      <w:r>
        <w:t xml:space="preserve">The Electronvolt </w:t>
      </w:r>
      <w:r>
        <w:tab/>
      </w:r>
    </w:p>
    <w:p w:rsidR="001E026C" w:rsidRDefault="001E026C" w:rsidP="005C4151"/>
    <w:p w:rsidR="005C4151" w:rsidRDefault="005C4151" w:rsidP="005C4151">
      <w:r>
        <w:t>This is an important unit of</w:t>
      </w:r>
      <w:r>
        <w:rPr>
          <w:b/>
        </w:rPr>
        <w:t xml:space="preserve"> energy</w:t>
      </w:r>
      <w:r>
        <w:t xml:space="preserve"> in high energy particle physics.</w:t>
      </w:r>
    </w:p>
    <w:p w:rsidR="00EC6792" w:rsidRDefault="00EC6792" w:rsidP="005C4151"/>
    <w:p w:rsidR="005C4151" w:rsidRDefault="005C4151" w:rsidP="005C4151">
      <w:r>
        <w:t>The electronvolt is the energy acquired when one electron accelerates through a potential difference of  1 V.  This energy, QV, is changed from electrical to kinetic energy.</w:t>
      </w:r>
    </w:p>
    <w:p w:rsidR="005C4151" w:rsidRDefault="005C4151" w:rsidP="005C4151">
      <w:pPr>
        <w:tabs>
          <w:tab w:val="left" w:pos="4962"/>
        </w:tabs>
        <w:ind w:left="426" w:hanging="426"/>
      </w:pPr>
      <w:r>
        <w:tab/>
        <w:t>1 electronvolt  =  1.6 x 10</w:t>
      </w:r>
      <w:r>
        <w:rPr>
          <w:position w:val="6"/>
        </w:rPr>
        <w:t>-19</w:t>
      </w:r>
      <w:r>
        <w:t xml:space="preserve"> C  x  1 V      giving   1 eV  =  1.6 x 10</w:t>
      </w:r>
      <w:r>
        <w:rPr>
          <w:position w:val="6"/>
        </w:rPr>
        <w:t>-19</w:t>
      </w:r>
      <w:r>
        <w:t xml:space="preserve"> J.</w:t>
      </w:r>
    </w:p>
    <w:p w:rsidR="005C4151" w:rsidRDefault="005C4151" w:rsidP="005C4151">
      <w:pPr>
        <w:tabs>
          <w:tab w:val="left" w:pos="4962"/>
        </w:tabs>
        <w:ind w:left="426" w:hanging="426"/>
      </w:pPr>
      <w:r>
        <w:tab/>
        <w:t>Often the unit  MeV is used;</w:t>
      </w:r>
      <w:r>
        <w:tab/>
        <w:t xml:space="preserve"> 1 MeV  =  1.6 x 10</w:t>
      </w:r>
      <w:r>
        <w:rPr>
          <w:position w:val="6"/>
        </w:rPr>
        <w:t>-13</w:t>
      </w:r>
      <w:r>
        <w:t xml:space="preserve"> J.</w:t>
      </w:r>
    </w:p>
    <w:p w:rsidR="005C4151" w:rsidRDefault="005C4151" w:rsidP="005C4151">
      <w:pPr>
        <w:pStyle w:val="Heading2"/>
      </w:pPr>
      <w:r>
        <w:br w:type="page"/>
      </w:r>
      <w:r>
        <w:lastRenderedPageBreak/>
        <w:t xml:space="preserve">Equipotentials </w:t>
      </w:r>
    </w:p>
    <w:p w:rsidR="001E026C" w:rsidRDefault="001E026C" w:rsidP="005C4151"/>
    <w:p w:rsidR="005C4151" w:rsidRDefault="005C4151" w:rsidP="005C4151">
      <w:r>
        <w:t xml:space="preserve">This idea of potential gives us another way of describing fields. </w:t>
      </w:r>
    </w:p>
    <w:p w:rsidR="005C4151" w:rsidRDefault="005C4151" w:rsidP="005C4151">
      <w:r>
        <w:t xml:space="preserve">The first approach was to get values of </w:t>
      </w:r>
      <w:r>
        <w:rPr>
          <w:b/>
        </w:rPr>
        <w:t>E</w:t>
      </w:r>
      <w:r>
        <w:t xml:space="preserve">, work out the force </w:t>
      </w:r>
      <w:r>
        <w:rPr>
          <w:b/>
        </w:rPr>
        <w:t>F</w:t>
      </w:r>
      <w:r>
        <w:t xml:space="preserve"> on a charge and draw field lines.  A second approach is to get values of </w:t>
      </w:r>
      <w:r>
        <w:rPr>
          <w:b/>
        </w:rPr>
        <w:t>V</w:t>
      </w:r>
      <w:r>
        <w:t xml:space="preserve">, work out the electrostatic potential at a point and draw </w:t>
      </w:r>
      <w:r>
        <w:rPr>
          <w:b/>
        </w:rPr>
        <w:t>equipotential</w:t>
      </w:r>
      <w:r>
        <w:t xml:space="preserve"> lines or surfaces.</w:t>
      </w:r>
    </w:p>
    <w:p w:rsidR="005C4151" w:rsidRDefault="005C4151" w:rsidP="005C4151"/>
    <w:p w:rsidR="005C4151" w:rsidRDefault="005C4151" w:rsidP="005C4151">
      <w:r>
        <w:t xml:space="preserve">Equipotential surfaces are surfaces on which the potential is the same at all points; that is no work is done when moving a test charge between two points on the surface. This being the case, equipotential surfaces and field lines are at </w:t>
      </w:r>
      <w:r>
        <w:rPr>
          <w:b/>
        </w:rPr>
        <w:t>right angles</w:t>
      </w:r>
      <w:r>
        <w:t>.</w:t>
      </w:r>
    </w:p>
    <w:p w:rsidR="005C4151" w:rsidRDefault="005C4151" w:rsidP="005C4151"/>
    <w:p w:rsidR="005C4151" w:rsidRDefault="005C4151" w:rsidP="005C4151">
      <w:r>
        <w:t>The sketches below show the equipotential surfaces (solid lines) and field lines (broken) for different charge distributions. These diagrams show 2-dimensional pictures of the field. The field is of course 3-dimensional.</w:t>
      </w:r>
    </w:p>
    <w:p w:rsidR="005C4151" w:rsidRDefault="005C4151" w:rsidP="005C4151"/>
    <w:p w:rsidR="00592697" w:rsidRDefault="00592697" w:rsidP="005C4151"/>
    <w:p w:rsidR="005C4151" w:rsidRDefault="005C4151" w:rsidP="00592697">
      <w:r>
        <w:tab/>
        <w:t>(a)  an isolated charge</w:t>
      </w:r>
      <w:r>
        <w:tab/>
      </w:r>
      <w:r>
        <w:tab/>
      </w:r>
      <w:r>
        <w:tab/>
      </w:r>
      <w:r>
        <w:tab/>
      </w:r>
      <w:r>
        <w:tab/>
      </w:r>
      <w:r w:rsidR="00592697">
        <w:tab/>
      </w:r>
      <w:r>
        <w:t>(b)  two unlike charges</w:t>
      </w:r>
    </w:p>
    <w:p w:rsidR="005C4151" w:rsidRDefault="006F6E91" w:rsidP="00592697">
      <w:r>
        <w:rPr>
          <w:noProof/>
        </w:rPr>
        <w:drawing>
          <wp:anchor distT="0" distB="0" distL="114300" distR="114300" simplePos="0" relativeHeight="251636224" behindDoc="1" locked="0" layoutInCell="0" allowOverlap="1">
            <wp:simplePos x="0" y="0"/>
            <wp:positionH relativeFrom="column">
              <wp:posOffset>179070</wp:posOffset>
            </wp:positionH>
            <wp:positionV relativeFrom="paragraph">
              <wp:posOffset>15875</wp:posOffset>
            </wp:positionV>
            <wp:extent cx="5271135" cy="2938780"/>
            <wp:effectExtent l="0" t="0" r="5715" b="0"/>
            <wp:wrapNone/>
            <wp:docPr id="1054" name="Picture 1054" descr="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p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1135" cy="293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92697" w:rsidRDefault="00592697" w:rsidP="00592697"/>
    <w:p w:rsidR="005C4151" w:rsidRDefault="005C4151" w:rsidP="00592697">
      <w:r>
        <w:tab/>
      </w:r>
      <w:r>
        <w:tab/>
      </w:r>
      <w:r>
        <w:tab/>
      </w:r>
      <w:r>
        <w:tab/>
      </w:r>
      <w:r>
        <w:tab/>
      </w:r>
      <w:r w:rsidR="00592697">
        <w:tab/>
      </w:r>
      <w:r>
        <w:t>(c) two like charges</w:t>
      </w:r>
    </w:p>
    <w:p w:rsidR="005C4151" w:rsidRDefault="005C4151" w:rsidP="00592697"/>
    <w:p w:rsidR="005C4151" w:rsidRDefault="005C4151" w:rsidP="00592697"/>
    <w:p w:rsidR="005C4151" w:rsidRDefault="005C4151" w:rsidP="00592697"/>
    <w:p w:rsidR="005C4151" w:rsidRDefault="005C4151" w:rsidP="00592697">
      <w:pPr>
        <w:rPr>
          <w:b/>
        </w:rPr>
      </w:pPr>
    </w:p>
    <w:p w:rsidR="005C4151" w:rsidRDefault="005C4151" w:rsidP="00592697">
      <w:pPr>
        <w:rPr>
          <w:b/>
        </w:rPr>
      </w:pPr>
    </w:p>
    <w:p w:rsidR="005C4151" w:rsidRDefault="005C4151" w:rsidP="00592697"/>
    <w:p w:rsidR="005C4151" w:rsidRDefault="005C4151" w:rsidP="00592697"/>
    <w:p w:rsidR="005C4151" w:rsidRDefault="005C4151" w:rsidP="00592697">
      <w:pPr>
        <w:rPr>
          <w:rFonts w:ascii="Times" w:hAnsi="Times"/>
          <w:b/>
        </w:rPr>
      </w:pPr>
    </w:p>
    <w:p w:rsidR="00592697" w:rsidRDefault="00592697" w:rsidP="00592697">
      <w:pPr>
        <w:rPr>
          <w:rFonts w:ascii="Times" w:hAnsi="Times"/>
          <w:b/>
        </w:rPr>
      </w:pPr>
    </w:p>
    <w:p w:rsidR="00592697" w:rsidRDefault="00592697" w:rsidP="00592697">
      <w:pPr>
        <w:rPr>
          <w:rFonts w:ascii="Times" w:hAnsi="Times"/>
          <w:b/>
        </w:rPr>
      </w:pPr>
    </w:p>
    <w:p w:rsidR="005C4151" w:rsidRDefault="005C4151" w:rsidP="005C4151">
      <w:pPr>
        <w:pStyle w:val="Heading2"/>
      </w:pPr>
      <w:r>
        <w:t>Charged Spheres</w:t>
      </w:r>
    </w:p>
    <w:p w:rsidR="005C4151" w:rsidRDefault="005C4151" w:rsidP="00592697">
      <w:r>
        <w:t>For a hollow or solid sphere any excess charge will be found on its outer surface.</w:t>
      </w:r>
    </w:p>
    <w:p w:rsidR="005C4151" w:rsidRDefault="005C4151" w:rsidP="00592697">
      <w:r>
        <w:t xml:space="preserve">The graphs show the variation of both electric field strength and electrostatic potential with distance for a sphere carrying an excess of positive charge. </w:t>
      </w:r>
    </w:p>
    <w:p w:rsidR="005C4151" w:rsidRDefault="005C4151" w:rsidP="00592697"/>
    <w:p w:rsidR="005C4151" w:rsidRDefault="005C4151" w:rsidP="00592697">
      <w:r>
        <w:t>The main points to remember are:</w:t>
      </w:r>
    </w:p>
    <w:p w:rsidR="005C4151" w:rsidRDefault="005C4151" w:rsidP="00592697">
      <w:pPr>
        <w:ind w:left="284" w:hanging="284"/>
      </w:pPr>
      <w:r>
        <w:t>•</w:t>
      </w:r>
      <w:r>
        <w:tab/>
        <w:t xml:space="preserve">the electric field is </w:t>
      </w:r>
      <w:r>
        <w:rPr>
          <w:b/>
        </w:rPr>
        <w:t>zero</w:t>
      </w:r>
      <w:r>
        <w:t xml:space="preserve"> inside the sphere</w:t>
      </w:r>
    </w:p>
    <w:p w:rsidR="005C4151" w:rsidRDefault="005C4151" w:rsidP="00592697">
      <w:pPr>
        <w:ind w:left="284" w:right="-284" w:hanging="284"/>
      </w:pPr>
      <w:r>
        <w:t>•</w:t>
      </w:r>
      <w:r>
        <w:tab/>
        <w:t>outside the sphere the electric field varies as the inverse s</w:t>
      </w:r>
      <w:r w:rsidR="00592697">
        <w:t xml:space="preserve">quare of distance from sphere; </w:t>
      </w:r>
      <w:r>
        <w:t xml:space="preserve">E </w:t>
      </w:r>
      <w:r>
        <w:rPr>
          <w:rFonts w:ascii="Symbol" w:hAnsi="Symbol"/>
        </w:rPr>
        <w:t></w:t>
      </w:r>
      <w:r>
        <w:t xml:space="preserve"> </w:t>
      </w:r>
      <w:r>
        <w:fldChar w:fldCharType="begin"/>
      </w:r>
      <w:r>
        <w:instrText xml:space="preserve"> EQ \F(1,r</w:instrText>
      </w:r>
      <w:r>
        <w:rPr>
          <w:position w:val="6"/>
          <w:sz w:val="20"/>
        </w:rPr>
        <w:instrText>2</w:instrText>
      </w:r>
      <w:r>
        <w:instrText xml:space="preserve">)  </w:instrText>
      </w:r>
      <w:r>
        <w:fldChar w:fldCharType="end"/>
      </w:r>
    </w:p>
    <w:p w:rsidR="005C4151" w:rsidRDefault="005C4151" w:rsidP="00592697">
      <w:pPr>
        <w:ind w:left="284" w:hanging="284"/>
      </w:pPr>
      <w:r>
        <w:t>•</w:t>
      </w:r>
      <w:r>
        <w:tab/>
        <w:t xml:space="preserve">the potential has a </w:t>
      </w:r>
      <w:r>
        <w:rPr>
          <w:b/>
        </w:rPr>
        <w:t xml:space="preserve">constant </w:t>
      </w:r>
      <w:r>
        <w:t>(non-zero) value</w:t>
      </w:r>
      <w:r>
        <w:rPr>
          <w:b/>
        </w:rPr>
        <w:t xml:space="preserve"> </w:t>
      </w:r>
      <w:r>
        <w:t>inside the sphere</w:t>
      </w:r>
    </w:p>
    <w:p w:rsidR="005C4151" w:rsidRDefault="005C4151" w:rsidP="00592697">
      <w:pPr>
        <w:ind w:left="284" w:hanging="284"/>
      </w:pPr>
      <w:r>
        <w:t>•</w:t>
      </w:r>
      <w:r>
        <w:tab/>
        <w:t xml:space="preserve">Outside the sphere the potential varies as the inverse of the distance from the sphere;  V </w:t>
      </w:r>
      <w:r>
        <w:rPr>
          <w:rFonts w:ascii="Symbol" w:hAnsi="Symbol"/>
        </w:rPr>
        <w:t></w:t>
      </w:r>
      <w:r>
        <w:t xml:space="preserve"> </w:t>
      </w:r>
      <w:r>
        <w:fldChar w:fldCharType="begin"/>
      </w:r>
      <w:r>
        <w:instrText xml:space="preserve"> EQ \F(1,r)  </w:instrText>
      </w:r>
      <w:r>
        <w:fldChar w:fldCharType="end"/>
      </w:r>
      <w:r>
        <w:t>.</w:t>
      </w:r>
    </w:p>
    <w:p w:rsidR="005C4151" w:rsidRDefault="005C4151" w:rsidP="005C4151">
      <w:pPr>
        <w:pStyle w:val="Heading3"/>
      </w:pPr>
      <w:r>
        <w:rPr>
          <w:rFonts w:ascii="Times" w:hAnsi="Times"/>
          <w:i/>
        </w:rPr>
        <w:br w:type="page"/>
      </w:r>
      <w:r>
        <w:lastRenderedPageBreak/>
        <w:t>Graphs of Electric Field and Electrostatic Potential</w:t>
      </w:r>
    </w:p>
    <w:p w:rsidR="00592697" w:rsidRDefault="00592697" w:rsidP="00592697"/>
    <w:p w:rsidR="005C4151" w:rsidRDefault="005C4151" w:rsidP="00592697">
      <w:r>
        <w:t>If a sphere, of radius a, carries a charge of Q coulombs the following conditions apply:</w:t>
      </w:r>
    </w:p>
    <w:p w:rsidR="005C4151" w:rsidRDefault="005C4151" w:rsidP="00592697">
      <w:r>
        <w:t>E</w:t>
      </w:r>
      <w:r>
        <w:rPr>
          <w:position w:val="-4"/>
          <w:sz w:val="20"/>
        </w:rPr>
        <w:t>outside</w:t>
      </w:r>
      <w:r>
        <w:rPr>
          <w:rFonts w:ascii="Times New Roman" w:hAnsi="Times New Roman"/>
        </w:rPr>
        <w:t xml:space="preserve">  </w:t>
      </w:r>
      <w:r>
        <w:t xml:space="preserve">=  </w:t>
      </w:r>
      <w:r>
        <w:fldChar w:fldCharType="begin"/>
      </w:r>
      <w:r>
        <w:instrText xml:space="preserve"> EQ \F(Q,4</w:instrText>
      </w:r>
      <w:r>
        <w:rPr>
          <w:rFonts w:ascii="Symbol" w:hAnsi="Symbol"/>
        </w:rPr>
        <w:instrText>pe</w:instrText>
      </w:r>
      <w:r>
        <w:rPr>
          <w:position w:val="-4"/>
          <w:sz w:val="20"/>
        </w:rPr>
        <w:instrText>o</w:instrText>
      </w:r>
      <w:r>
        <w:instrText>r</w:instrText>
      </w:r>
      <w:r>
        <w:rPr>
          <w:position w:val="6"/>
          <w:sz w:val="20"/>
        </w:rPr>
        <w:instrText>2</w:instrText>
      </w:r>
      <w:r>
        <w:instrText xml:space="preserve">)    </w:instrText>
      </w:r>
      <w:r>
        <w:fldChar w:fldCharType="end"/>
      </w:r>
      <w:r>
        <w:rPr>
          <w:sz w:val="20"/>
        </w:rPr>
        <w:t>where r  &gt; a</w:t>
      </w:r>
      <w:r>
        <w:t>;</w:t>
      </w:r>
      <w:r>
        <w:tab/>
        <w:t>E</w:t>
      </w:r>
      <w:r>
        <w:rPr>
          <w:sz w:val="28"/>
          <w:vertAlign w:val="subscript"/>
        </w:rPr>
        <w:t>surface</w:t>
      </w:r>
      <w:r>
        <w:t xml:space="preserve">   =    </w:t>
      </w:r>
      <w:r>
        <w:fldChar w:fldCharType="begin"/>
      </w:r>
      <w:r>
        <w:instrText xml:space="preserve"> EQ \F(Q,4</w:instrText>
      </w:r>
      <w:r>
        <w:rPr>
          <w:rFonts w:ascii="Symbol" w:hAnsi="Symbol"/>
        </w:rPr>
        <w:instrText>pe</w:instrText>
      </w:r>
      <w:r>
        <w:rPr>
          <w:position w:val="-4"/>
          <w:sz w:val="20"/>
        </w:rPr>
        <w:instrText>o</w:instrText>
      </w:r>
      <w:r>
        <w:instrText>a</w:instrText>
      </w:r>
      <w:r>
        <w:rPr>
          <w:position w:val="6"/>
          <w:sz w:val="20"/>
        </w:rPr>
        <w:instrText>2</w:instrText>
      </w:r>
      <w:r>
        <w:instrText xml:space="preserve">) </w:instrText>
      </w:r>
      <w:r>
        <w:fldChar w:fldCharType="end"/>
      </w:r>
      <w:r>
        <w:t>;  and  E</w:t>
      </w:r>
      <w:r>
        <w:rPr>
          <w:position w:val="-4"/>
          <w:sz w:val="20"/>
        </w:rPr>
        <w:t>inside</w:t>
      </w:r>
      <w:r>
        <w:t xml:space="preserve">  =  0</w:t>
      </w:r>
    </w:p>
    <w:p w:rsidR="005C4151" w:rsidRDefault="005C4151" w:rsidP="00592697">
      <w:r>
        <w:tab/>
        <w:t>V</w:t>
      </w:r>
      <w:r>
        <w:rPr>
          <w:position w:val="-4"/>
          <w:sz w:val="20"/>
        </w:rPr>
        <w:t>outside</w:t>
      </w:r>
      <w:r>
        <w:t xml:space="preserve">  =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F(Q,r)</w:instrText>
      </w:r>
      <w:r>
        <w:rPr>
          <w:position w:val="-4"/>
        </w:rPr>
        <w:instrText xml:space="preserve">  </w:instrText>
      </w:r>
      <w:r>
        <w:instrText xml:space="preserve"> </w:instrText>
      </w:r>
      <w:r>
        <w:fldChar w:fldCharType="end"/>
      </w:r>
      <w:r>
        <w:rPr>
          <w:position w:val="-4"/>
        </w:rPr>
        <w:tab/>
      </w:r>
      <w:r>
        <w:rPr>
          <w:sz w:val="20"/>
        </w:rPr>
        <w:t>where r  &gt; a.</w:t>
      </w:r>
      <w:r>
        <w:rPr>
          <w:sz w:val="20"/>
        </w:rPr>
        <w:tab/>
      </w:r>
      <w:r>
        <w:t>V</w:t>
      </w:r>
      <w:r>
        <w:rPr>
          <w:position w:val="-4"/>
          <w:sz w:val="20"/>
        </w:rPr>
        <w:t>surface</w:t>
      </w:r>
      <w:r>
        <w:t xml:space="preserve"> = V</w:t>
      </w:r>
      <w:r>
        <w:rPr>
          <w:position w:val="-4"/>
          <w:sz w:val="20"/>
        </w:rPr>
        <w:t>inside</w:t>
      </w:r>
      <w:r>
        <w:t xml:space="preserve">  =  </w:t>
      </w:r>
      <w:r>
        <w:fldChar w:fldCharType="begin"/>
      </w:r>
      <w:r>
        <w:instrText xml:space="preserve"> EQ \F(1,4</w:instrText>
      </w:r>
      <w:r>
        <w:rPr>
          <w:rFonts w:ascii="Symbol" w:hAnsi="Symbol"/>
        </w:rPr>
        <w:instrText>pe</w:instrText>
      </w:r>
      <w:r>
        <w:rPr>
          <w:position w:val="-4"/>
          <w:sz w:val="20"/>
        </w:rPr>
        <w:instrText>o</w:instrText>
      </w:r>
      <w:r>
        <w:instrText>)</w:instrText>
      </w:r>
      <w:r>
        <w:rPr>
          <w:position w:val="-4"/>
          <w:sz w:val="20"/>
        </w:rPr>
        <w:instrText xml:space="preserve"> </w:instrText>
      </w:r>
      <w:r>
        <w:rPr>
          <w:sz w:val="20"/>
        </w:rPr>
        <w:instrText xml:space="preserve"> \</w:instrText>
      </w:r>
      <w:r>
        <w:instrText xml:space="preserve">F(Q,a)  </w:instrText>
      </w:r>
      <w:r>
        <w:fldChar w:fldCharType="end"/>
      </w:r>
      <w:r>
        <w:t>.</w:t>
      </w:r>
    </w:p>
    <w:p w:rsidR="005C4151" w:rsidRDefault="005C4151" w:rsidP="00592697"/>
    <w:p w:rsidR="005C4151" w:rsidRDefault="005C4151" w:rsidP="00592697"/>
    <w:bookmarkStart w:id="5" w:name="_MON_1003166890"/>
    <w:bookmarkEnd w:id="5"/>
    <w:p w:rsidR="005C4151" w:rsidRDefault="005C4151" w:rsidP="00592697">
      <w:r>
        <w:rPr>
          <w:sz w:val="20"/>
        </w:rPr>
        <w:object w:dxaOrig="6648" w:dyaOrig="6960">
          <v:shape id="_x0000_i1045" type="#_x0000_t75" style="width:424.5pt;height:345pt" o:ole="" fillcolor="window">
            <v:imagedata r:id="rId58" o:title="" cropbottom="564f" cropleft="-9165f" cropright="-9165f"/>
          </v:shape>
          <o:OLEObject Type="Embed" ProgID="Word.Picture.8" ShapeID="_x0000_i1045" DrawAspect="Content" ObjectID="_1520950135" r:id="rId59"/>
        </w:object>
      </w:r>
    </w:p>
    <w:p w:rsidR="005C4151" w:rsidRDefault="005C4151" w:rsidP="00592697"/>
    <w:p w:rsidR="005C4151" w:rsidRDefault="005C4151" w:rsidP="005C4151">
      <w:pPr>
        <w:pStyle w:val="Heading2"/>
      </w:pPr>
      <w:r>
        <w:t>Applications of Electrostatic Effects</w:t>
      </w:r>
      <w:r>
        <w:tab/>
      </w:r>
    </w:p>
    <w:p w:rsidR="005C4151" w:rsidRDefault="005C4151" w:rsidP="00592697">
      <w:r>
        <w:t>There are a number of devices which use electrostatic effects, for example, copying machines, laser printers, electrostatic air cleaners, lightning conductors and electrostatic generators.</w:t>
      </w:r>
    </w:p>
    <w:p w:rsidR="005C4151" w:rsidRDefault="005C4151" w:rsidP="00592697"/>
    <w:p w:rsidR="005C4151" w:rsidRDefault="005C4151" w:rsidP="005C4151">
      <w:pPr>
        <w:pStyle w:val="NormalFontTimes"/>
        <w:rPr>
          <w:b/>
        </w:rPr>
      </w:pPr>
    </w:p>
    <w:p w:rsidR="005C4151" w:rsidRDefault="005C4151" w:rsidP="005C4151">
      <w:pPr>
        <w:pStyle w:val="Heading2"/>
      </w:pPr>
      <w:r>
        <w:br w:type="page"/>
      </w:r>
      <w:r>
        <w:lastRenderedPageBreak/>
        <w:t>Movement of Charged Particles in Uniform Electric Fields</w:t>
      </w:r>
    </w:p>
    <w:p w:rsidR="00592697" w:rsidRDefault="00592697" w:rsidP="005C4151">
      <w:pPr>
        <w:pStyle w:val="Heading3"/>
      </w:pPr>
    </w:p>
    <w:p w:rsidR="005C4151" w:rsidRDefault="005C4151" w:rsidP="005C4151">
      <w:pPr>
        <w:pStyle w:val="Heading3"/>
      </w:pPr>
      <w:r>
        <w:t>Charge moving perpendicular to the plates</w:t>
      </w:r>
    </w:p>
    <w:tbl>
      <w:tblPr>
        <w:tblW w:w="0" w:type="auto"/>
        <w:tblLayout w:type="fixed"/>
        <w:tblCellMar>
          <w:left w:w="80" w:type="dxa"/>
          <w:right w:w="80" w:type="dxa"/>
        </w:tblCellMar>
        <w:tblLook w:val="0000" w:firstRow="0" w:lastRow="0" w:firstColumn="0" w:lastColumn="0" w:noHBand="0" w:noVBand="0"/>
      </w:tblPr>
      <w:tblGrid>
        <w:gridCol w:w="3482"/>
        <w:gridCol w:w="5670"/>
      </w:tblGrid>
      <w:tr w:rsidR="005C4151" w:rsidTr="00592697">
        <w:trPr>
          <w:cantSplit/>
        </w:trPr>
        <w:tc>
          <w:tcPr>
            <w:tcW w:w="3482" w:type="dxa"/>
          </w:tcPr>
          <w:p w:rsidR="005C4151" w:rsidRDefault="005C4151" w:rsidP="00592697">
            <w:r>
              <w:rPr>
                <w:sz w:val="20"/>
              </w:rPr>
              <w:object w:dxaOrig="3140" w:dyaOrig="1640">
                <v:shape id="_x0000_i1046" type="#_x0000_t75" style="width:155.25pt;height:98.25pt" o:ole="" fillcolor="window">
                  <v:imagedata r:id="rId60" o:title="" croptop="-5994f" cropbottom="-5994f"/>
                </v:shape>
                <o:OLEObject Type="Embed" ProgID="Word.Picture.8" ShapeID="_x0000_i1046" DrawAspect="Content" ObjectID="_1520950136" r:id="rId61"/>
              </w:object>
            </w:r>
          </w:p>
        </w:tc>
        <w:tc>
          <w:tcPr>
            <w:tcW w:w="5670" w:type="dxa"/>
          </w:tcPr>
          <w:p w:rsidR="005C4151" w:rsidRDefault="005C4151" w:rsidP="00592697">
            <w:r>
              <w:t>The particle, mass m and charge Q, shown in the sketch opposite will experience an acceleration upwards due to an unbalanced electrostatic force.</w:t>
            </w:r>
          </w:p>
          <w:p w:rsidR="005C4151" w:rsidRDefault="005C4151" w:rsidP="00592697">
            <w:r>
              <w:t>Here the weight is negligible compared to the electrostatic force.  The particle is initially at rest.</w:t>
            </w:r>
          </w:p>
          <w:p w:rsidR="005C4151" w:rsidRDefault="005C4151" w:rsidP="00592697">
            <w:r>
              <w:t xml:space="preserve">a = </w:t>
            </w:r>
            <w:r>
              <w:rPr>
                <w:position w:val="-22"/>
              </w:rPr>
              <w:object w:dxaOrig="760" w:dyaOrig="580">
                <v:shape id="_x0000_i1047" type="#_x0000_t75" style="width:38.25pt;height:30pt" o:ole="" fillcolor="window">
                  <v:imagedata r:id="rId62" o:title=""/>
                </v:shape>
                <o:OLEObject Type="Embed" ProgID="Equation.3" ShapeID="_x0000_i1047" DrawAspect="Content" ObjectID="_1520950137" r:id="rId63"/>
              </w:object>
            </w:r>
            <w:r>
              <w:t xml:space="preserve"> (acceleration uniform because E uniform)</w:t>
            </w:r>
          </w:p>
          <w:p w:rsidR="005C4151" w:rsidRDefault="005C4151" w:rsidP="00592697">
            <w:r>
              <w:rPr>
                <w:sz w:val="20"/>
              </w:rPr>
              <w:t xml:space="preserve">                   E is only uniform if length l </w:t>
            </w:r>
            <w:r>
              <w:rPr>
                <w:sz w:val="18"/>
              </w:rPr>
              <w:t>&gt;&gt;</w:t>
            </w:r>
            <w:r>
              <w:rPr>
                <w:sz w:val="20"/>
              </w:rPr>
              <w:t xml:space="preserve"> separation d.</w:t>
            </w:r>
          </w:p>
        </w:tc>
      </w:tr>
    </w:tbl>
    <w:p w:rsidR="005C4151" w:rsidRDefault="005C4151" w:rsidP="00592697"/>
    <w:p w:rsidR="005C4151" w:rsidRDefault="005C4151" w:rsidP="00592697">
      <w:r>
        <w:t>E</w:t>
      </w:r>
      <w:r>
        <w:rPr>
          <w:position w:val="-4"/>
          <w:sz w:val="20"/>
        </w:rPr>
        <w:t>k</w:t>
      </w:r>
      <w:r>
        <w:t xml:space="preserve"> acquired by the particle in moving distance d  =  Work done by the electric force</w:t>
      </w:r>
    </w:p>
    <w:p w:rsidR="005C4151" w:rsidRDefault="005C4151" w:rsidP="00592697">
      <w:r>
        <w:tab/>
      </w:r>
      <w:r>
        <w:tab/>
      </w:r>
      <w:r>
        <w:tab/>
      </w:r>
      <w:r>
        <w:tab/>
        <w:t xml:space="preserve">   change in</w:t>
      </w:r>
      <w:r>
        <w:tab/>
        <w:t>E</w:t>
      </w:r>
      <w:r>
        <w:rPr>
          <w:position w:val="-4"/>
          <w:sz w:val="20"/>
        </w:rPr>
        <w:t>k</w:t>
      </w:r>
      <w:r>
        <w:t xml:space="preserve">   =  F x displacement</w:t>
      </w:r>
    </w:p>
    <w:p w:rsidR="005C4151" w:rsidRDefault="005C4151" w:rsidP="00592697">
      <w:r>
        <w:tab/>
      </w:r>
      <w:r>
        <w:tab/>
      </w:r>
      <w:r>
        <w:tab/>
      </w:r>
      <w:r>
        <w:tab/>
        <w:t xml:space="preserve">       </w:t>
      </w:r>
      <w:r>
        <w:rPr>
          <w:position w:val="-18"/>
          <w:sz w:val="20"/>
        </w:rPr>
        <w:object w:dxaOrig="320" w:dyaOrig="540">
          <v:shape id="_x0000_i1048" type="#_x0000_t75" style="width:15pt;height:26.25pt" o:ole="" fillcolor="window">
            <v:imagedata r:id="rId64" o:title=""/>
          </v:shape>
          <o:OLEObject Type="Embed" ProgID="Equation.3" ShapeID="_x0000_i1048" DrawAspect="Content" ObjectID="_1520950138" r:id="rId65"/>
        </w:object>
      </w:r>
      <w:r>
        <w:t>mv</w:t>
      </w:r>
      <w:r>
        <w:rPr>
          <w:position w:val="6"/>
          <w:sz w:val="20"/>
        </w:rPr>
        <w:t>2</w:t>
      </w:r>
      <w:r>
        <w:t xml:space="preserve">  -  0    =  F x d    where F = EQ</w:t>
      </w:r>
    </w:p>
    <w:p w:rsidR="005C4151" w:rsidRDefault="005C4151" w:rsidP="00592697">
      <w:r>
        <w:t xml:space="preserve">giving the speed at the top plate,  v = </w:t>
      </w:r>
      <w:r>
        <w:rPr>
          <w:position w:val="-20"/>
          <w:sz w:val="20"/>
        </w:rPr>
        <w:object w:dxaOrig="859" w:dyaOrig="639">
          <v:shape id="_x0000_i1049" type="#_x0000_t75" style="width:42pt;height:33.75pt" o:ole="" fillcolor="window">
            <v:imagedata r:id="rId66" o:title=""/>
          </v:shape>
          <o:OLEObject Type="Embed" ProgID="Equation.3" ShapeID="_x0000_i1049" DrawAspect="Content" ObjectID="_1520950139" r:id="rId67"/>
        </w:object>
      </w:r>
      <w:r>
        <w:tab/>
        <w:t xml:space="preserve"> notice that Ed also = V</w:t>
      </w:r>
    </w:p>
    <w:p w:rsidR="005C4151" w:rsidRDefault="005C4151" w:rsidP="00592697">
      <w:r>
        <w:t>Alternatively the equation for a charged particle moving through voltage V is</w:t>
      </w:r>
      <w:r>
        <w:tab/>
      </w:r>
      <w:r>
        <w:tab/>
      </w:r>
      <w:r>
        <w:fldChar w:fldCharType="begin"/>
      </w:r>
      <w:r>
        <w:instrText xml:space="preserve"> EQ \F(1,2)  </w:instrText>
      </w:r>
      <w:r>
        <w:fldChar w:fldCharType="end"/>
      </w:r>
      <w:r>
        <w:t>mv</w:t>
      </w:r>
      <w:r>
        <w:rPr>
          <w:position w:val="6"/>
          <w:sz w:val="20"/>
        </w:rPr>
        <w:t>2</w:t>
      </w:r>
      <w:r>
        <w:t xml:space="preserve">  =  QV</w:t>
      </w:r>
      <w:r>
        <w:tab/>
      </w:r>
      <w:r>
        <w:tab/>
      </w:r>
      <w:r>
        <w:tab/>
        <w:t>and</w:t>
      </w:r>
      <w:r>
        <w:tab/>
      </w:r>
      <w:r>
        <w:tab/>
        <w:t xml:space="preserve">v  =  </w:t>
      </w:r>
      <w:r>
        <w:rPr>
          <w:position w:val="-20"/>
          <w:sz w:val="20"/>
        </w:rPr>
        <w:object w:dxaOrig="760" w:dyaOrig="639">
          <v:shape id="_x0000_i1050" type="#_x0000_t75" style="width:38.25pt;height:33.75pt" o:ole="" fillcolor="window">
            <v:imagedata r:id="rId68" o:title=""/>
          </v:shape>
          <o:OLEObject Type="Embed" ProgID="Equation.3" ShapeID="_x0000_i1050" DrawAspect="Content" ObjectID="_1520950140" r:id="rId69"/>
        </w:object>
      </w:r>
      <w:r>
        <w:t xml:space="preserve">   </w:t>
      </w:r>
    </w:p>
    <w:p w:rsidR="005C4151" w:rsidRDefault="005C4151" w:rsidP="00592697"/>
    <w:p w:rsidR="005C4151" w:rsidRDefault="005C4151" w:rsidP="005C4151">
      <w:pPr>
        <w:pStyle w:val="Heading3"/>
      </w:pPr>
      <w:r>
        <w:t>Charge moving parallel to plates</w:t>
      </w:r>
    </w:p>
    <w:tbl>
      <w:tblPr>
        <w:tblW w:w="0" w:type="auto"/>
        <w:tblLayout w:type="fixed"/>
        <w:tblCellMar>
          <w:left w:w="80" w:type="dxa"/>
          <w:right w:w="80" w:type="dxa"/>
        </w:tblCellMar>
        <w:tblLook w:val="0000" w:firstRow="0" w:lastRow="0" w:firstColumn="0" w:lastColumn="0" w:noHBand="0" w:noVBand="0"/>
      </w:tblPr>
      <w:tblGrid>
        <w:gridCol w:w="5183"/>
        <w:gridCol w:w="3969"/>
      </w:tblGrid>
      <w:tr w:rsidR="005C4151" w:rsidTr="00592697">
        <w:trPr>
          <w:cantSplit/>
        </w:trPr>
        <w:tc>
          <w:tcPr>
            <w:tcW w:w="5183" w:type="dxa"/>
          </w:tcPr>
          <w:p w:rsidR="005C4151" w:rsidRDefault="006F6E91" w:rsidP="00592697">
            <w:r>
              <w:rPr>
                <w:noProof/>
              </w:rPr>
              <w:drawing>
                <wp:anchor distT="0" distB="0" distL="114300" distR="114300" simplePos="0" relativeHeight="251637248" behindDoc="0" locked="0" layoutInCell="0" allowOverlap="1">
                  <wp:simplePos x="0" y="0"/>
                  <wp:positionH relativeFrom="column">
                    <wp:posOffset>-114300</wp:posOffset>
                  </wp:positionH>
                  <wp:positionV relativeFrom="paragraph">
                    <wp:posOffset>190500</wp:posOffset>
                  </wp:positionV>
                  <wp:extent cx="3300730" cy="1988185"/>
                  <wp:effectExtent l="0" t="0" r="0" b="0"/>
                  <wp:wrapNone/>
                  <wp:docPr id="1055" name="Picture 1055" descr="p13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p13 middl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00730" cy="198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Pr>
          <w:p w:rsidR="005C4151" w:rsidRDefault="005C4151" w:rsidP="00592697">
            <w:pPr>
              <w:rPr>
                <w:sz w:val="20"/>
              </w:rPr>
            </w:pPr>
            <w:r>
              <w:rPr>
                <w:sz w:val="20"/>
              </w:rPr>
              <w:t>Consider an electron, with initial speed u, entering a uniform electric field mid-way between the plates:</w:t>
            </w:r>
          </w:p>
          <w:p w:rsidR="005C4151" w:rsidRDefault="005C4151" w:rsidP="00592697">
            <w:pPr>
              <w:rPr>
                <w:sz w:val="20"/>
              </w:rPr>
            </w:pPr>
            <w:r>
              <w:rPr>
                <w:sz w:val="20"/>
              </w:rPr>
              <w:t xml:space="preserve">using s  =  ut  +  </w:t>
            </w:r>
            <w:r>
              <w:rPr>
                <w:sz w:val="20"/>
              </w:rPr>
              <w:fldChar w:fldCharType="begin"/>
            </w:r>
            <w:r>
              <w:rPr>
                <w:sz w:val="20"/>
              </w:rPr>
              <w:instrText xml:space="preserve"> EQ \F(1,2)  </w:instrText>
            </w:r>
            <w:r>
              <w:rPr>
                <w:sz w:val="20"/>
              </w:rPr>
              <w:fldChar w:fldCharType="end"/>
            </w:r>
            <w:r>
              <w:rPr>
                <w:sz w:val="20"/>
              </w:rPr>
              <w:t>at</w:t>
            </w:r>
            <w:r>
              <w:rPr>
                <w:position w:val="6"/>
                <w:sz w:val="20"/>
              </w:rPr>
              <w:t>2</w:t>
            </w:r>
            <w:r>
              <w:rPr>
                <w:sz w:val="20"/>
              </w:rPr>
              <w:t xml:space="preserve">   </w:t>
            </w:r>
          </w:p>
          <w:p w:rsidR="005C4151" w:rsidRDefault="005C4151" w:rsidP="00592697">
            <w:pPr>
              <w:rPr>
                <w:sz w:val="20"/>
              </w:rPr>
            </w:pPr>
            <w:r>
              <w:rPr>
                <w:sz w:val="20"/>
              </w:rPr>
              <w:t xml:space="preserve">horizontally:             x  =  ut   </w:t>
            </w:r>
            <w:r>
              <w:rPr>
                <w:sz w:val="20"/>
              </w:rPr>
              <w:tab/>
              <w:t xml:space="preserve"> </w:t>
            </w:r>
            <w:r>
              <w:rPr>
                <w:sz w:val="20"/>
              </w:rPr>
              <w:br/>
            </w:r>
            <w:r>
              <w:rPr>
                <w:sz w:val="20"/>
              </w:rPr>
              <w:tab/>
            </w:r>
            <w:r>
              <w:rPr>
                <w:sz w:val="20"/>
              </w:rPr>
              <w:tab/>
              <w:t>(no force in x direction)</w:t>
            </w:r>
          </w:p>
          <w:p w:rsidR="005C4151" w:rsidRDefault="005C4151" w:rsidP="00592697">
            <w:pPr>
              <w:rPr>
                <w:sz w:val="20"/>
              </w:rPr>
            </w:pPr>
            <w:r>
              <w:rPr>
                <w:sz w:val="20"/>
              </w:rPr>
              <w:t>vertically:</w:t>
            </w:r>
            <w:r>
              <w:rPr>
                <w:sz w:val="20"/>
              </w:rPr>
              <w:tab/>
              <w:t xml:space="preserve">y  =  </w:t>
            </w:r>
            <w:r>
              <w:rPr>
                <w:sz w:val="20"/>
              </w:rPr>
              <w:fldChar w:fldCharType="begin"/>
            </w:r>
            <w:r>
              <w:rPr>
                <w:sz w:val="20"/>
              </w:rPr>
              <w:instrText xml:space="preserve"> EQ \F(1,2)  </w:instrText>
            </w:r>
            <w:r>
              <w:rPr>
                <w:sz w:val="20"/>
              </w:rPr>
              <w:fldChar w:fldCharType="end"/>
            </w:r>
            <w:r>
              <w:rPr>
                <w:sz w:val="20"/>
              </w:rPr>
              <w:t>at</w:t>
            </w:r>
            <w:r>
              <w:rPr>
                <w:position w:val="6"/>
                <w:sz w:val="20"/>
              </w:rPr>
              <w:t>2</w:t>
            </w:r>
            <w:r>
              <w:rPr>
                <w:position w:val="6"/>
                <w:sz w:val="20"/>
              </w:rPr>
              <w:tab/>
            </w:r>
            <w:r>
              <w:rPr>
                <w:position w:val="6"/>
                <w:sz w:val="20"/>
              </w:rPr>
              <w:br/>
            </w:r>
            <w:r>
              <w:rPr>
                <w:sz w:val="20"/>
              </w:rPr>
              <w:t xml:space="preserve">                      (u</w:t>
            </w:r>
            <w:r>
              <w:rPr>
                <w:position w:val="-4"/>
                <w:sz w:val="20"/>
              </w:rPr>
              <w:t>y</w:t>
            </w:r>
            <w:r>
              <w:rPr>
                <w:sz w:val="20"/>
              </w:rPr>
              <w:t xml:space="preserve"> = 0 in y direction)</w:t>
            </w:r>
          </w:p>
          <w:p w:rsidR="005C4151" w:rsidRDefault="005C4151" w:rsidP="00592697">
            <w:pPr>
              <w:rPr>
                <w:sz w:val="20"/>
              </w:rPr>
            </w:pPr>
            <w:r>
              <w:rPr>
                <w:sz w:val="20"/>
              </w:rPr>
              <w:t xml:space="preserve">eliminating t:     y  =  </w:t>
            </w:r>
            <w:r>
              <w:rPr>
                <w:sz w:val="20"/>
              </w:rPr>
              <w:fldChar w:fldCharType="begin"/>
            </w:r>
            <w:r>
              <w:rPr>
                <w:sz w:val="20"/>
              </w:rPr>
              <w:instrText xml:space="preserve"> EQ \F(1,2)  </w:instrText>
            </w:r>
            <w:r>
              <w:rPr>
                <w:sz w:val="20"/>
              </w:rPr>
              <w:fldChar w:fldCharType="end"/>
            </w:r>
            <w:r>
              <w:rPr>
                <w:sz w:val="20"/>
              </w:rPr>
              <w:t xml:space="preserve">a </w:t>
            </w:r>
            <w:r>
              <w:rPr>
                <w:sz w:val="20"/>
              </w:rPr>
              <w:fldChar w:fldCharType="begin"/>
            </w:r>
            <w:r>
              <w:rPr>
                <w:sz w:val="20"/>
              </w:rPr>
              <w:instrText xml:space="preserve"> EQ \F(x</w:instrText>
            </w:r>
            <w:r>
              <w:rPr>
                <w:position w:val="6"/>
                <w:sz w:val="20"/>
              </w:rPr>
              <w:instrText>2</w:instrText>
            </w:r>
            <w:r>
              <w:rPr>
                <w:sz w:val="20"/>
              </w:rPr>
              <w:instrText>,u</w:instrText>
            </w:r>
            <w:r>
              <w:rPr>
                <w:position w:val="6"/>
                <w:sz w:val="20"/>
              </w:rPr>
              <w:instrText>2</w:instrText>
            </w:r>
            <w:r>
              <w:rPr>
                <w:sz w:val="20"/>
              </w:rPr>
              <w:instrText xml:space="preserve">) </w:instrText>
            </w:r>
            <w:r>
              <w:rPr>
                <w:sz w:val="20"/>
              </w:rPr>
              <w:fldChar w:fldCharType="end"/>
            </w:r>
          </w:p>
          <w:p w:rsidR="005C4151" w:rsidRDefault="005C4151" w:rsidP="00592697">
            <w:pPr>
              <w:rPr>
                <w:sz w:val="20"/>
              </w:rPr>
            </w:pPr>
            <w:r>
              <w:rPr>
                <w:sz w:val="20"/>
              </w:rPr>
              <w:t xml:space="preserve">Now,   a  =  </w:t>
            </w:r>
            <w:r>
              <w:rPr>
                <w:sz w:val="20"/>
              </w:rPr>
              <w:fldChar w:fldCharType="begin"/>
            </w:r>
            <w:r>
              <w:rPr>
                <w:sz w:val="20"/>
              </w:rPr>
              <w:instrText xml:space="preserve"> EQ \F(F,m)   </w:instrText>
            </w:r>
            <w:r>
              <w:rPr>
                <w:sz w:val="20"/>
              </w:rPr>
              <w:fldChar w:fldCharType="end"/>
            </w:r>
            <w:r>
              <w:rPr>
                <w:sz w:val="20"/>
              </w:rPr>
              <w:t xml:space="preserve">=  </w:t>
            </w:r>
            <w:r>
              <w:rPr>
                <w:sz w:val="20"/>
              </w:rPr>
              <w:fldChar w:fldCharType="begin"/>
            </w:r>
            <w:r>
              <w:rPr>
                <w:sz w:val="20"/>
              </w:rPr>
              <w:instrText xml:space="preserve"> EQ \F(QE,m)   </w:instrText>
            </w:r>
            <w:r>
              <w:rPr>
                <w:sz w:val="20"/>
              </w:rPr>
              <w:fldChar w:fldCharType="end"/>
            </w:r>
            <w:r>
              <w:rPr>
                <w:sz w:val="20"/>
              </w:rPr>
              <w:t xml:space="preserve">=  </w:t>
            </w:r>
            <w:r>
              <w:rPr>
                <w:sz w:val="20"/>
              </w:rPr>
              <w:fldChar w:fldCharType="begin"/>
            </w:r>
            <w:r>
              <w:rPr>
                <w:sz w:val="20"/>
              </w:rPr>
              <w:instrText xml:space="preserve"> EQ \F(eE,m) </w:instrText>
            </w:r>
            <w:r>
              <w:rPr>
                <w:sz w:val="20"/>
              </w:rPr>
              <w:fldChar w:fldCharType="end"/>
            </w:r>
          </w:p>
          <w:p w:rsidR="005C4151" w:rsidRDefault="005C4151" w:rsidP="00592697">
            <w:r>
              <w:rPr>
                <w:sz w:val="20"/>
              </w:rPr>
              <w:t>Thus</w:t>
            </w:r>
            <w:r>
              <w:rPr>
                <w:sz w:val="20"/>
              </w:rPr>
              <w:tab/>
              <w:t>y  =  [</w:t>
            </w:r>
            <w:r>
              <w:rPr>
                <w:sz w:val="20"/>
              </w:rPr>
              <w:fldChar w:fldCharType="begin"/>
            </w:r>
            <w:r>
              <w:rPr>
                <w:sz w:val="20"/>
              </w:rPr>
              <w:instrText xml:space="preserve"> EQ \F(eE,2mu</w:instrText>
            </w:r>
            <w:r>
              <w:rPr>
                <w:position w:val="6"/>
                <w:sz w:val="20"/>
              </w:rPr>
              <w:instrText>2</w:instrText>
            </w:r>
            <w:r>
              <w:rPr>
                <w:sz w:val="20"/>
              </w:rPr>
              <w:instrText xml:space="preserve">) </w:instrText>
            </w:r>
            <w:r>
              <w:rPr>
                <w:sz w:val="20"/>
              </w:rPr>
              <w:fldChar w:fldCharType="end"/>
            </w:r>
            <w:r>
              <w:rPr>
                <w:sz w:val="20"/>
              </w:rPr>
              <w:t>] . x</w:t>
            </w:r>
            <w:r>
              <w:rPr>
                <w:position w:val="6"/>
                <w:sz w:val="20"/>
              </w:rPr>
              <w:t>2</w:t>
            </w:r>
            <w:r>
              <w:t xml:space="preserve"> </w:t>
            </w:r>
          </w:p>
        </w:tc>
      </w:tr>
    </w:tbl>
    <w:p w:rsidR="005C4151" w:rsidRDefault="005C4151" w:rsidP="00592697">
      <w:r>
        <w:t>Now since e, E, m and u are all constants we can say:</w:t>
      </w:r>
      <w:r>
        <w:tab/>
        <w:t>y  =  (constant) . x</w:t>
      </w:r>
      <w:r>
        <w:rPr>
          <w:position w:val="6"/>
        </w:rPr>
        <w:t>2</w:t>
      </w:r>
    </w:p>
    <w:p w:rsidR="005C4151" w:rsidRDefault="005C4151" w:rsidP="00592697">
      <w:r>
        <w:t xml:space="preserve">This is the equation of a </w:t>
      </w:r>
      <w:r>
        <w:rPr>
          <w:b/>
        </w:rPr>
        <w:t>parabola</w:t>
      </w:r>
      <w:r>
        <w:t xml:space="preserve">.  Thus the path of an electron passing between the parallel plates is a parabola, while the electron is within the plates.  After it leaves the region of the plates the path of the electron will be a </w:t>
      </w:r>
      <w:r>
        <w:rPr>
          <w:b/>
        </w:rPr>
        <w:t>straight</w:t>
      </w:r>
      <w:r>
        <w:t xml:space="preserve"> line.</w:t>
      </w:r>
    </w:p>
    <w:p w:rsidR="005C4151" w:rsidRDefault="005C4151" w:rsidP="00592697">
      <w:r>
        <w:t>(</w:t>
      </w:r>
      <w:r>
        <w:rPr>
          <w:b/>
        </w:rPr>
        <w:t>Note:</w:t>
      </w:r>
      <w:r>
        <w:t xml:space="preserve">  there is no need to remember this formula.  You can work out solutions to problems from the basic equations.  This type of problem is similar to projectile problems).</w:t>
      </w:r>
    </w:p>
    <w:p w:rsidR="005C4151" w:rsidRDefault="005C4151" w:rsidP="00592697">
      <w:pPr>
        <w:rPr>
          <w:sz w:val="16"/>
        </w:rPr>
      </w:pPr>
    </w:p>
    <w:p w:rsidR="005C4151" w:rsidRDefault="005C4151" w:rsidP="00592697">
      <w:r>
        <w:t>Applications of electrostatic deflections, in addition to those mentioned previously:</w:t>
      </w:r>
    </w:p>
    <w:p w:rsidR="005C4151" w:rsidRDefault="005C4151" w:rsidP="00592697">
      <w:r>
        <w:t>•</w:t>
      </w:r>
      <w:r>
        <w:tab/>
        <w:t xml:space="preserve">deflection experiments to measure charge to mass ratio for the electron;  </w:t>
      </w:r>
      <w:r>
        <w:fldChar w:fldCharType="begin"/>
      </w:r>
      <w:r>
        <w:instrText xml:space="preserve"> EQ \F(e,m)   </w:instrText>
      </w:r>
      <w:r>
        <w:fldChar w:fldCharType="end"/>
      </w:r>
    </w:p>
    <w:p w:rsidR="005C4151" w:rsidRDefault="005C4151" w:rsidP="00592697">
      <w:r>
        <w:t>•</w:t>
      </w:r>
      <w:r>
        <w:tab/>
        <w:t>the cathode ray oscilloscope.</w:t>
      </w:r>
    </w:p>
    <w:p w:rsidR="005C4151" w:rsidRDefault="005C4151" w:rsidP="005C4151">
      <w:pPr>
        <w:pStyle w:val="Heading3"/>
      </w:pPr>
      <w:r>
        <w:br w:type="page"/>
      </w:r>
      <w:r>
        <w:lastRenderedPageBreak/>
        <w:t>Example - The Ink-Jet Deflection</w:t>
      </w:r>
    </w:p>
    <w:p w:rsidR="005C4151" w:rsidRPr="00592697" w:rsidRDefault="005C4151" w:rsidP="00592697">
      <w:pPr>
        <w:rPr>
          <w:i/>
        </w:rPr>
      </w:pPr>
      <w:r w:rsidRPr="00592697">
        <w:rPr>
          <w:i/>
        </w:rPr>
        <w:t>The figure below shows the deflecting plates of an ink-jet printer. (Assume the ink drop to be very small such that gravitational forces may be neglected).</w:t>
      </w:r>
    </w:p>
    <w:p w:rsidR="005C4151" w:rsidRPr="00592697" w:rsidRDefault="006F6E91" w:rsidP="00592697">
      <w:pPr>
        <w:rPr>
          <w:i/>
        </w:rPr>
      </w:pPr>
      <w:r>
        <w:rPr>
          <w:i/>
          <w:noProof/>
        </w:rPr>
        <w:drawing>
          <wp:inline distT="0" distB="0" distL="0" distR="0">
            <wp:extent cx="2933700" cy="1333500"/>
            <wp:effectExtent l="0" t="0" r="0" b="0"/>
            <wp:docPr id="41" name="Picture 41" descr="p14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4 to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3700" cy="1333500"/>
                    </a:xfrm>
                    <a:prstGeom prst="rect">
                      <a:avLst/>
                    </a:prstGeom>
                    <a:noFill/>
                    <a:ln>
                      <a:noFill/>
                    </a:ln>
                  </pic:spPr>
                </pic:pic>
              </a:graphicData>
            </a:graphic>
          </wp:inline>
        </w:drawing>
      </w:r>
    </w:p>
    <w:p w:rsidR="005C4151" w:rsidRPr="00592697" w:rsidRDefault="005C4151" w:rsidP="00592697">
      <w:pPr>
        <w:rPr>
          <w:i/>
        </w:rPr>
      </w:pPr>
      <w:r w:rsidRPr="00592697">
        <w:rPr>
          <w:i/>
        </w:rPr>
        <w:t>An ink drop of mass 1.3 x 10</w:t>
      </w:r>
      <w:r w:rsidRPr="00592697">
        <w:rPr>
          <w:i/>
          <w:position w:val="6"/>
          <w:sz w:val="20"/>
        </w:rPr>
        <w:t>-10</w:t>
      </w:r>
      <w:r w:rsidRPr="00592697">
        <w:rPr>
          <w:i/>
        </w:rPr>
        <w:t xml:space="preserve"> kg, carrying a charge of 1.5 x 10</w:t>
      </w:r>
      <w:r w:rsidRPr="00592697">
        <w:rPr>
          <w:i/>
          <w:position w:val="6"/>
          <w:sz w:val="20"/>
        </w:rPr>
        <w:t>-13</w:t>
      </w:r>
      <w:r w:rsidRPr="00592697">
        <w:rPr>
          <w:i/>
        </w:rPr>
        <w:t xml:space="preserve"> C enters the deflecting plate system with a speed u  =  18 m s</w:t>
      </w:r>
      <w:r w:rsidRPr="00592697">
        <w:rPr>
          <w:i/>
          <w:position w:val="6"/>
          <w:sz w:val="20"/>
        </w:rPr>
        <w:t>-1</w:t>
      </w:r>
      <w:r w:rsidRPr="00592697">
        <w:rPr>
          <w:i/>
        </w:rPr>
        <w:t>.  The length of the plates is 1.6 x 10</w:t>
      </w:r>
      <w:r w:rsidRPr="00592697">
        <w:rPr>
          <w:i/>
          <w:position w:val="6"/>
          <w:sz w:val="20"/>
        </w:rPr>
        <w:t>-2</w:t>
      </w:r>
      <w:r w:rsidRPr="00592697">
        <w:rPr>
          <w:i/>
        </w:rPr>
        <w:t xml:space="preserve"> m and the electric field between the plates is 1.4 x 10</w:t>
      </w:r>
      <w:r w:rsidRPr="00592697">
        <w:rPr>
          <w:i/>
          <w:position w:val="6"/>
          <w:sz w:val="20"/>
        </w:rPr>
        <w:t>6</w:t>
      </w:r>
      <w:r w:rsidRPr="00592697">
        <w:rPr>
          <w:i/>
        </w:rPr>
        <w:t xml:space="preserve"> N C</w:t>
      </w:r>
      <w:r w:rsidRPr="00592697">
        <w:rPr>
          <w:i/>
          <w:position w:val="6"/>
          <w:sz w:val="20"/>
        </w:rPr>
        <w:t>-1</w:t>
      </w:r>
      <w:r w:rsidRPr="00592697">
        <w:rPr>
          <w:i/>
        </w:rPr>
        <w:t>.</w:t>
      </w:r>
    </w:p>
    <w:p w:rsidR="005C4151" w:rsidRPr="00592697" w:rsidRDefault="005C4151" w:rsidP="00592697">
      <w:pPr>
        <w:rPr>
          <w:i/>
        </w:rPr>
      </w:pPr>
      <w:r w:rsidRPr="00592697">
        <w:rPr>
          <w:i/>
        </w:rPr>
        <w:t>Calculate the vertical deflection, y, of the drop at the far edge of the plates.</w:t>
      </w:r>
    </w:p>
    <w:p w:rsidR="005C4151" w:rsidRDefault="005C4151" w:rsidP="005C4151">
      <w:pPr>
        <w:pStyle w:val="NormalFontTimes"/>
      </w:pPr>
    </w:p>
    <w:p w:rsidR="005C4151" w:rsidRDefault="005C4151" w:rsidP="005C4151">
      <w:pPr>
        <w:pStyle w:val="Heading3"/>
      </w:pPr>
      <w:r>
        <w:t xml:space="preserve">Solution   </w:t>
      </w:r>
    </w:p>
    <w:p w:rsidR="005C4151" w:rsidRDefault="005C4151" w:rsidP="00592697">
      <w:r>
        <w:t xml:space="preserve">a = </w:t>
      </w:r>
      <w:r>
        <w:rPr>
          <w:position w:val="-22"/>
        </w:rPr>
        <w:object w:dxaOrig="900" w:dyaOrig="620">
          <v:shape id="_x0000_i1051" type="#_x0000_t75" style="width:45.75pt;height:30pt" o:ole="" fillcolor="window">
            <v:imagedata r:id="rId72" o:title=""/>
          </v:shape>
          <o:OLEObject Type="Embed" ProgID="Equation.3" ShapeID="_x0000_i1051" DrawAspect="Content" ObjectID="_1520950141" r:id="rId73"/>
        </w:object>
      </w:r>
      <w:r>
        <w:t xml:space="preserve">  =  </w:t>
      </w:r>
      <w:r>
        <w:rPr>
          <w:position w:val="-28"/>
        </w:rPr>
        <w:object w:dxaOrig="2200" w:dyaOrig="680">
          <v:shape id="_x0000_i1052" type="#_x0000_t75" style="width:110.25pt;height:33.75pt" o:ole="" fillcolor="window">
            <v:imagedata r:id="rId74" o:title=""/>
          </v:shape>
          <o:OLEObject Type="Embed" ProgID="Equation.3" ShapeID="_x0000_i1052" DrawAspect="Content" ObjectID="_1520950142" r:id="rId75"/>
        </w:object>
      </w:r>
      <w:r>
        <w:t xml:space="preserve">  =  1615 m s</w:t>
      </w:r>
      <w:r>
        <w:rPr>
          <w:sz w:val="28"/>
          <w:vertAlign w:val="superscript"/>
        </w:rPr>
        <w:t>-2</w:t>
      </w:r>
    </w:p>
    <w:p w:rsidR="005C4151" w:rsidRDefault="005C4151" w:rsidP="00592697">
      <w:r>
        <w:t xml:space="preserve">t  =  </w:t>
      </w:r>
      <w:r>
        <w:rPr>
          <w:position w:val="-28"/>
        </w:rPr>
        <w:object w:dxaOrig="400" w:dyaOrig="620">
          <v:shape id="_x0000_i1053" type="#_x0000_t75" style="width:18.75pt;height:30pt" o:ole="" fillcolor="window">
            <v:imagedata r:id="rId76" o:title=""/>
          </v:shape>
          <o:OLEObject Type="Embed" ProgID="Equation.3" ShapeID="_x0000_i1053" DrawAspect="Content" ObjectID="_1520950143" r:id="rId77"/>
        </w:object>
      </w:r>
      <w:r>
        <w:t xml:space="preserve">  =  </w:t>
      </w:r>
      <w:r>
        <w:rPr>
          <w:position w:val="-22"/>
        </w:rPr>
        <w:object w:dxaOrig="1040" w:dyaOrig="620">
          <v:shape id="_x0000_i1054" type="#_x0000_t75" style="width:53.25pt;height:30pt" o:ole="" fillcolor="window">
            <v:imagedata r:id="rId78" o:title=""/>
          </v:shape>
          <o:OLEObject Type="Embed" ProgID="Equation.3" ShapeID="_x0000_i1054" DrawAspect="Content" ObjectID="_1520950144" r:id="rId79"/>
        </w:object>
      </w:r>
      <w:r>
        <w:t xml:space="preserve">  =  8.9 x 10</w:t>
      </w:r>
      <w:r>
        <w:rPr>
          <w:sz w:val="28"/>
          <w:vertAlign w:val="superscript"/>
        </w:rPr>
        <w:t>-4</w:t>
      </w:r>
      <w:r>
        <w:t xml:space="preserve"> s</w:t>
      </w:r>
    </w:p>
    <w:p w:rsidR="005C4151" w:rsidRDefault="005C4151" w:rsidP="00592697">
      <w:pPr>
        <w:rPr>
          <w:rFonts w:ascii="Times New Roman" w:hAnsi="Times New Roman"/>
        </w:rPr>
      </w:pPr>
      <w:r>
        <w:t xml:space="preserve">y  =   </w:t>
      </w:r>
      <w:r>
        <w:fldChar w:fldCharType="begin"/>
      </w:r>
      <w:r>
        <w:instrText xml:space="preserve"> EQ \</w:instrText>
      </w:r>
      <w:r>
        <w:rPr>
          <w:sz w:val="20"/>
        </w:rPr>
        <w:instrText>F(1,2)</w:instrText>
      </w:r>
      <w:r>
        <w:instrText xml:space="preserve">  </w:instrText>
      </w:r>
      <w:r>
        <w:fldChar w:fldCharType="end"/>
      </w:r>
      <w:r>
        <w:t>at</w:t>
      </w:r>
      <w:r>
        <w:rPr>
          <w:position w:val="6"/>
          <w:sz w:val="20"/>
        </w:rPr>
        <w:t xml:space="preserve">2 </w:t>
      </w:r>
      <w:r>
        <w:t xml:space="preserve">=  </w:t>
      </w:r>
      <w:r>
        <w:fldChar w:fldCharType="begin"/>
      </w:r>
      <w:r>
        <w:instrText xml:space="preserve"> EQ \</w:instrText>
      </w:r>
      <w:r>
        <w:rPr>
          <w:sz w:val="20"/>
        </w:rPr>
        <w:instrText xml:space="preserve">F(1,2) </w:instrText>
      </w:r>
      <w:r>
        <w:instrText xml:space="preserve"> </w:instrText>
      </w:r>
      <w:r>
        <w:fldChar w:fldCharType="end"/>
      </w:r>
      <w:r>
        <w:t>x 1615 x (8.9 x 10</w:t>
      </w:r>
      <w:r>
        <w:rPr>
          <w:sz w:val="28"/>
          <w:vertAlign w:val="superscript"/>
        </w:rPr>
        <w:t>-4</w:t>
      </w:r>
      <w:r>
        <w:t>)</w:t>
      </w:r>
      <w:r>
        <w:rPr>
          <w:sz w:val="28"/>
          <w:vertAlign w:val="superscript"/>
        </w:rPr>
        <w:t>2</w:t>
      </w:r>
      <w:r>
        <w:br/>
      </w:r>
      <w:r>
        <w:rPr>
          <w:rFonts w:ascii="Times New Roman" w:hAnsi="Times New Roman"/>
        </w:rPr>
        <w:t>y  =  6.4 x 10</w:t>
      </w:r>
      <w:r>
        <w:rPr>
          <w:rFonts w:ascii="Times New Roman" w:hAnsi="Times New Roman"/>
          <w:sz w:val="28"/>
          <w:vertAlign w:val="superscript"/>
        </w:rPr>
        <w:t>-4</w:t>
      </w:r>
      <w:r>
        <w:rPr>
          <w:rFonts w:ascii="Times New Roman" w:hAnsi="Times New Roman"/>
        </w:rPr>
        <w:t xml:space="preserve"> m</w:t>
      </w:r>
    </w:p>
    <w:p w:rsidR="005C4151" w:rsidRDefault="005C4151" w:rsidP="00592697">
      <w:pPr>
        <w:rPr>
          <w:rFonts w:ascii="Times New Roman" w:hAnsi="Times New Roman"/>
        </w:rPr>
      </w:pPr>
      <w:r>
        <w:t>y  =  6.4 mm</w:t>
      </w:r>
    </w:p>
    <w:p w:rsidR="005C4151" w:rsidRDefault="005C4151" w:rsidP="00592697">
      <w:pPr>
        <w:rPr>
          <w:sz w:val="16"/>
        </w:rPr>
      </w:pPr>
    </w:p>
    <w:p w:rsidR="005C4151" w:rsidRDefault="005C4151" w:rsidP="00592697">
      <w:r>
        <w:t>This method can be used for the deflection of an electron beam in a cathode ray tube.</w:t>
      </w:r>
    </w:p>
    <w:p w:rsidR="005C4151" w:rsidRDefault="005C4151" w:rsidP="00592697">
      <w:r>
        <w:tab/>
        <w:t xml:space="preserve"> </w:t>
      </w:r>
    </w:p>
    <w:p w:rsidR="005C4151" w:rsidRDefault="005C4151" w:rsidP="005C4151">
      <w:pPr>
        <w:pStyle w:val="Heading2"/>
      </w:pPr>
      <w:r>
        <w:t>Relativistic Electrons</w:t>
      </w:r>
    </w:p>
    <w:p w:rsidR="005C4151" w:rsidRDefault="005C4151" w:rsidP="00592697">
      <w:r>
        <w:t>You may have noted from Tutorial 3 that the velocity of an electron which accelerates through a potential difference of 1 x 10</w:t>
      </w:r>
      <w:r>
        <w:rPr>
          <w:position w:val="6"/>
        </w:rPr>
        <w:t>6</w:t>
      </w:r>
      <w:r>
        <w:t xml:space="preserve"> V works out to be 6.0 x 10</w:t>
      </w:r>
      <w:r>
        <w:rPr>
          <w:position w:val="6"/>
        </w:rPr>
        <w:t>8</w:t>
      </w:r>
      <w:r>
        <w:t xml:space="preserve"> m s</w:t>
      </w:r>
      <w:r>
        <w:rPr>
          <w:position w:val="6"/>
        </w:rPr>
        <w:t>-1</w:t>
      </w:r>
      <w:r>
        <w:t>. This is twice the speed of light!  The equation used sets no limits on the speed of a charged particle - this is called a classical equation. The correct equation requires us to take Special Relativity effects into account.</w:t>
      </w:r>
    </w:p>
    <w:p w:rsidR="005C4151" w:rsidRDefault="005C4151" w:rsidP="00592697">
      <w:r>
        <w:t>The equation  E  =  mc</w:t>
      </w:r>
      <w:r>
        <w:rPr>
          <w:position w:val="6"/>
        </w:rPr>
        <w:t>2</w:t>
      </w:r>
      <w:r>
        <w:t xml:space="preserve">  applies equally well to stationary and moving particles.</w:t>
      </w:r>
    </w:p>
    <w:p w:rsidR="005C4151" w:rsidRDefault="005C4151" w:rsidP="00592697">
      <w:r>
        <w:t xml:space="preserve">Consider a particle, charge Q, accelerated through a potential difference V. </w:t>
      </w:r>
    </w:p>
    <w:p w:rsidR="005C4151" w:rsidRDefault="005C4151" w:rsidP="00592697">
      <w:r>
        <w:t>It is given an amount of kinetic energy  QV in addition to its rest mass energy (m</w:t>
      </w:r>
      <w:r>
        <w:rPr>
          <w:position w:val="-4"/>
        </w:rPr>
        <w:t>o</w:t>
      </w:r>
      <w:r>
        <w:t>c</w:t>
      </w:r>
      <w:r>
        <w:rPr>
          <w:position w:val="6"/>
        </w:rPr>
        <w:t>2</w:t>
      </w:r>
      <w:r>
        <w:t>), so that its new total energy (E) is m</w:t>
      </w:r>
      <w:r>
        <w:rPr>
          <w:position w:val="-4"/>
        </w:rPr>
        <w:t>o</w:t>
      </w:r>
      <w:r>
        <w:t>c</w:t>
      </w:r>
      <w:r>
        <w:rPr>
          <w:position w:val="6"/>
        </w:rPr>
        <w:t>2</w:t>
      </w:r>
      <w:r>
        <w:t xml:space="preserve">  +  QV.</w:t>
      </w:r>
    </w:p>
    <w:p w:rsidR="005C4151" w:rsidRDefault="005C4151" w:rsidP="00592697"/>
    <w:p w:rsidR="005C4151" w:rsidRDefault="005C4151" w:rsidP="005C4151">
      <w:pPr>
        <w:pStyle w:val="Heading3"/>
      </w:pPr>
      <w:r>
        <w:t>General relativistic equat</w:t>
      </w:r>
      <w:r w:rsidR="000103E6">
        <w:t>ion</w:t>
      </w:r>
    </w:p>
    <w:p w:rsidR="005C4151" w:rsidRDefault="005C4151" w:rsidP="00592697">
      <w:pPr>
        <w:rPr>
          <w:sz w:val="20"/>
        </w:rPr>
      </w:pPr>
      <w:r>
        <w:t>The general equation for the motion of a charged particle is given below.</w:t>
      </w:r>
    </w:p>
    <w:p w:rsidR="005C4151" w:rsidRDefault="005C4151" w:rsidP="00592697">
      <w:r>
        <w:rPr>
          <w:sz w:val="20"/>
        </w:rPr>
        <w:tab/>
      </w:r>
      <w:r>
        <w:rPr>
          <w:sz w:val="20"/>
        </w:rPr>
        <w:tab/>
      </w:r>
      <w:r>
        <w:t>mc</w:t>
      </w:r>
      <w:r>
        <w:rPr>
          <w:vertAlign w:val="superscript"/>
        </w:rPr>
        <w:t>2</w:t>
      </w:r>
      <w:r>
        <w:t xml:space="preserve"> = m</w:t>
      </w:r>
      <w:r>
        <w:rPr>
          <w:vertAlign w:val="subscript"/>
        </w:rPr>
        <w:t>o</w:t>
      </w:r>
      <w:r>
        <w:t>c</w:t>
      </w:r>
      <w:r>
        <w:rPr>
          <w:vertAlign w:val="superscript"/>
        </w:rPr>
        <w:t>2</w:t>
      </w:r>
      <w:r>
        <w:t xml:space="preserve">  +  QV</w:t>
      </w:r>
      <w:r>
        <w:tab/>
      </w:r>
      <w:r>
        <w:tab/>
        <w:t xml:space="preserve">where  m  =  </w:t>
      </w:r>
      <w:r>
        <w:rPr>
          <w:position w:val="-60"/>
        </w:rPr>
        <w:object w:dxaOrig="740" w:dyaOrig="1080">
          <v:shape id="_x0000_i1055" type="#_x0000_t75" style="width:38.25pt;height:53.25pt" o:ole="" fillcolor="window">
            <v:imagedata r:id="rId80" o:title=""/>
          </v:shape>
          <o:OLEObject Type="Embed" ProgID="Equation.3" ShapeID="_x0000_i1055" DrawAspect="Content" ObjectID="_1520950145" r:id="rId81"/>
        </w:object>
      </w:r>
    </w:p>
    <w:p w:rsidR="005C4151" w:rsidRDefault="005C4151" w:rsidP="00592697">
      <w:r>
        <w:t>If we take the voltage quoted above, 1 x 10</w:t>
      </w:r>
      <w:r>
        <w:rPr>
          <w:position w:val="6"/>
        </w:rPr>
        <w:t>6</w:t>
      </w:r>
      <w:r>
        <w:t xml:space="preserve"> V, and use the relativistic equation we find that the speed of the electron works out to be 2.82 x 10</w:t>
      </w:r>
      <w:r>
        <w:rPr>
          <w:position w:val="6"/>
        </w:rPr>
        <w:t>8</w:t>
      </w:r>
      <w:r>
        <w:t xml:space="preserve"> m s</w:t>
      </w:r>
      <w:r>
        <w:rPr>
          <w:position w:val="6"/>
        </w:rPr>
        <w:t>-1</w:t>
      </w:r>
      <w:r>
        <w:t xml:space="preserve"> or v  =  0.94c.  You can check this for yourself. </w:t>
      </w:r>
    </w:p>
    <w:p w:rsidR="00592697" w:rsidRDefault="00592697" w:rsidP="00592697"/>
    <w:p w:rsidR="00592697" w:rsidRDefault="005C4151" w:rsidP="005C4151">
      <w:r>
        <w:t xml:space="preserve">Relativistic effects must be considered when the velocity of a charged particle is more than 10% of the velocity of light. </w:t>
      </w:r>
    </w:p>
    <w:p w:rsidR="005C4151" w:rsidRDefault="00592697" w:rsidP="00592697">
      <w:pPr>
        <w:pStyle w:val="Heading2"/>
      </w:pPr>
      <w:r>
        <w:br w:type="page"/>
      </w:r>
      <w:r w:rsidR="005C4151">
        <w:lastRenderedPageBreak/>
        <w:t>Head-On Collision of Charged Particle with a Nucleus</w:t>
      </w:r>
    </w:p>
    <w:p w:rsidR="001E026C" w:rsidRDefault="001E026C" w:rsidP="00592697"/>
    <w:p w:rsidR="005C4151" w:rsidRDefault="005C4151" w:rsidP="00592697">
      <w:r>
        <w:t>In the situation where a particle with speed v and positive charge q has a path which would cause a head-on collision with a nucleus of charge Q, the particle may be brought to rest before it actually strikes the nucleus.</w:t>
      </w:r>
    </w:p>
    <w:p w:rsidR="005C4151" w:rsidRDefault="005C4151" w:rsidP="00592697">
      <w:r>
        <w:t>If we consider the energy changes involved we can estimate the distance of closest approach of the charged particle.</w:t>
      </w:r>
      <w:r>
        <w:tab/>
      </w:r>
    </w:p>
    <w:p w:rsidR="005C4151" w:rsidRDefault="005C4151" w:rsidP="00592697">
      <w:r>
        <w:t>At closest approach change in E</w:t>
      </w:r>
      <w:r>
        <w:rPr>
          <w:position w:val="-4"/>
          <w:sz w:val="20"/>
        </w:rPr>
        <w:t>k</w:t>
      </w:r>
      <w:r>
        <w:t xml:space="preserve"> of particle  =  change in E</w:t>
      </w:r>
      <w:r>
        <w:rPr>
          <w:position w:val="-4"/>
          <w:sz w:val="20"/>
        </w:rPr>
        <w:t>p</w:t>
      </w:r>
      <w:r>
        <w:t xml:space="preserve"> of particle.</w:t>
      </w:r>
    </w:p>
    <w:p w:rsidR="005C4151" w:rsidRDefault="005C4151" w:rsidP="00592697">
      <w:pPr>
        <w:rPr>
          <w:sz w:val="16"/>
        </w:rPr>
      </w:pPr>
    </w:p>
    <w:tbl>
      <w:tblPr>
        <w:tblW w:w="0" w:type="auto"/>
        <w:tblInd w:w="392" w:type="dxa"/>
        <w:tblLayout w:type="fixed"/>
        <w:tblLook w:val="0000" w:firstRow="0" w:lastRow="0" w:firstColumn="0" w:lastColumn="0" w:noHBand="0" w:noVBand="0"/>
      </w:tblPr>
      <w:tblGrid>
        <w:gridCol w:w="1384"/>
        <w:gridCol w:w="2835"/>
        <w:gridCol w:w="1701"/>
        <w:gridCol w:w="1985"/>
      </w:tblGrid>
      <w:tr w:rsidR="005C4151" w:rsidTr="00592697">
        <w:trPr>
          <w:cantSplit/>
        </w:trPr>
        <w:tc>
          <w:tcPr>
            <w:tcW w:w="4219" w:type="dxa"/>
            <w:gridSpan w:val="2"/>
            <w:tcBorders>
              <w:bottom w:val="single" w:sz="4" w:space="0" w:color="auto"/>
              <w:right w:val="single" w:sz="4" w:space="0" w:color="auto"/>
            </w:tcBorders>
          </w:tcPr>
          <w:p w:rsidR="005C4151" w:rsidRPr="008A1518" w:rsidRDefault="005C4151" w:rsidP="00592697">
            <w:r w:rsidRPr="008A1518">
              <w:t>Position</w:t>
            </w:r>
          </w:p>
        </w:tc>
        <w:tc>
          <w:tcPr>
            <w:tcW w:w="1701" w:type="dxa"/>
            <w:tcBorders>
              <w:left w:val="single" w:sz="4" w:space="0" w:color="auto"/>
              <w:bottom w:val="single" w:sz="4" w:space="0" w:color="auto"/>
              <w:right w:val="single" w:sz="4" w:space="0" w:color="auto"/>
            </w:tcBorders>
          </w:tcPr>
          <w:p w:rsidR="005C4151" w:rsidRDefault="005C4151" w:rsidP="00592697">
            <w:pPr>
              <w:rPr>
                <w:b/>
                <w:i/>
              </w:rPr>
            </w:pPr>
            <w:r>
              <w:rPr>
                <w:b/>
                <w:i/>
              </w:rPr>
              <w:t>Kinetic energy</w:t>
            </w:r>
          </w:p>
        </w:tc>
        <w:tc>
          <w:tcPr>
            <w:tcW w:w="1985" w:type="dxa"/>
            <w:tcBorders>
              <w:left w:val="single" w:sz="4" w:space="0" w:color="auto"/>
              <w:bottom w:val="single" w:sz="4" w:space="0" w:color="auto"/>
            </w:tcBorders>
          </w:tcPr>
          <w:p w:rsidR="005C4151" w:rsidRDefault="005C4151" w:rsidP="00592697">
            <w:pPr>
              <w:rPr>
                <w:b/>
                <w:i/>
              </w:rPr>
            </w:pPr>
            <w:r>
              <w:rPr>
                <w:b/>
                <w:i/>
              </w:rPr>
              <w:t>Electrostatic potential energy</w:t>
            </w:r>
          </w:p>
        </w:tc>
      </w:tr>
      <w:tr w:rsidR="005C4151" w:rsidTr="00592697">
        <w:tc>
          <w:tcPr>
            <w:tcW w:w="1384" w:type="dxa"/>
            <w:tcBorders>
              <w:top w:val="single" w:sz="4" w:space="0" w:color="auto"/>
              <w:bottom w:val="single" w:sz="4" w:space="0" w:color="auto"/>
            </w:tcBorders>
          </w:tcPr>
          <w:p w:rsidR="005C4151" w:rsidRDefault="005C4151" w:rsidP="00592697"/>
          <w:p w:rsidR="005C4151" w:rsidRDefault="005C4151" w:rsidP="00592697">
            <w:r>
              <w:t>infinity</w:t>
            </w:r>
          </w:p>
        </w:tc>
        <w:tc>
          <w:tcPr>
            <w:tcW w:w="2835" w:type="dxa"/>
            <w:tcBorders>
              <w:top w:val="single" w:sz="4" w:space="0" w:color="auto"/>
              <w:bottom w:val="single" w:sz="4" w:space="0" w:color="auto"/>
              <w:right w:val="single" w:sz="4" w:space="0" w:color="auto"/>
            </w:tcBorders>
          </w:tcPr>
          <w:p w:rsidR="005C4151" w:rsidRDefault="006F6E91" w:rsidP="00592697">
            <w:r>
              <w:rPr>
                <w:noProof/>
              </w:rPr>
              <mc:AlternateContent>
                <mc:Choice Requires="wpg">
                  <w:drawing>
                    <wp:anchor distT="0" distB="0" distL="114300" distR="114300" simplePos="0" relativeHeight="251610624" behindDoc="0" locked="0" layoutInCell="0" allowOverlap="1">
                      <wp:simplePos x="0" y="0"/>
                      <wp:positionH relativeFrom="column">
                        <wp:posOffset>179705</wp:posOffset>
                      </wp:positionH>
                      <wp:positionV relativeFrom="paragraph">
                        <wp:posOffset>57150</wp:posOffset>
                      </wp:positionV>
                      <wp:extent cx="1127760" cy="572135"/>
                      <wp:effectExtent l="0" t="0" r="0" b="0"/>
                      <wp:wrapNone/>
                      <wp:docPr id="384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572135"/>
                                <a:chOff x="2752" y="7776"/>
                                <a:chExt cx="1776" cy="901"/>
                              </a:xfrm>
                            </wpg:grpSpPr>
                            <wps:wsp>
                              <wps:cNvPr id="3841" name="Arc 266"/>
                              <wps:cNvSpPr>
                                <a:spLocks/>
                              </wps:cNvSpPr>
                              <wps:spPr bwMode="auto">
                                <a:xfrm>
                                  <a:off x="3493" y="7826"/>
                                  <a:ext cx="345" cy="208"/>
                                </a:xfrm>
                                <a:custGeom>
                                  <a:avLst/>
                                  <a:gdLst>
                                    <a:gd name="G0" fmla="+- 21600 0 0"/>
                                    <a:gd name="G1" fmla="+- 8682 0 0"/>
                                    <a:gd name="G2" fmla="+- 21600 0 0"/>
                                    <a:gd name="T0" fmla="*/ 1826 w 21600"/>
                                    <a:gd name="T1" fmla="*/ 17373 h 17373"/>
                                    <a:gd name="T2" fmla="*/ 1822 w 21600"/>
                                    <a:gd name="T3" fmla="*/ 0 h 17373"/>
                                    <a:gd name="T4" fmla="*/ 21600 w 21600"/>
                                    <a:gd name="T5" fmla="*/ 8682 h 17373"/>
                                  </a:gdLst>
                                  <a:ahLst/>
                                  <a:cxnLst>
                                    <a:cxn ang="0">
                                      <a:pos x="T0" y="T1"/>
                                    </a:cxn>
                                    <a:cxn ang="0">
                                      <a:pos x="T2" y="T3"/>
                                    </a:cxn>
                                    <a:cxn ang="0">
                                      <a:pos x="T4" y="T5"/>
                                    </a:cxn>
                                  </a:cxnLst>
                                  <a:rect l="0" t="0" r="r" b="b"/>
                                  <a:pathLst>
                                    <a:path w="21600" h="17373" fill="none" extrusionOk="0">
                                      <a:moveTo>
                                        <a:pt x="1825" y="17373"/>
                                      </a:moveTo>
                                      <a:cubicBezTo>
                                        <a:pt x="621" y="14633"/>
                                        <a:pt x="0" y="11674"/>
                                        <a:pt x="0" y="8682"/>
                                      </a:cubicBezTo>
                                      <a:cubicBezTo>
                                        <a:pt x="-1" y="5693"/>
                                        <a:pt x="620" y="2736"/>
                                        <a:pt x="1821" y="-1"/>
                                      </a:cubicBezTo>
                                    </a:path>
                                    <a:path w="21600" h="17373" stroke="0" extrusionOk="0">
                                      <a:moveTo>
                                        <a:pt x="1825" y="17373"/>
                                      </a:moveTo>
                                      <a:cubicBezTo>
                                        <a:pt x="621" y="14633"/>
                                        <a:pt x="0" y="11674"/>
                                        <a:pt x="0" y="8682"/>
                                      </a:cubicBezTo>
                                      <a:cubicBezTo>
                                        <a:pt x="-1" y="5693"/>
                                        <a:pt x="620" y="2736"/>
                                        <a:pt x="1821" y="-1"/>
                                      </a:cubicBezTo>
                                      <a:lnTo>
                                        <a:pt x="21600" y="86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Line 267"/>
                              <wps:cNvCnPr/>
                              <wps:spPr bwMode="auto">
                                <a:xfrm>
                                  <a:off x="3175" y="7930"/>
                                  <a:ext cx="504" cy="1"/>
                                </a:xfrm>
                                <a:prstGeom prst="line">
                                  <a:avLst/>
                                </a:prstGeom>
                                <a:noFill/>
                                <a:ln w="17145">
                                  <a:solidFill>
                                    <a:srgbClr val="000000"/>
                                  </a:solidFill>
                                  <a:round/>
                                  <a:headEnd/>
                                  <a:tailEnd/>
                                </a:ln>
                                <a:extLst>
                                  <a:ext uri="{909E8E84-426E-40DD-AFC4-6F175D3DCCD1}">
                                    <a14:hiddenFill xmlns:a14="http://schemas.microsoft.com/office/drawing/2010/main">
                                      <a:noFill/>
                                    </a14:hiddenFill>
                                  </a:ext>
                                </a:extLst>
                              </wps:spPr>
                              <wps:bodyPr/>
                            </wps:wsp>
                            <wps:wsp>
                              <wps:cNvPr id="3843" name="Rectangle 268"/>
                              <wps:cNvSpPr>
                                <a:spLocks noChangeArrowheads="1"/>
                              </wps:cNvSpPr>
                              <wps:spPr bwMode="auto">
                                <a:xfrm>
                                  <a:off x="3891" y="8010"/>
                                  <a:ext cx="23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rPr>
                                        <w:rFonts w:ascii="Times" w:hAnsi="Times"/>
                                        <w:color w:val="000000"/>
                                        <w:lang w:val="en-US"/>
                                      </w:rPr>
                                      <w:t>v</w:t>
                                    </w:r>
                                  </w:p>
                                </w:txbxContent>
                              </wps:txbx>
                              <wps:bodyPr rot="0" vert="horz" wrap="square" lIns="0" tIns="0" rIns="0" bIns="0" anchor="t" anchorCtr="0" upright="1">
                                <a:noAutofit/>
                              </wps:bodyPr>
                            </wps:wsp>
                            <wps:wsp>
                              <wps:cNvPr id="3844" name="Rectangle 269"/>
                              <wps:cNvSpPr>
                                <a:spLocks noChangeArrowheads="1"/>
                              </wps:cNvSpPr>
                              <wps:spPr bwMode="auto">
                                <a:xfrm>
                                  <a:off x="2752" y="8398"/>
                                  <a:ext cx="17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rPr>
                                        <w:color w:val="000000"/>
                                        <w:lang w:val="en-US"/>
                                      </w:rPr>
                                      <w:t>far from nucleus</w:t>
                                    </w:r>
                                  </w:p>
                                </w:txbxContent>
                              </wps:txbx>
                              <wps:bodyPr rot="0" vert="horz" wrap="square" lIns="0" tIns="0" rIns="0" bIns="0" anchor="t" anchorCtr="0" upright="1">
                                <a:noAutofit/>
                              </wps:bodyPr>
                            </wps:wsp>
                            <wps:wsp>
                              <wps:cNvPr id="3845" name="Oval 270"/>
                              <wps:cNvSpPr>
                                <a:spLocks noChangeArrowheads="1"/>
                              </wps:cNvSpPr>
                              <wps:spPr bwMode="auto">
                                <a:xfrm>
                                  <a:off x="2910" y="7800"/>
                                  <a:ext cx="240" cy="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6" name="Rectangle 271"/>
                              <wps:cNvSpPr>
                                <a:spLocks noChangeArrowheads="1"/>
                              </wps:cNvSpPr>
                              <wps:spPr bwMode="auto">
                                <a:xfrm>
                                  <a:off x="2952" y="7776"/>
                                  <a:ext cx="31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rPr>
                                        <w:rFonts w:ascii="New York" w:hAnsi="New York"/>
                                        <w:color w:val="00000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155" style="position:absolute;margin-left:14.15pt;margin-top:4.5pt;width:88.8pt;height:45.05pt;z-index:251610624" coordorigin="2752,7776" coordsize="177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" o:allowincell="f">
                      <v:shape id="Arc 266" o:spid="_x0000_s1156" style="position:absolute;left:3493;top:7826;width:345;height:208;visibility:visible;mso-wrap-style:square;v-text-anchor:top" coordsize="21600,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" path="m1825,17373nfc621,14633,,11674,,8682,-1,5693,620,2736,1821,-1em1825,17373nsc621,14633,,11674,,8682,-1,5693,620,2736,1821,-1l21600,8682,1825,17373xe" fillcolor="black" stroked="f">
                        <v:path arrowok="t" o:extrusionok="f" o:connecttype="custom" o:connectlocs="29,208;29,0;345,104" o:connectangles="0,0,0"/>
                      </v:shape>
                      <v:line id="Line 267" o:spid="_x0000_s1157" style="position:absolute;visibility:visible;mso-wrap-style:square" from="3175,7930" to="3679,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" strokeweight="1.35pt"/>
                      <v:rect id="Rectangle 268" o:spid="_x0000_s1158" style="position:absolute;left:3891;top:8010;width:23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9B06A2" w:rsidRDefault="009B06A2" w:rsidP="005C4151">
                              <w:r>
                                <w:rPr>
                                  <w:rFonts w:ascii="Times" w:hAnsi="Times"/>
                                  <w:color w:val="000000"/>
                                  <w:lang w:val="en-US"/>
                                </w:rPr>
                                <w:t>v</w:t>
                              </w:r>
                            </w:p>
                          </w:txbxContent>
                        </v:textbox>
                      </v:rect>
                      <v:rect id="Rectangle 269" o:spid="_x0000_s1159" style="position:absolute;left:2752;top:8398;width:17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9B06A2" w:rsidRDefault="009B06A2" w:rsidP="005C4151">
                              <w:r>
                                <w:rPr>
                                  <w:color w:val="000000"/>
                                  <w:lang w:val="en-US"/>
                                </w:rPr>
                                <w:t>far from nucleus</w:t>
                              </w:r>
                            </w:p>
                          </w:txbxContent>
                        </v:textbox>
                      </v:rect>
                      <v:oval id="Oval 270" o:spid="_x0000_s1160" style="position:absolute;left:2910;top:780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"/>
                      <v:rect id="Rectangle 271" o:spid="_x0000_s1161" style="position:absolute;left:2952;top:7776;width:31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9B06A2" w:rsidRDefault="009B06A2" w:rsidP="005C4151">
                              <w:r>
                                <w:rPr>
                                  <w:rFonts w:ascii="New York" w:hAnsi="New York"/>
                                  <w:color w:val="000000"/>
                                  <w:lang w:val="en-US"/>
                                </w:rPr>
                                <w:t>+</w:t>
                              </w:r>
                            </w:p>
                          </w:txbxContent>
                        </v:textbox>
                      </v:rect>
                    </v:group>
                  </w:pict>
                </mc:Fallback>
              </mc:AlternateContent>
            </w:r>
          </w:p>
          <w:p w:rsidR="005C4151" w:rsidRDefault="005C4151" w:rsidP="00592697"/>
          <w:p w:rsidR="005C4151" w:rsidRDefault="005C4151" w:rsidP="00592697"/>
          <w:p w:rsidR="005C4151" w:rsidRDefault="005C4151" w:rsidP="00592697"/>
        </w:tc>
        <w:tc>
          <w:tcPr>
            <w:tcW w:w="1701" w:type="dxa"/>
            <w:tcBorders>
              <w:top w:val="single" w:sz="4" w:space="0" w:color="auto"/>
              <w:left w:val="single" w:sz="4" w:space="0" w:color="auto"/>
              <w:bottom w:val="single" w:sz="4" w:space="0" w:color="auto"/>
              <w:right w:val="single" w:sz="4" w:space="0" w:color="auto"/>
            </w:tcBorders>
          </w:tcPr>
          <w:p w:rsidR="005C4151" w:rsidRDefault="005C4151" w:rsidP="00592697"/>
          <w:p w:rsidR="005C4151" w:rsidRDefault="005C4151" w:rsidP="00592697">
            <w:r>
              <w:t xml:space="preserve">    </w:t>
            </w:r>
            <w:r>
              <w:rPr>
                <w:position w:val="-18"/>
                <w:sz w:val="20"/>
              </w:rPr>
              <w:object w:dxaOrig="320" w:dyaOrig="540">
                <v:shape id="_x0000_i1056" type="#_x0000_t75" style="width:15pt;height:26.25pt" o:ole="" fillcolor="window">
                  <v:imagedata r:id="rId64" o:title=""/>
                </v:shape>
                <o:OLEObject Type="Embed" ProgID="Equation.3" ShapeID="_x0000_i1056" DrawAspect="Content" ObjectID="_1520950146" r:id="rId82"/>
              </w:object>
            </w:r>
            <w:r>
              <w:t>mv</w:t>
            </w:r>
            <w:r>
              <w:rPr>
                <w:position w:val="6"/>
                <w:sz w:val="20"/>
              </w:rPr>
              <w:t>2</w:t>
            </w:r>
          </w:p>
        </w:tc>
        <w:tc>
          <w:tcPr>
            <w:tcW w:w="1985" w:type="dxa"/>
            <w:tcBorders>
              <w:top w:val="single" w:sz="4" w:space="0" w:color="auto"/>
              <w:left w:val="single" w:sz="4" w:space="0" w:color="auto"/>
              <w:bottom w:val="single" w:sz="4" w:space="0" w:color="auto"/>
            </w:tcBorders>
          </w:tcPr>
          <w:p w:rsidR="005C4151" w:rsidRDefault="005C4151" w:rsidP="00592697"/>
          <w:p w:rsidR="005C4151" w:rsidRDefault="005C4151" w:rsidP="00592697">
            <w:r>
              <w:t>0</w:t>
            </w:r>
          </w:p>
        </w:tc>
      </w:tr>
      <w:tr w:rsidR="005C4151" w:rsidTr="00592697">
        <w:tc>
          <w:tcPr>
            <w:tcW w:w="1384" w:type="dxa"/>
            <w:tcBorders>
              <w:top w:val="single" w:sz="4" w:space="0" w:color="auto"/>
              <w:bottom w:val="single" w:sz="4" w:space="0" w:color="auto"/>
            </w:tcBorders>
          </w:tcPr>
          <w:p w:rsidR="005C4151" w:rsidRDefault="005C4151" w:rsidP="00592697"/>
          <w:p w:rsidR="005C4151" w:rsidRDefault="005C4151" w:rsidP="00592697">
            <w:r>
              <w:t>closest approach</w:t>
            </w:r>
          </w:p>
        </w:tc>
        <w:tc>
          <w:tcPr>
            <w:tcW w:w="2835" w:type="dxa"/>
            <w:tcBorders>
              <w:top w:val="single" w:sz="4" w:space="0" w:color="auto"/>
              <w:bottom w:val="single" w:sz="4" w:space="0" w:color="auto"/>
              <w:right w:val="single" w:sz="4" w:space="0" w:color="auto"/>
            </w:tcBorders>
          </w:tcPr>
          <w:p w:rsidR="005C4151" w:rsidRDefault="005C4151" w:rsidP="00592697">
            <w:pPr>
              <w:rPr>
                <w:sz w:val="16"/>
              </w:rPr>
            </w:pPr>
          </w:p>
          <w:bookmarkStart w:id="6" w:name="_MON_1003218732"/>
          <w:bookmarkEnd w:id="6"/>
          <w:bookmarkStart w:id="7" w:name="_MON_1003218686"/>
          <w:bookmarkEnd w:id="7"/>
          <w:p w:rsidR="005C4151" w:rsidRDefault="005C4151" w:rsidP="00592697">
            <w:r>
              <w:rPr>
                <w:sz w:val="20"/>
              </w:rPr>
              <w:object w:dxaOrig="2655" w:dyaOrig="1020">
                <v:shape id="_x0000_i1057" type="#_x0000_t75" style="width:132.75pt;height:49.5pt" o:ole="" fillcolor="window">
                  <v:imagedata r:id="rId83" o:title="" cropleft="-10724f" cropright="-10724f"/>
                </v:shape>
                <o:OLEObject Type="Embed" ProgID="Word.Picture.8" ShapeID="_x0000_i1057" DrawAspect="Content" ObjectID="_1520950147" r:id="rId84"/>
              </w:object>
            </w:r>
          </w:p>
        </w:tc>
        <w:tc>
          <w:tcPr>
            <w:tcW w:w="1701" w:type="dxa"/>
            <w:tcBorders>
              <w:top w:val="single" w:sz="4" w:space="0" w:color="auto"/>
              <w:left w:val="single" w:sz="4" w:space="0" w:color="auto"/>
              <w:bottom w:val="single" w:sz="4" w:space="0" w:color="auto"/>
              <w:right w:val="single" w:sz="4" w:space="0" w:color="auto"/>
            </w:tcBorders>
          </w:tcPr>
          <w:p w:rsidR="005C4151" w:rsidRDefault="005C4151" w:rsidP="00592697"/>
          <w:p w:rsidR="005C4151" w:rsidRDefault="005C4151" w:rsidP="00592697"/>
          <w:p w:rsidR="005C4151" w:rsidRDefault="005C4151" w:rsidP="00592697">
            <w:r>
              <w:t>0</w:t>
            </w:r>
          </w:p>
        </w:tc>
        <w:tc>
          <w:tcPr>
            <w:tcW w:w="1985" w:type="dxa"/>
            <w:tcBorders>
              <w:top w:val="single" w:sz="4" w:space="0" w:color="auto"/>
              <w:left w:val="single" w:sz="4" w:space="0" w:color="auto"/>
              <w:bottom w:val="single" w:sz="4" w:space="0" w:color="auto"/>
            </w:tcBorders>
          </w:tcPr>
          <w:p w:rsidR="005C4151" w:rsidRDefault="005C4151" w:rsidP="00592697"/>
          <w:p w:rsidR="005C4151" w:rsidRDefault="005C4151" w:rsidP="00592697">
            <w:r>
              <w:t xml:space="preserve">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tc>
      </w:tr>
    </w:tbl>
    <w:p w:rsidR="005C4151" w:rsidRDefault="005C4151" w:rsidP="00592697"/>
    <w:p w:rsidR="005C4151" w:rsidRDefault="005C4151" w:rsidP="00592697">
      <w:r>
        <w:t>Change in  E</w:t>
      </w:r>
      <w:r>
        <w:rPr>
          <w:position w:val="-4"/>
          <w:sz w:val="20"/>
        </w:rPr>
        <w:t>k</w:t>
      </w:r>
      <w:r>
        <w:t xml:space="preserve">  =</w:t>
      </w:r>
      <w:r>
        <w:rPr>
          <w:position w:val="-18"/>
          <w:sz w:val="20"/>
        </w:rPr>
        <w:object w:dxaOrig="320" w:dyaOrig="540">
          <v:shape id="_x0000_i1058" type="#_x0000_t75" style="width:15pt;height:26.25pt" o:ole="" fillcolor="window">
            <v:imagedata r:id="rId64" o:title=""/>
          </v:shape>
          <o:OLEObject Type="Embed" ProgID="Equation.3" ShapeID="_x0000_i1058" DrawAspect="Content" ObjectID="_1520950148" r:id="rId85"/>
        </w:object>
      </w:r>
      <w:r>
        <w:t>mv</w:t>
      </w:r>
      <w:r>
        <w:rPr>
          <w:position w:val="6"/>
          <w:sz w:val="20"/>
        </w:rPr>
        <w:t>2</w:t>
      </w:r>
      <w:r>
        <w:t xml:space="preserve">  -  0   =</w:t>
      </w:r>
      <w:r>
        <w:rPr>
          <w:position w:val="-18"/>
          <w:sz w:val="20"/>
        </w:rPr>
        <w:object w:dxaOrig="320" w:dyaOrig="540">
          <v:shape id="_x0000_i1059" type="#_x0000_t75" style="width:15pt;height:26.25pt" o:ole="" fillcolor="window">
            <v:imagedata r:id="rId64" o:title=""/>
          </v:shape>
          <o:OLEObject Type="Embed" ProgID="Equation.3" ShapeID="_x0000_i1059" DrawAspect="Content" ObjectID="_1520950149" r:id="rId86"/>
        </w:object>
      </w:r>
      <w:r>
        <w:t>mv</w:t>
      </w:r>
      <w:r>
        <w:rPr>
          <w:position w:val="6"/>
          <w:sz w:val="20"/>
        </w:rPr>
        <w:t>2</w:t>
      </w:r>
    </w:p>
    <w:p w:rsidR="005C4151" w:rsidRDefault="005C4151" w:rsidP="00592697">
      <w:r>
        <w:t>Change in electrostatic  E</w:t>
      </w:r>
      <w:r>
        <w:rPr>
          <w:position w:val="-4"/>
          <w:sz w:val="20"/>
        </w:rPr>
        <w:t>p</w:t>
      </w:r>
      <w:r>
        <w:t xml:space="preserve">  =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r>
        <w:t xml:space="preserve"> -  0  =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p w:rsidR="005C4151" w:rsidRDefault="005C4151" w:rsidP="00592697">
      <w:r>
        <w:t>Change in E</w:t>
      </w:r>
      <w:r>
        <w:rPr>
          <w:position w:val="-4"/>
          <w:sz w:val="20"/>
        </w:rPr>
        <w:t>k</w:t>
      </w:r>
      <w:r>
        <w:tab/>
        <w:t>=  change in electrostatic  E</w:t>
      </w:r>
      <w:r>
        <w:rPr>
          <w:position w:val="-4"/>
          <w:sz w:val="20"/>
        </w:rPr>
        <w:t>p</w:t>
      </w:r>
      <w:r>
        <w:t xml:space="preserve">  </w:t>
      </w:r>
    </w:p>
    <w:p w:rsidR="005C4151" w:rsidRDefault="005C4151" w:rsidP="00592697">
      <w:r>
        <w:rPr>
          <w:sz w:val="20"/>
        </w:rPr>
        <w:tab/>
      </w:r>
      <w:r>
        <w:rPr>
          <w:position w:val="-18"/>
          <w:sz w:val="20"/>
        </w:rPr>
        <w:object w:dxaOrig="320" w:dyaOrig="540">
          <v:shape id="_x0000_i1060" type="#_x0000_t75" style="width:15pt;height:26.25pt" o:ole="" fillcolor="window">
            <v:imagedata r:id="rId64" o:title=""/>
          </v:shape>
          <o:OLEObject Type="Embed" ProgID="Equation.3" ShapeID="_x0000_i1060" DrawAspect="Content" ObjectID="_1520950150" r:id="rId87"/>
        </w:object>
      </w:r>
      <w:r>
        <w:t>mv</w:t>
      </w:r>
      <w:r>
        <w:rPr>
          <w:position w:val="6"/>
          <w:sz w:val="20"/>
        </w:rPr>
        <w:t>2</w:t>
      </w:r>
      <w:r>
        <w:tab/>
        <w:t xml:space="preserve">=    </w:t>
      </w:r>
      <w:r>
        <w:fldChar w:fldCharType="begin"/>
      </w:r>
      <w:r>
        <w:instrText xml:space="preserve"> EQ \F(qQ,4</w:instrText>
      </w:r>
      <w:r>
        <w:rPr>
          <w:rFonts w:ascii="Symbol" w:hAnsi="Symbol"/>
        </w:rPr>
        <w:instrText>pe</w:instrText>
      </w:r>
      <w:r>
        <w:rPr>
          <w:position w:val="-4"/>
          <w:sz w:val="20"/>
        </w:rPr>
        <w:instrText xml:space="preserve">o) </w:instrText>
      </w:r>
      <w:r>
        <w:instrText xml:space="preserve"> </w:instrText>
      </w:r>
      <w:r>
        <w:fldChar w:fldCharType="end"/>
      </w:r>
      <w:r>
        <w:fldChar w:fldCharType="begin"/>
      </w:r>
      <w:r>
        <w:instrText xml:space="preserve"> EQ \F(1,r) </w:instrText>
      </w:r>
      <w:r>
        <w:fldChar w:fldCharType="end"/>
      </w:r>
    </w:p>
    <w:p w:rsidR="005C4151" w:rsidRDefault="005C4151" w:rsidP="00592697">
      <w:r>
        <w:t xml:space="preserve">and rearranging </w:t>
      </w:r>
      <w:r>
        <w:tab/>
        <w:t xml:space="preserve">r   =   </w:t>
      </w:r>
      <w:r>
        <w:fldChar w:fldCharType="begin"/>
      </w:r>
      <w:r>
        <w:instrText xml:space="preserve"> EQ \F(2qQ,4</w:instrText>
      </w:r>
      <w:r>
        <w:rPr>
          <w:rFonts w:ascii="Symbol" w:hAnsi="Symbol"/>
        </w:rPr>
        <w:instrText>pe</w:instrText>
      </w:r>
      <w:r>
        <w:rPr>
          <w:position w:val="-4"/>
          <w:sz w:val="20"/>
        </w:rPr>
        <w:instrText>o</w:instrText>
      </w:r>
      <w:r>
        <w:instrText>mv</w:instrText>
      </w:r>
      <w:r>
        <w:rPr>
          <w:position w:val="6"/>
          <w:sz w:val="20"/>
        </w:rPr>
        <w:instrText>2</w:instrText>
      </w:r>
      <w:r>
        <w:instrText xml:space="preserve">)     </w:instrText>
      </w:r>
      <w:r>
        <w:fldChar w:fldCharType="end"/>
      </w:r>
    </w:p>
    <w:p w:rsidR="005C4151" w:rsidRDefault="005C4151" w:rsidP="005C4151">
      <w:pPr>
        <w:rPr>
          <w:sz w:val="16"/>
        </w:rPr>
      </w:pPr>
    </w:p>
    <w:p w:rsidR="005C4151" w:rsidRDefault="005C4151" w:rsidP="005C4151">
      <w:pPr>
        <w:pStyle w:val="Heading3"/>
      </w:pPr>
      <w:r>
        <w:t>Example</w:t>
      </w:r>
    </w:p>
    <w:p w:rsidR="005C4151" w:rsidRPr="00592697" w:rsidRDefault="005C4151" w:rsidP="00592697">
      <w:pPr>
        <w:rPr>
          <w:i/>
        </w:rPr>
      </w:pPr>
      <w:r w:rsidRPr="00592697">
        <w:rPr>
          <w:i/>
        </w:rPr>
        <w:t>Fast moving protons strike a glass screen with a speed of 2.0 x 10</w:t>
      </w:r>
      <w:r w:rsidRPr="00592697">
        <w:rPr>
          <w:i/>
          <w:position w:val="6"/>
          <w:sz w:val="20"/>
        </w:rPr>
        <w:t>6</w:t>
      </w:r>
      <w:r w:rsidRPr="00592697">
        <w:rPr>
          <w:i/>
        </w:rPr>
        <w:t xml:space="preserve"> m s</w:t>
      </w:r>
      <w:r w:rsidRPr="00592697">
        <w:rPr>
          <w:i/>
          <w:position w:val="6"/>
          <w:sz w:val="20"/>
        </w:rPr>
        <w:t>-1</w:t>
      </w:r>
      <w:r w:rsidRPr="00592697">
        <w:rPr>
          <w:i/>
        </w:rPr>
        <w:t>. Glass is largely composed of silicon which has an atomic number of 14.</w:t>
      </w:r>
    </w:p>
    <w:p w:rsidR="005C4151" w:rsidRPr="00592697" w:rsidRDefault="005C4151" w:rsidP="00592697">
      <w:pPr>
        <w:rPr>
          <w:i/>
        </w:rPr>
      </w:pPr>
      <w:r w:rsidRPr="00592697">
        <w:rPr>
          <w:i/>
        </w:rPr>
        <w:t>Calculate the closest distance of approach that a proton could make in a head-on collision with a silicon nucleus.</w:t>
      </w:r>
    </w:p>
    <w:p w:rsidR="005C4151" w:rsidRPr="00592697" w:rsidRDefault="005C4151" w:rsidP="00592697">
      <w:pPr>
        <w:rPr>
          <w:i/>
        </w:rPr>
      </w:pPr>
    </w:p>
    <w:p w:rsidR="005C4151" w:rsidRDefault="005C4151" w:rsidP="005C4151">
      <w:pPr>
        <w:pStyle w:val="Heading3"/>
        <w:spacing w:after="0"/>
      </w:pPr>
      <w:r>
        <w:t>Solution</w:t>
      </w:r>
    </w:p>
    <w:p w:rsidR="005C4151" w:rsidRDefault="005C4151" w:rsidP="00592697">
      <w:pPr>
        <w:rPr>
          <w:position w:val="6"/>
        </w:rPr>
      </w:pPr>
      <w:r>
        <w:t>Using</w:t>
      </w:r>
      <w:r>
        <w:tab/>
        <w:t xml:space="preserve">  </w:t>
      </w:r>
      <w:r>
        <w:fldChar w:fldCharType="begin"/>
      </w:r>
      <w:r>
        <w:instrText xml:space="preserve"> EQ \F(1,2)  </w:instrText>
      </w:r>
      <w:r>
        <w:fldChar w:fldCharType="end"/>
      </w:r>
      <w:r>
        <w:t>mv</w:t>
      </w:r>
      <w:r>
        <w:rPr>
          <w:position w:val="6"/>
        </w:rPr>
        <w:t>2</w:t>
      </w:r>
      <w:r>
        <w:t xml:space="preserve">  =  </w:t>
      </w:r>
      <w:r>
        <w:fldChar w:fldCharType="begin"/>
      </w:r>
      <w:r>
        <w:instrText xml:space="preserve"> EQ \F(qQ,4</w:instrText>
      </w:r>
      <w:r>
        <w:rPr>
          <w:rFonts w:ascii="Symbol" w:hAnsi="Symbol"/>
        </w:rPr>
        <w:instrText>pe</w:instrText>
      </w:r>
      <w:r>
        <w:rPr>
          <w:position w:val="-4"/>
        </w:rPr>
        <w:instrText xml:space="preserve">o) </w:instrText>
      </w:r>
      <w:r>
        <w:instrText xml:space="preserve"> </w:instrText>
      </w:r>
      <w:r>
        <w:fldChar w:fldCharType="end"/>
      </w:r>
      <w:r>
        <w:rPr>
          <w:position w:val="6"/>
        </w:rPr>
        <w:t>.</w:t>
      </w:r>
      <w:r>
        <w:t xml:space="preserve"> </w:t>
      </w:r>
      <w:r>
        <w:fldChar w:fldCharType="begin"/>
      </w:r>
      <w:r>
        <w:instrText xml:space="preserve"> EQ \F(1,r) </w:instrText>
      </w:r>
      <w:r>
        <w:fldChar w:fldCharType="end"/>
      </w:r>
      <w:r>
        <w:t xml:space="preserve"> which gives  r  =  </w:t>
      </w:r>
      <w:r>
        <w:fldChar w:fldCharType="begin"/>
      </w:r>
      <w:r>
        <w:instrText xml:space="preserve"> EQ \F(2qQ,4</w:instrText>
      </w:r>
      <w:r>
        <w:rPr>
          <w:rFonts w:ascii="Symbol" w:hAnsi="Symbol"/>
        </w:rPr>
        <w:instrText>pe</w:instrText>
      </w:r>
      <w:r>
        <w:rPr>
          <w:position w:val="-4"/>
        </w:rPr>
        <w:instrText>o</w:instrText>
      </w:r>
      <w:r>
        <w:instrText>mv</w:instrText>
      </w:r>
      <w:r>
        <w:rPr>
          <w:position w:val="6"/>
        </w:rPr>
        <w:instrText>2</w:instrText>
      </w:r>
      <w:r>
        <w:instrText xml:space="preserve">)     </w:instrText>
      </w:r>
      <w:r>
        <w:fldChar w:fldCharType="end"/>
      </w:r>
      <w:r>
        <w:t xml:space="preserve">and   </w:t>
      </w:r>
      <w:r>
        <w:fldChar w:fldCharType="begin"/>
      </w:r>
      <w:r>
        <w:instrText xml:space="preserve"> EQ \F(1,4</w:instrText>
      </w:r>
      <w:r>
        <w:rPr>
          <w:rFonts w:ascii="Symbol" w:hAnsi="Symbol"/>
        </w:rPr>
        <w:instrText>pe</w:instrText>
      </w:r>
      <w:r>
        <w:rPr>
          <w:position w:val="-4"/>
        </w:rPr>
        <w:instrText>o</w:instrText>
      </w:r>
      <w:r>
        <w:instrText xml:space="preserve">)   </w:instrText>
      </w:r>
      <w:r>
        <w:fldChar w:fldCharType="end"/>
      </w:r>
      <w:r>
        <w:t>=  9.0 x 10</w:t>
      </w:r>
      <w:r>
        <w:rPr>
          <w:position w:val="6"/>
        </w:rPr>
        <w:t>9</w:t>
      </w:r>
    </w:p>
    <w:p w:rsidR="005C4151" w:rsidRDefault="005C4151" w:rsidP="00592697">
      <w:r>
        <w:t>here q = 1.6 x 10</w:t>
      </w:r>
      <w:r>
        <w:rPr>
          <w:position w:val="6"/>
          <w:sz w:val="20"/>
        </w:rPr>
        <w:t>-19</w:t>
      </w:r>
      <w:r>
        <w:t xml:space="preserve"> C  and  Q = 14 x 1.6 x 10</w:t>
      </w:r>
      <w:r>
        <w:rPr>
          <w:position w:val="6"/>
          <w:sz w:val="20"/>
        </w:rPr>
        <w:t>-19</w:t>
      </w:r>
      <w:r>
        <w:t xml:space="preserve"> C (i.e. equivalent of 14 protons)</w:t>
      </w:r>
    </w:p>
    <w:p w:rsidR="005C4151" w:rsidRDefault="005C4151" w:rsidP="00592697">
      <w:pPr>
        <w:rPr>
          <w:sz w:val="16"/>
        </w:rPr>
      </w:pPr>
    </w:p>
    <w:p w:rsidR="005C4151" w:rsidRDefault="005C4151" w:rsidP="00592697">
      <w:r>
        <w:tab/>
      </w:r>
      <w:r>
        <w:tab/>
      </w:r>
      <w:r>
        <w:tab/>
        <w:t>r  =  9.0 x 10</w:t>
      </w:r>
      <w:r>
        <w:rPr>
          <w:position w:val="6"/>
          <w:sz w:val="20"/>
        </w:rPr>
        <w:t>9</w:t>
      </w:r>
      <w:r>
        <w:t xml:space="preserve"> x   </w:t>
      </w:r>
      <w:r>
        <w:fldChar w:fldCharType="begin"/>
      </w:r>
      <w:r>
        <w:instrText xml:space="preserve"> EQ \F(2 x 1.6 x 10</w:instrText>
      </w:r>
      <w:r>
        <w:rPr>
          <w:position w:val="6"/>
          <w:sz w:val="20"/>
        </w:rPr>
        <w:instrText>-19</w:instrText>
      </w:r>
      <w:r>
        <w:instrText xml:space="preserve"> x 14 x 1.6 x 10</w:instrText>
      </w:r>
      <w:r>
        <w:rPr>
          <w:position w:val="6"/>
          <w:sz w:val="20"/>
        </w:rPr>
        <w:instrText>-19</w:instrText>
      </w:r>
      <w:r>
        <w:instrText>,1.67 x 10</w:instrText>
      </w:r>
      <w:r>
        <w:rPr>
          <w:position w:val="6"/>
          <w:sz w:val="20"/>
        </w:rPr>
        <w:instrText>-27</w:instrText>
      </w:r>
      <w:r>
        <w:instrText xml:space="preserve"> x (2.0 x 10</w:instrText>
      </w:r>
      <w:r>
        <w:rPr>
          <w:position w:val="6"/>
          <w:sz w:val="20"/>
        </w:rPr>
        <w:instrText>6</w:instrText>
      </w:r>
      <w:r>
        <w:instrText>)</w:instrText>
      </w:r>
      <w:r>
        <w:rPr>
          <w:position w:val="6"/>
          <w:sz w:val="20"/>
        </w:rPr>
        <w:instrText>2</w:instrText>
      </w:r>
      <w:r>
        <w:instrText xml:space="preserve">) </w:instrText>
      </w:r>
      <w:r>
        <w:fldChar w:fldCharType="end"/>
      </w:r>
    </w:p>
    <w:p w:rsidR="005C4151" w:rsidRDefault="005C4151" w:rsidP="00592697">
      <w:r>
        <w:tab/>
      </w:r>
      <w:r>
        <w:tab/>
      </w:r>
      <w:r>
        <w:tab/>
        <w:t>r  =  9.7 x 10</w:t>
      </w:r>
      <w:r>
        <w:rPr>
          <w:position w:val="6"/>
          <w:sz w:val="20"/>
        </w:rPr>
        <w:t>-13</w:t>
      </w:r>
      <w:r>
        <w:t xml:space="preserve"> m.</w:t>
      </w:r>
    </w:p>
    <w:p w:rsidR="005C4151" w:rsidRDefault="005C4151" w:rsidP="005C4151">
      <w:pPr>
        <w:pStyle w:val="Heading2"/>
      </w:pPr>
      <w:r>
        <w:br w:type="page"/>
      </w:r>
      <w:r>
        <w:lastRenderedPageBreak/>
        <w:t xml:space="preserve">Millikan's Oil-Drop Experiment (1910 - 1913) </w:t>
      </w:r>
    </w:p>
    <w:p w:rsidR="00592697" w:rsidRDefault="00592697" w:rsidP="00592697"/>
    <w:p w:rsidR="005C4151" w:rsidRDefault="005C4151" w:rsidP="00592697">
      <w:r>
        <w:t xml:space="preserve">If possible, view a simulation of this experiment </w:t>
      </w:r>
      <w:r>
        <w:rPr>
          <w:b/>
        </w:rPr>
        <w:t xml:space="preserve">before </w:t>
      </w:r>
      <w:r>
        <w:t>reading this note.</w:t>
      </w:r>
    </w:p>
    <w:p w:rsidR="005C4151" w:rsidRDefault="005C4151" w:rsidP="00592697"/>
    <w:p w:rsidR="005C4151" w:rsidRDefault="005C4151" w:rsidP="00592697">
      <w:r>
        <w:t>The charge on the electron was measured by Millikan in an ingenious experiment. The method involved accurate measurements on charged oil drops moving between two parallel metal plates, see below.</w:t>
      </w:r>
    </w:p>
    <w:p w:rsidR="005C4151" w:rsidRDefault="005C4151" w:rsidP="00592697">
      <w:r>
        <w:tab/>
        <w:t xml:space="preserve">   </w:t>
      </w:r>
      <w:bookmarkStart w:id="8" w:name="_MON_1003220614"/>
      <w:bookmarkEnd w:id="8"/>
      <w:bookmarkStart w:id="9" w:name="_MON_1003220517"/>
      <w:bookmarkEnd w:id="9"/>
      <w:r>
        <w:rPr>
          <w:sz w:val="20"/>
        </w:rPr>
        <w:object w:dxaOrig="7241" w:dyaOrig="4140">
          <v:shape id="_x0000_i1061" type="#_x0000_t75" style="width:363.75pt;height:3in" o:ole="" fillcolor="window">
            <v:imagedata r:id="rId88" o:title="" croptop="-1265f" cropbottom="-1265f" cropleft="-180f" cropright="-180f"/>
          </v:shape>
          <o:OLEObject Type="Embed" ProgID="Word.Picture.8" ShapeID="_x0000_i1061" DrawAspect="Content" ObjectID="_1520950151" r:id="rId89"/>
        </w:object>
      </w:r>
    </w:p>
    <w:p w:rsidR="005C4151" w:rsidRDefault="005C4151" w:rsidP="00592697">
      <w:pPr>
        <w:rPr>
          <w:sz w:val="20"/>
        </w:rPr>
      </w:pPr>
    </w:p>
    <w:p w:rsidR="005C4151" w:rsidRDefault="005C4151" w:rsidP="00592697">
      <w:r>
        <w:t>Tiny oil drops are charged as they leave the atomiser.</w:t>
      </w:r>
    </w:p>
    <w:p w:rsidR="005C4151" w:rsidRDefault="005C4151" w:rsidP="00592697"/>
    <w:p w:rsidR="005C4151" w:rsidRDefault="005C4151" w:rsidP="00592697">
      <w:r>
        <w:t>The drops quickly reach a steady speed and an accurate measurement of this speed allows a value for the radius of the drop to be calculated. From this radius the volume is found, and using the density of the oil, the mass of the drop is discovered. The drop can be kept in view by switching on and off the voltage between the plates. For the polarity shown above, negatively charged oil drops, can be held within the plates.</w:t>
      </w:r>
    </w:p>
    <w:p w:rsidR="005C4151" w:rsidRDefault="005C4151" w:rsidP="00592697"/>
    <w:p w:rsidR="005C4151" w:rsidRDefault="005C4151" w:rsidP="00592697">
      <w:r>
        <w:t>The second part of each individual experiment involved finding the p.d. needed to 'balance' the oil drop (gravitational force equal and opposite to the electric force).</w:t>
      </w:r>
    </w:p>
    <w:p w:rsidR="005C4151" w:rsidRDefault="005C4151" w:rsidP="00592697">
      <w:r>
        <w:t>Therefore</w:t>
      </w:r>
      <w:r>
        <w:tab/>
        <w:t xml:space="preserve">mg  =  QE   and   E  =  </w:t>
      </w:r>
      <w:r>
        <w:fldChar w:fldCharType="begin"/>
      </w:r>
      <w:r>
        <w:instrText xml:space="preserve"> EQ \F(V,d) </w:instrText>
      </w:r>
      <w:r>
        <w:fldChar w:fldCharType="end"/>
      </w:r>
      <w:r>
        <w:tab/>
        <w:t>giving</w:t>
      </w:r>
      <w:r>
        <w:tab/>
      </w:r>
      <w:r>
        <w:tab/>
      </w:r>
      <w:r>
        <w:fldChar w:fldCharType="begin"/>
      </w:r>
      <w:r>
        <w:instrText xml:space="preserve"> EQ \X( Q  =  \F(mgd,V) ) </w:instrText>
      </w:r>
      <w:r>
        <w:fldChar w:fldCharType="end"/>
      </w:r>
    </w:p>
    <w:p w:rsidR="00592697" w:rsidRDefault="00592697" w:rsidP="00592697"/>
    <w:p w:rsidR="005C4151" w:rsidRDefault="005C4151" w:rsidP="005C4151">
      <w:pPr>
        <w:pStyle w:val="Heading3"/>
      </w:pPr>
      <w:r>
        <w:t>Analysis of results</w:t>
      </w:r>
    </w:p>
    <w:p w:rsidR="005C4151" w:rsidRDefault="005C4151" w:rsidP="00592697">
      <w:r>
        <w:t xml:space="preserve">Millikan and his assistants experimented on thousands of oil drops and when all these results were plotted it was obvious that all the charges were multiples of a basic charge. This was assumed to be the charge on the electron. Single electron charges were rarely observed and the charge was </w:t>
      </w:r>
      <w:r>
        <w:rPr>
          <w:b/>
        </w:rPr>
        <w:t>deduced</w:t>
      </w:r>
      <w:r>
        <w:t xml:space="preserve"> from the gaps between 'clusters' of results where   Q  =  ne   (n  =  ±1, ±2, ±3 etc.)</w:t>
      </w:r>
    </w:p>
    <w:p w:rsidR="005C4151" w:rsidRDefault="005C4151" w:rsidP="00592697"/>
    <w:p w:rsidR="005C4151" w:rsidRDefault="005C4151" w:rsidP="005C4151">
      <w:pPr>
        <w:pStyle w:val="Heading3"/>
      </w:pPr>
      <w:r>
        <w:t>Conclusions</w:t>
      </w:r>
    </w:p>
    <w:p w:rsidR="005C4151" w:rsidRDefault="005C4151" w:rsidP="00592697">
      <w:pPr>
        <w:ind w:left="284" w:hanging="284"/>
      </w:pPr>
      <w:r>
        <w:t>•</w:t>
      </w:r>
      <w:r>
        <w:tab/>
        <w:t>Any charge must be a multiple of the electronic charge, 1.6 x 10</w:t>
      </w:r>
      <w:r>
        <w:rPr>
          <w:position w:val="6"/>
          <w:sz w:val="20"/>
        </w:rPr>
        <w:t>-19</w:t>
      </w:r>
      <w:r>
        <w:t xml:space="preserve"> C. Thus we say that charge is '</w:t>
      </w:r>
      <w:r>
        <w:rPr>
          <w:b/>
        </w:rPr>
        <w:t>quantised</w:t>
      </w:r>
      <w:r>
        <w:t>', that is it comes in quanta or lumps all the same size.</w:t>
      </w:r>
    </w:p>
    <w:p w:rsidR="005C4151" w:rsidRDefault="005C4151" w:rsidP="00592697">
      <w:pPr>
        <w:ind w:left="284" w:hanging="284"/>
      </w:pPr>
      <w:r>
        <w:t>•</w:t>
      </w:r>
      <w:r>
        <w:tab/>
        <w:t xml:space="preserve">It is </w:t>
      </w:r>
      <w:r>
        <w:rPr>
          <w:b/>
        </w:rPr>
        <w:t>not</w:t>
      </w:r>
      <w:r>
        <w:t xml:space="preserve"> possible to have a charge of, say,  2.4 x 10</w:t>
      </w:r>
      <w:r>
        <w:rPr>
          <w:position w:val="6"/>
          <w:sz w:val="20"/>
        </w:rPr>
        <w:t>-19</w:t>
      </w:r>
      <w:r>
        <w:t xml:space="preserve"> C because this would involve a fraction of the basic charge.</w:t>
      </w:r>
    </w:p>
    <w:p w:rsidR="005C4151" w:rsidRDefault="005C4151" w:rsidP="005C4151">
      <w:pPr>
        <w:pStyle w:val="Heading1"/>
      </w:pPr>
      <w:r>
        <w:br w:type="page"/>
      </w:r>
      <w:r>
        <w:lastRenderedPageBreak/>
        <w:t>ELECTROMAGNETISM</w:t>
      </w:r>
    </w:p>
    <w:p w:rsidR="005C4151" w:rsidRDefault="005C4151" w:rsidP="005C4151">
      <w:pPr>
        <w:pStyle w:val="Heading2"/>
      </w:pPr>
      <w:r>
        <w:t>Introduction</w:t>
      </w:r>
    </w:p>
    <w:p w:rsidR="005C4151" w:rsidRDefault="005C4151" w:rsidP="005C4151">
      <w:pPr>
        <w:rPr>
          <w:b/>
        </w:rPr>
      </w:pPr>
      <w:r>
        <w:t xml:space="preserve">Modern electromagnetism as we know it started in 1819 with the discovery by the Danish scientist Hans Oersted that a current-carrying wire can deflect a compass needle.  Twelve years afterwards, Michael Faraday and Joseph Henry discovered (independently) that a momentary e.m.f. existed across a circuit when the current in a nearby circuit was changed.  Also it was discovered that moving a magnet towards or away from a coil produced an e.m.f. across the ends of the coil.  Thus the work of Oersted showed that </w:t>
      </w:r>
      <w:r>
        <w:rPr>
          <w:b/>
        </w:rPr>
        <w:t>magnetic effects</w:t>
      </w:r>
      <w:r>
        <w:t xml:space="preserve"> could be produced by </w:t>
      </w:r>
      <w:r>
        <w:rPr>
          <w:b/>
        </w:rPr>
        <w:t>moving electric charges</w:t>
      </w:r>
      <w:r>
        <w:t xml:space="preserve"> and the work of Faraday and Henry showed that an</w:t>
      </w:r>
      <w:r>
        <w:rPr>
          <w:b/>
        </w:rPr>
        <w:t xml:space="preserve"> e.m.f. </w:t>
      </w:r>
      <w:r>
        <w:t xml:space="preserve"> could be produced by </w:t>
      </w:r>
      <w:r>
        <w:rPr>
          <w:b/>
        </w:rPr>
        <w:t>moving magnets.</w:t>
      </w:r>
    </w:p>
    <w:p w:rsidR="005C4151" w:rsidRDefault="005C4151" w:rsidP="005C4151">
      <w:pPr>
        <w:rPr>
          <w:sz w:val="16"/>
        </w:rPr>
      </w:pPr>
    </w:p>
    <w:p w:rsidR="005C4151" w:rsidRDefault="005C4151" w:rsidP="005C4151">
      <w:r>
        <w:t>All magnetic phenomena arise from forces between electric charges in motion.  Since electrons are in motion around atomic nuclei, we can expect individual atoms of all the elements to exhibit magnetic effects and in fact this is the case</w:t>
      </w:r>
      <w:r w:rsidR="00453F5B">
        <w:t xml:space="preserve">.  In some metals like iron, </w:t>
      </w:r>
      <w:r>
        <w:t>nickel</w:t>
      </w:r>
      <w:r w:rsidR="00453F5B">
        <w:t>, cobalt and some rare earths</w:t>
      </w:r>
      <w:r>
        <w:t xml:space="preserve"> these small contributions from atoms can be made to 'line up' and produce a detectable magnetic property.</w:t>
      </w:r>
      <w:r w:rsidR="00453F5B">
        <w:t xml:space="preserve">  This property is known as </w:t>
      </w:r>
      <w:r w:rsidR="00453F5B" w:rsidRPr="00453F5B">
        <w:rPr>
          <w:b/>
        </w:rPr>
        <w:t>ferromagnestism</w:t>
      </w:r>
      <w:r w:rsidR="00453F5B">
        <w:t>.</w:t>
      </w:r>
    </w:p>
    <w:p w:rsidR="005C4151" w:rsidRDefault="005C4151" w:rsidP="005C4151">
      <w:pPr>
        <w:pStyle w:val="Header"/>
      </w:pPr>
    </w:p>
    <w:p w:rsidR="005C4151" w:rsidRDefault="005C4151" w:rsidP="005C4151">
      <w:pPr>
        <w:pStyle w:val="Heading3"/>
      </w:pPr>
      <w:r>
        <w:t>The Magnetic Field</w:t>
      </w:r>
    </w:p>
    <w:p w:rsidR="005C4151" w:rsidRDefault="005C4151" w:rsidP="005C4151">
      <w:r>
        <w:t xml:space="preserve">As you have seen from gravitational and electrostatics work, the concept of a field is introduced to deal with 'action-at-a-distance' forces.  </w:t>
      </w:r>
    </w:p>
    <w:p w:rsidR="005C4151" w:rsidRDefault="005C4151" w:rsidP="005C4151">
      <w:pPr>
        <w:pStyle w:val="Header"/>
      </w:pPr>
    </w:p>
    <w:p w:rsidR="005C4151" w:rsidRDefault="005C4151" w:rsidP="005C4151">
      <w:pPr>
        <w:pStyle w:val="Heading2"/>
      </w:pPr>
      <w:r>
        <w:t>Permanent Magnets</w:t>
      </w:r>
    </w:p>
    <w:p w:rsidR="005C4151" w:rsidRDefault="005C4151" w:rsidP="00592697">
      <w:r>
        <w:t>It is important to revise the field patterns around some of the combinations of bar magnet.  (You can confirm these patterns using magnets and iron filings to show up the field lines).</w:t>
      </w:r>
    </w:p>
    <w:p w:rsidR="005C4151" w:rsidRDefault="006F6E91" w:rsidP="00592697">
      <w:r>
        <w:rPr>
          <w:noProof/>
        </w:rPr>
        <mc:AlternateContent>
          <mc:Choice Requires="wpg">
            <w:drawing>
              <wp:anchor distT="0" distB="0" distL="114300" distR="114300" simplePos="0" relativeHeight="251611648" behindDoc="0" locked="0" layoutInCell="0" allowOverlap="1">
                <wp:simplePos x="0" y="0"/>
                <wp:positionH relativeFrom="column">
                  <wp:posOffset>372110</wp:posOffset>
                </wp:positionH>
                <wp:positionV relativeFrom="paragraph">
                  <wp:posOffset>1905</wp:posOffset>
                </wp:positionV>
                <wp:extent cx="4694555" cy="818515"/>
                <wp:effectExtent l="0" t="0" r="0" b="0"/>
                <wp:wrapNone/>
                <wp:docPr id="370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818515"/>
                          <a:chOff x="0" y="0"/>
                          <a:chExt cx="20001" cy="20000"/>
                        </a:xfrm>
                      </wpg:grpSpPr>
                      <wpg:grpSp>
                        <wpg:cNvPr id="3703" name="Group 273"/>
                        <wpg:cNvGrpSpPr>
                          <a:grpSpLocks/>
                        </wpg:cNvGrpSpPr>
                        <wpg:grpSpPr bwMode="auto">
                          <a:xfrm>
                            <a:off x="0" y="0"/>
                            <a:ext cx="5911" cy="20000"/>
                            <a:chOff x="-1" y="0"/>
                            <a:chExt cx="20001" cy="20000"/>
                          </a:xfrm>
                        </wpg:grpSpPr>
                        <wpg:grpSp>
                          <wpg:cNvPr id="3704" name="Group 274"/>
                          <wpg:cNvGrpSpPr>
                            <a:grpSpLocks/>
                          </wpg:cNvGrpSpPr>
                          <wpg:grpSpPr bwMode="auto">
                            <a:xfrm>
                              <a:off x="16146" y="434"/>
                              <a:ext cx="3854" cy="19566"/>
                              <a:chOff x="0" y="0"/>
                              <a:chExt cx="20000" cy="19999"/>
                            </a:xfrm>
                          </wpg:grpSpPr>
                          <wpg:grpSp>
                            <wpg:cNvPr id="3705" name="Group 275"/>
                            <wpg:cNvGrpSpPr>
                              <a:grpSpLocks/>
                            </wpg:cNvGrpSpPr>
                            <wpg:grpSpPr bwMode="auto">
                              <a:xfrm>
                                <a:off x="0" y="0"/>
                                <a:ext cx="20000" cy="19999"/>
                                <a:chOff x="0" y="0"/>
                                <a:chExt cx="20000" cy="19999"/>
                              </a:xfrm>
                            </wpg:grpSpPr>
                            <wps:wsp>
                              <wps:cNvPr id="3706" name="Arc 276"/>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Arc 277"/>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Arc 278"/>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Arc 279"/>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10" name="Line 280"/>
                            <wps:cNvCnPr/>
                            <wps:spPr bwMode="auto">
                              <a:xfrm flipV="1">
                                <a:off x="9305" y="4441"/>
                                <a:ext cx="1390"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1" name="Line 281"/>
                            <wps:cNvCnPr/>
                            <wps:spPr bwMode="auto">
                              <a:xfrm flipV="1">
                                <a:off x="14629" y="6661"/>
                                <a:ext cx="2704"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2" name="Line 282"/>
                            <wps:cNvCnPr/>
                            <wps:spPr bwMode="auto">
                              <a:xfrm>
                                <a:off x="11977" y="11990"/>
                                <a:ext cx="2704"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3" name="Line 283"/>
                            <wps:cNvCnPr/>
                            <wps:spPr bwMode="auto">
                              <a:xfrm>
                                <a:off x="7992" y="14211"/>
                                <a:ext cx="1365" cy="9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14" name="Group 284"/>
                          <wpg:cNvGrpSpPr>
                            <a:grpSpLocks/>
                          </wpg:cNvGrpSpPr>
                          <wpg:grpSpPr bwMode="auto">
                            <a:xfrm>
                              <a:off x="-1" y="0"/>
                              <a:ext cx="3854" cy="19566"/>
                              <a:chOff x="0" y="0"/>
                              <a:chExt cx="20000" cy="19999"/>
                            </a:xfrm>
                          </wpg:grpSpPr>
                          <wps:wsp>
                            <wps:cNvPr id="3715" name="Arc 285"/>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Arc 286"/>
                            <wps:cNvSpPr>
                              <a:spLocks/>
                            </wps:cNvSpPr>
                            <wps:spPr bwMode="auto">
                              <a:xfrm flipH="1">
                                <a:off x="0" y="10657"/>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Arc 287"/>
                            <wps:cNvSpPr>
                              <a:spLocks/>
                            </wps:cNvSpPr>
                            <wps:spPr bwMode="auto">
                              <a:xfrm flipH="1">
                                <a:off x="7971" y="11545"/>
                                <a:ext cx="12029" cy="8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Arc 288"/>
                            <wps:cNvSpPr>
                              <a:spLocks/>
                            </wps:cNvSpPr>
                            <wps:spPr bwMode="auto">
                              <a:xfrm flipH="1" flipV="1">
                                <a:off x="7971" y="0"/>
                                <a:ext cx="12029"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19" name="Line 289"/>
                          <wps:cNvCnPr/>
                          <wps:spPr bwMode="auto">
                            <a:xfrm flipH="1" flipV="1">
                              <a:off x="1792" y="4344"/>
                              <a:ext cx="268"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0" name="Line 290"/>
                          <wps:cNvCnPr/>
                          <wps:spPr bwMode="auto">
                            <a:xfrm flipH="1" flipV="1">
                              <a:off x="510" y="6517"/>
                              <a:ext cx="524"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1" name="Line 291"/>
                          <wps:cNvCnPr/>
                          <wps:spPr bwMode="auto">
                            <a:xfrm flipH="1">
                              <a:off x="1024" y="11730"/>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2" name="Line 292"/>
                          <wps:cNvCnPr/>
                          <wps:spPr bwMode="auto">
                            <a:xfrm flipH="1">
                              <a:off x="2050" y="13902"/>
                              <a:ext cx="263"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23" name="Group 293"/>
                          <wpg:cNvGrpSpPr>
                            <a:grpSpLocks/>
                          </wpg:cNvGrpSpPr>
                          <wpg:grpSpPr bwMode="auto">
                            <a:xfrm>
                              <a:off x="3843" y="2607"/>
                              <a:ext cx="12313" cy="5725"/>
                              <a:chOff x="0" y="0"/>
                              <a:chExt cx="19999" cy="20000"/>
                            </a:xfrm>
                          </wpg:grpSpPr>
                          <wpg:grpSp>
                            <wpg:cNvPr id="3724" name="Group 294"/>
                            <wpg:cNvGrpSpPr>
                              <a:grpSpLocks/>
                            </wpg:cNvGrpSpPr>
                            <wpg:grpSpPr bwMode="auto">
                              <a:xfrm>
                                <a:off x="0" y="0"/>
                                <a:ext cx="19999" cy="20000"/>
                                <a:chOff x="0" y="0"/>
                                <a:chExt cx="19999" cy="20000"/>
                              </a:xfrm>
                            </wpg:grpSpPr>
                            <wpg:grpSp>
                              <wpg:cNvPr id="3725" name="Group 295"/>
                              <wpg:cNvGrpSpPr>
                                <a:grpSpLocks/>
                              </wpg:cNvGrpSpPr>
                              <wpg:grpSpPr bwMode="auto">
                                <a:xfrm>
                                  <a:off x="0" y="0"/>
                                  <a:ext cx="19999" cy="20000"/>
                                  <a:chOff x="0" y="0"/>
                                  <a:chExt cx="19999" cy="20000"/>
                                </a:xfrm>
                              </wpg:grpSpPr>
                              <wps:wsp>
                                <wps:cNvPr id="3726" name="Arc 296"/>
                                <wps:cNvSpPr>
                                  <a:spLocks/>
                                </wps:cNvSpPr>
                                <wps:spPr bwMode="auto">
                                  <a:xfrm flipH="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7" name="Arc 297"/>
                                <wps:cNvSpPr>
                                  <a:spLocks/>
                                </wps:cNvSpPr>
                                <wps:spPr bwMode="auto">
                                  <a:xfrm>
                                    <a:off x="1020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28" name="Line 298"/>
                              <wps:cNvCnPr/>
                              <wps:spPr bwMode="auto">
                                <a:xfrm>
                                  <a:off x="9442" y="0"/>
                                  <a:ext cx="1648"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29" name="Group 299"/>
                            <wpg:cNvGrpSpPr>
                              <a:grpSpLocks/>
                            </wpg:cNvGrpSpPr>
                            <wpg:grpSpPr bwMode="auto">
                              <a:xfrm>
                                <a:off x="835" y="13876"/>
                                <a:ext cx="18329" cy="6124"/>
                                <a:chOff x="0" y="0"/>
                                <a:chExt cx="20001" cy="20000"/>
                              </a:xfrm>
                            </wpg:grpSpPr>
                            <wpg:grpSp>
                              <wpg:cNvPr id="3730" name="Group 300"/>
                              <wpg:cNvGrpSpPr>
                                <a:grpSpLocks/>
                              </wpg:cNvGrpSpPr>
                              <wpg:grpSpPr bwMode="auto">
                                <a:xfrm>
                                  <a:off x="0" y="0"/>
                                  <a:ext cx="20001" cy="20000"/>
                                  <a:chOff x="0" y="0"/>
                                  <a:chExt cx="20001" cy="20000"/>
                                </a:xfrm>
                              </wpg:grpSpPr>
                              <wps:wsp>
                                <wps:cNvPr id="3731" name="Arc 301"/>
                                <wps:cNvSpPr>
                                  <a:spLocks/>
                                </wps:cNvSpPr>
                                <wps:spPr bwMode="auto">
                                  <a:xfrm flipH="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Arc 302"/>
                                <wps:cNvSpPr>
                                  <a:spLocks/>
                                </wps:cNvSpPr>
                                <wps:spPr bwMode="auto">
                                  <a:xfrm>
                                    <a:off x="10202"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33" name="Line 303"/>
                              <wps:cNvCnPr/>
                              <wps:spPr bwMode="auto">
                                <a:xfrm>
                                  <a:off x="9782" y="0"/>
                                  <a:ext cx="1655"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34" name="Group 304"/>
                          <wpg:cNvGrpSpPr>
                            <a:grpSpLocks/>
                          </wpg:cNvGrpSpPr>
                          <wpg:grpSpPr bwMode="auto">
                            <a:xfrm>
                              <a:off x="3843" y="12599"/>
                              <a:ext cx="12313" cy="5725"/>
                              <a:chOff x="0" y="0"/>
                              <a:chExt cx="19999" cy="20000"/>
                            </a:xfrm>
                          </wpg:grpSpPr>
                          <wpg:grpSp>
                            <wpg:cNvPr id="3735" name="Group 305"/>
                            <wpg:cNvGrpSpPr>
                              <a:grpSpLocks/>
                            </wpg:cNvGrpSpPr>
                            <wpg:grpSpPr bwMode="auto">
                              <a:xfrm>
                                <a:off x="0" y="0"/>
                                <a:ext cx="19999" cy="20000"/>
                                <a:chOff x="0" y="0"/>
                                <a:chExt cx="19999" cy="20000"/>
                              </a:xfrm>
                            </wpg:grpSpPr>
                            <wpg:grpSp>
                              <wpg:cNvPr id="3736" name="Group 306"/>
                              <wpg:cNvGrpSpPr>
                                <a:grpSpLocks/>
                              </wpg:cNvGrpSpPr>
                              <wpg:grpSpPr bwMode="auto">
                                <a:xfrm>
                                  <a:off x="0" y="0"/>
                                  <a:ext cx="19999" cy="20000"/>
                                  <a:chOff x="0" y="0"/>
                                  <a:chExt cx="19999" cy="20000"/>
                                </a:xfrm>
                              </wpg:grpSpPr>
                              <wps:wsp>
                                <wps:cNvPr id="3737" name="Arc 307"/>
                                <wps:cNvSpPr>
                                  <a:spLocks/>
                                </wps:cNvSpPr>
                                <wps:spPr bwMode="auto">
                                  <a:xfrm flipH="1" flipV="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Arc 308"/>
                                <wps:cNvSpPr>
                                  <a:spLocks/>
                                </wps:cNvSpPr>
                                <wps:spPr bwMode="auto">
                                  <a:xfrm flipV="1">
                                    <a:off x="1020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39" name="Line 309"/>
                              <wps:cNvCnPr/>
                              <wps:spPr bwMode="auto">
                                <a:xfrm>
                                  <a:off x="9442" y="19948"/>
                                  <a:ext cx="1648"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40" name="Group 310"/>
                            <wpg:cNvGrpSpPr>
                              <a:grpSpLocks/>
                            </wpg:cNvGrpSpPr>
                            <wpg:grpSpPr bwMode="auto">
                              <a:xfrm>
                                <a:off x="835" y="0"/>
                                <a:ext cx="18329" cy="6124"/>
                                <a:chOff x="0" y="0"/>
                                <a:chExt cx="20001" cy="20000"/>
                              </a:xfrm>
                            </wpg:grpSpPr>
                            <wpg:grpSp>
                              <wpg:cNvPr id="3741" name="Group 311"/>
                              <wpg:cNvGrpSpPr>
                                <a:grpSpLocks/>
                              </wpg:cNvGrpSpPr>
                              <wpg:grpSpPr bwMode="auto">
                                <a:xfrm>
                                  <a:off x="0" y="0"/>
                                  <a:ext cx="20001" cy="20000"/>
                                  <a:chOff x="0" y="0"/>
                                  <a:chExt cx="20001" cy="20000"/>
                                </a:xfrm>
                              </wpg:grpSpPr>
                              <wps:wsp>
                                <wps:cNvPr id="3742" name="Arc 312"/>
                                <wps:cNvSpPr>
                                  <a:spLocks/>
                                </wps:cNvSpPr>
                                <wps:spPr bwMode="auto">
                                  <a:xfrm flipH="1" flipV="1">
                                    <a:off x="0"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Arc 313"/>
                                <wps:cNvSpPr>
                                  <a:spLocks/>
                                </wps:cNvSpPr>
                                <wps:spPr bwMode="auto">
                                  <a:xfrm flipV="1">
                                    <a:off x="10202" y="0"/>
                                    <a:ext cx="979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44" name="Line 314"/>
                              <wps:cNvCnPr/>
                              <wps:spPr bwMode="auto">
                                <a:xfrm>
                                  <a:off x="9782" y="19830"/>
                                  <a:ext cx="1655"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45" name="Group 315"/>
                          <wpg:cNvGrpSpPr>
                            <a:grpSpLocks/>
                          </wpg:cNvGrpSpPr>
                          <wpg:grpSpPr bwMode="auto">
                            <a:xfrm>
                              <a:off x="3843" y="7820"/>
                              <a:ext cx="12313" cy="4794"/>
                              <a:chOff x="0" y="0"/>
                              <a:chExt cx="20000" cy="20000"/>
                            </a:xfrm>
                          </wpg:grpSpPr>
                          <wps:wsp>
                            <wps:cNvPr id="3746" name="Rectangle 316"/>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317"/>
                            <wps:cNvSpPr>
                              <a:spLocks noChangeArrowheads="1"/>
                            </wps:cNvSpPr>
                            <wps:spPr bwMode="auto">
                              <a:xfrm>
                                <a:off x="15824" y="3625"/>
                                <a:ext cx="3759"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N</w:t>
                                  </w:r>
                                </w:p>
                              </w:txbxContent>
                            </wps:txbx>
                            <wps:bodyPr rot="0" vert="horz" wrap="square" lIns="0" tIns="0" rIns="0" bIns="0" anchor="t" anchorCtr="0" upright="1">
                              <a:noAutofit/>
                            </wps:bodyPr>
                          </wps:wsp>
                          <wps:wsp>
                            <wps:cNvPr id="3748" name="Rectangle 318"/>
                            <wps:cNvSpPr>
                              <a:spLocks noChangeArrowheads="1"/>
                            </wps:cNvSpPr>
                            <wps:spPr bwMode="auto">
                              <a:xfrm>
                                <a:off x="835" y="3625"/>
                                <a:ext cx="2930"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g:grpSp>
                      </wpg:grpSp>
                      <wpg:grpSp>
                        <wpg:cNvPr id="3749" name="Group 319"/>
                        <wpg:cNvGrpSpPr>
                          <a:grpSpLocks/>
                        </wpg:cNvGrpSpPr>
                        <wpg:grpSpPr bwMode="auto">
                          <a:xfrm>
                            <a:off x="8333" y="217"/>
                            <a:ext cx="11668" cy="19566"/>
                            <a:chOff x="5" y="0"/>
                            <a:chExt cx="19993" cy="19999"/>
                          </a:xfrm>
                        </wpg:grpSpPr>
                        <wpg:grpSp>
                          <wpg:cNvPr id="3750" name="Group 320"/>
                          <wpg:cNvGrpSpPr>
                            <a:grpSpLocks/>
                          </wpg:cNvGrpSpPr>
                          <wpg:grpSpPr bwMode="auto">
                            <a:xfrm>
                              <a:off x="8180" y="3997"/>
                              <a:ext cx="3641" cy="4901"/>
                              <a:chOff x="0" y="0"/>
                              <a:chExt cx="20005" cy="20000"/>
                            </a:xfrm>
                          </wpg:grpSpPr>
                          <wps:wsp>
                            <wps:cNvPr id="3751" name="Arc 321"/>
                            <wps:cNvSpPr>
                              <a:spLocks/>
                            </wps:cNvSpPr>
                            <wps:spPr bwMode="auto">
                              <a:xfrm flipH="1">
                                <a:off x="0"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Arc 322"/>
                            <wps:cNvSpPr>
                              <a:spLocks/>
                            </wps:cNvSpPr>
                            <wps:spPr bwMode="auto">
                              <a:xfrm>
                                <a:off x="9989" y="0"/>
                                <a:ext cx="1001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53" name="Group 323"/>
                          <wpg:cNvGrpSpPr>
                            <a:grpSpLocks/>
                          </wpg:cNvGrpSpPr>
                          <wpg:grpSpPr bwMode="auto">
                            <a:xfrm>
                              <a:off x="8182" y="11102"/>
                              <a:ext cx="3639" cy="4901"/>
                              <a:chOff x="0" y="0"/>
                              <a:chExt cx="20000" cy="20000"/>
                            </a:xfrm>
                          </wpg:grpSpPr>
                          <wps:wsp>
                            <wps:cNvPr id="3754" name="Arc 324"/>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5" name="Arc 325"/>
                            <wps:cNvSpPr>
                              <a:spLocks/>
                            </wps:cNvSpPr>
                            <wps:spPr bwMode="auto">
                              <a:xfrm flipV="1">
                                <a:off x="9992"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756" name="Group 326"/>
                          <wpg:cNvGrpSpPr>
                            <a:grpSpLocks/>
                          </wpg:cNvGrpSpPr>
                          <wpg:grpSpPr bwMode="auto">
                            <a:xfrm>
                              <a:off x="5" y="0"/>
                              <a:ext cx="8182" cy="19999"/>
                              <a:chOff x="0" y="0"/>
                              <a:chExt cx="19999" cy="19999"/>
                            </a:xfrm>
                          </wpg:grpSpPr>
                          <wpg:grpSp>
                            <wpg:cNvPr id="3757" name="Group 327"/>
                            <wpg:cNvGrpSpPr>
                              <a:grpSpLocks/>
                            </wpg:cNvGrpSpPr>
                            <wpg:grpSpPr bwMode="auto">
                              <a:xfrm>
                                <a:off x="0" y="0"/>
                                <a:ext cx="4771" cy="19999"/>
                                <a:chOff x="0" y="0"/>
                                <a:chExt cx="20000" cy="19999"/>
                              </a:xfrm>
                            </wpg:grpSpPr>
                            <wps:wsp>
                              <wps:cNvPr id="3758" name="Arc 328"/>
                              <wps:cNvSpPr>
                                <a:spLocks/>
                              </wps:cNvSpPr>
                              <wps:spPr bwMode="auto">
                                <a:xfrm flipH="1"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9" name="Arc 329"/>
                              <wps:cNvSpPr>
                                <a:spLocks/>
                              </wps:cNvSpPr>
                              <wps:spPr bwMode="auto">
                                <a:xfrm flipH="1">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0" name="Arc 330"/>
                              <wps:cNvSpPr>
                                <a:spLocks/>
                              </wps:cNvSpPr>
                              <wps:spPr bwMode="auto">
                                <a:xfrm flipH="1">
                                  <a:off x="7973" y="11546"/>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Arc 331"/>
                              <wps:cNvSpPr>
                                <a:spLocks/>
                              </wps:cNvSpPr>
                              <wps:spPr bwMode="auto">
                                <a:xfrm flipH="1" flipV="1">
                                  <a:off x="7973" y="0"/>
                                  <a:ext cx="12027"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62" name="Line 332"/>
                            <wps:cNvCnPr/>
                            <wps:spPr bwMode="auto">
                              <a:xfrm flipH="1" flipV="1">
                                <a:off x="2219" y="4441"/>
                                <a:ext cx="330" cy="90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3" name="Line 333"/>
                            <wps:cNvCnPr/>
                            <wps:spPr bwMode="auto">
                              <a:xfrm flipH="1" flipV="1">
                                <a:off x="633" y="6661"/>
                                <a:ext cx="648" cy="134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4" name="Line 334"/>
                            <wps:cNvCnPr/>
                            <wps:spPr bwMode="auto">
                              <a:xfrm flipH="1">
                                <a:off x="1269" y="11990"/>
                                <a:ext cx="645" cy="46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5" name="Line 335"/>
                            <wps:cNvCnPr/>
                            <wps:spPr bwMode="auto">
                              <a:xfrm flipH="1">
                                <a:off x="2537" y="14210"/>
                                <a:ext cx="328" cy="90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66" name="Group 336"/>
                            <wpg:cNvGrpSpPr>
                              <a:grpSpLocks/>
                            </wpg:cNvGrpSpPr>
                            <wpg:grpSpPr bwMode="auto">
                              <a:xfrm>
                                <a:off x="4756" y="2665"/>
                                <a:ext cx="15243" cy="5851"/>
                                <a:chOff x="0" y="0"/>
                                <a:chExt cx="20002" cy="20000"/>
                              </a:xfrm>
                            </wpg:grpSpPr>
                            <wpg:grpSp>
                              <wpg:cNvPr id="3767" name="Group 337"/>
                              <wpg:cNvGrpSpPr>
                                <a:grpSpLocks/>
                              </wpg:cNvGrpSpPr>
                              <wpg:grpSpPr bwMode="auto">
                                <a:xfrm>
                                  <a:off x="0" y="0"/>
                                  <a:ext cx="20002" cy="20000"/>
                                  <a:chOff x="0" y="0"/>
                                  <a:chExt cx="20002" cy="20000"/>
                                </a:xfrm>
                              </wpg:grpSpPr>
                              <wpg:grpSp>
                                <wpg:cNvPr id="3768" name="Group 338"/>
                                <wpg:cNvGrpSpPr>
                                  <a:grpSpLocks/>
                                </wpg:cNvGrpSpPr>
                                <wpg:grpSpPr bwMode="auto">
                                  <a:xfrm>
                                    <a:off x="0" y="0"/>
                                    <a:ext cx="20002" cy="20000"/>
                                    <a:chOff x="0" y="0"/>
                                    <a:chExt cx="20002" cy="20000"/>
                                  </a:xfrm>
                                </wpg:grpSpPr>
                                <wps:wsp>
                                  <wps:cNvPr id="3769" name="Arc 339"/>
                                  <wps:cNvSpPr>
                                    <a:spLocks/>
                                  </wps:cNvSpPr>
                                  <wps:spPr bwMode="auto">
                                    <a:xfrm flipH="1">
                                      <a:off x="0" y="0"/>
                                      <a:ext cx="9802"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0" name="Arc 340"/>
                                  <wps:cNvSpPr>
                                    <a:spLocks/>
                                  </wps:cNvSpPr>
                                  <wps:spPr bwMode="auto">
                                    <a:xfrm>
                                      <a:off x="10204" y="0"/>
                                      <a:ext cx="97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71" name="Line 341"/>
                                <wps:cNvCnPr/>
                                <wps:spPr bwMode="auto">
                                  <a:xfrm>
                                    <a:off x="9443" y="0"/>
                                    <a:ext cx="1649" cy="5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72" name="Group 342"/>
                              <wpg:cNvGrpSpPr>
                                <a:grpSpLocks/>
                              </wpg:cNvGrpSpPr>
                              <wpg:grpSpPr bwMode="auto">
                                <a:xfrm>
                                  <a:off x="837" y="13878"/>
                                  <a:ext cx="18328" cy="6122"/>
                                  <a:chOff x="0" y="0"/>
                                  <a:chExt cx="19999" cy="20000"/>
                                </a:xfrm>
                              </wpg:grpSpPr>
                              <wpg:grpSp>
                                <wpg:cNvPr id="3773" name="Group 343"/>
                                <wpg:cNvGrpSpPr>
                                  <a:grpSpLocks/>
                                </wpg:cNvGrpSpPr>
                                <wpg:grpSpPr bwMode="auto">
                                  <a:xfrm>
                                    <a:off x="0" y="0"/>
                                    <a:ext cx="19999" cy="20000"/>
                                    <a:chOff x="0" y="0"/>
                                    <a:chExt cx="19999" cy="20000"/>
                                  </a:xfrm>
                                </wpg:grpSpPr>
                                <wps:wsp>
                                  <wps:cNvPr id="3774" name="Arc 344"/>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5" name="Arc 345"/>
                                  <wps:cNvSpPr>
                                    <a:spLocks/>
                                  </wps:cNvSpPr>
                                  <wps:spPr bwMode="auto">
                                    <a:xfrm>
                                      <a:off x="10204" y="0"/>
                                      <a:ext cx="97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76" name="Line 346"/>
                                <wps:cNvCnPr/>
                                <wps:spPr bwMode="auto">
                                  <a:xfrm>
                                    <a:off x="9782" y="0"/>
                                    <a:ext cx="1652" cy="1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77" name="Group 347"/>
                            <wpg:cNvGrpSpPr>
                              <a:grpSpLocks/>
                            </wpg:cNvGrpSpPr>
                            <wpg:grpSpPr bwMode="auto">
                              <a:xfrm>
                                <a:off x="4757" y="12878"/>
                                <a:ext cx="15242" cy="5853"/>
                                <a:chOff x="0" y="0"/>
                                <a:chExt cx="20001" cy="20000"/>
                              </a:xfrm>
                            </wpg:grpSpPr>
                            <wpg:grpSp>
                              <wpg:cNvPr id="3778" name="Group 348"/>
                              <wpg:cNvGrpSpPr>
                                <a:grpSpLocks/>
                              </wpg:cNvGrpSpPr>
                              <wpg:grpSpPr bwMode="auto">
                                <a:xfrm>
                                  <a:off x="0" y="0"/>
                                  <a:ext cx="20001" cy="20000"/>
                                  <a:chOff x="0" y="0"/>
                                  <a:chExt cx="20001" cy="20000"/>
                                </a:xfrm>
                              </wpg:grpSpPr>
                              <wpg:grpSp>
                                <wpg:cNvPr id="3779" name="Group 349"/>
                                <wpg:cNvGrpSpPr>
                                  <a:grpSpLocks/>
                                </wpg:cNvGrpSpPr>
                                <wpg:grpSpPr bwMode="auto">
                                  <a:xfrm>
                                    <a:off x="0" y="0"/>
                                    <a:ext cx="20001" cy="20000"/>
                                    <a:chOff x="0" y="0"/>
                                    <a:chExt cx="20001" cy="20000"/>
                                  </a:xfrm>
                                </wpg:grpSpPr>
                                <wps:wsp>
                                  <wps:cNvPr id="3780" name="Arc 350"/>
                                  <wps:cNvSpPr>
                                    <a:spLocks/>
                                  </wps:cNvSpPr>
                                  <wps:spPr bwMode="auto">
                                    <a:xfrm flipH="1" flipV="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1" name="Arc 351"/>
                                  <wps:cNvSpPr>
                                    <a:spLocks/>
                                  </wps:cNvSpPr>
                                  <wps:spPr bwMode="auto">
                                    <a:xfrm flipV="1">
                                      <a:off x="10203" y="0"/>
                                      <a:ext cx="979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82" name="Line 352"/>
                                <wps:cNvCnPr/>
                                <wps:spPr bwMode="auto">
                                  <a:xfrm>
                                    <a:off x="9441" y="19942"/>
                                    <a:ext cx="1650" cy="58"/>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783" name="Group 353"/>
                              <wpg:cNvGrpSpPr>
                                <a:grpSpLocks/>
                              </wpg:cNvGrpSpPr>
                              <wpg:grpSpPr bwMode="auto">
                                <a:xfrm>
                                  <a:off x="836" y="0"/>
                                  <a:ext cx="18328" cy="6123"/>
                                  <a:chOff x="0" y="0"/>
                                  <a:chExt cx="19999" cy="20000"/>
                                </a:xfrm>
                              </wpg:grpSpPr>
                              <wpg:grpSp>
                                <wpg:cNvPr id="3784" name="Group 354"/>
                                <wpg:cNvGrpSpPr>
                                  <a:grpSpLocks/>
                                </wpg:cNvGrpSpPr>
                                <wpg:grpSpPr bwMode="auto">
                                  <a:xfrm>
                                    <a:off x="0" y="0"/>
                                    <a:ext cx="19999" cy="20000"/>
                                    <a:chOff x="0" y="0"/>
                                    <a:chExt cx="19999" cy="20000"/>
                                  </a:xfrm>
                                </wpg:grpSpPr>
                                <wps:wsp>
                                  <wps:cNvPr id="3785" name="Arc 355"/>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6" name="Arc 356"/>
                                  <wps:cNvSpPr>
                                    <a:spLocks/>
                                  </wps:cNvSpPr>
                                  <wps:spPr bwMode="auto">
                                    <a:xfrm flipV="1">
                                      <a:off x="10204" y="0"/>
                                      <a:ext cx="979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87" name="Line 357"/>
                                <wps:cNvCnPr/>
                                <wps:spPr bwMode="auto">
                                  <a:xfrm>
                                    <a:off x="9782" y="19824"/>
                                    <a:ext cx="1652" cy="17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788" name="Group 358"/>
                            <wpg:cNvGrpSpPr>
                              <a:grpSpLocks/>
                            </wpg:cNvGrpSpPr>
                            <wpg:grpSpPr bwMode="auto">
                              <a:xfrm>
                                <a:off x="4757" y="7993"/>
                                <a:ext cx="15242" cy="4901"/>
                                <a:chOff x="0" y="0"/>
                                <a:chExt cx="20000" cy="20000"/>
                              </a:xfrm>
                            </wpg:grpSpPr>
                            <wps:wsp>
                              <wps:cNvPr id="3789" name="Rectangle 359"/>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0" name="Rectangle 360"/>
                              <wps:cNvSpPr>
                                <a:spLocks noChangeArrowheads="1"/>
                              </wps:cNvSpPr>
                              <wps:spPr bwMode="auto">
                                <a:xfrm>
                                  <a:off x="15825" y="3624"/>
                                  <a:ext cx="3758"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N</w:t>
                                    </w:r>
                                  </w:p>
                                </w:txbxContent>
                              </wps:txbx>
                              <wps:bodyPr rot="0" vert="horz" wrap="square" lIns="0" tIns="0" rIns="0" bIns="0" anchor="t" anchorCtr="0" upright="1">
                                <a:noAutofit/>
                              </wps:bodyPr>
                            </wps:wsp>
                            <wps:wsp>
                              <wps:cNvPr id="3791" name="Rectangle 361"/>
                              <wps:cNvSpPr>
                                <a:spLocks noChangeArrowheads="1"/>
                              </wps:cNvSpPr>
                              <wps:spPr bwMode="auto">
                                <a:xfrm>
                                  <a:off x="836" y="3624"/>
                                  <a:ext cx="2929"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g:grpSp>
                        </wpg:grpSp>
                        <wpg:grpSp>
                          <wpg:cNvPr id="3792" name="Group 362"/>
                          <wpg:cNvGrpSpPr>
                            <a:grpSpLocks/>
                          </wpg:cNvGrpSpPr>
                          <wpg:grpSpPr bwMode="auto">
                            <a:xfrm>
                              <a:off x="18046" y="0"/>
                              <a:ext cx="1952" cy="19999"/>
                              <a:chOff x="0" y="0"/>
                              <a:chExt cx="20000" cy="19999"/>
                            </a:xfrm>
                          </wpg:grpSpPr>
                          <wpg:grpSp>
                            <wpg:cNvPr id="3793" name="Group 363"/>
                            <wpg:cNvGrpSpPr>
                              <a:grpSpLocks/>
                            </wpg:cNvGrpSpPr>
                            <wpg:grpSpPr bwMode="auto">
                              <a:xfrm>
                                <a:off x="0" y="0"/>
                                <a:ext cx="20000" cy="19999"/>
                                <a:chOff x="0" y="0"/>
                                <a:chExt cx="20000" cy="19999"/>
                              </a:xfrm>
                            </wpg:grpSpPr>
                            <wps:wsp>
                              <wps:cNvPr id="3794" name="Arc 364"/>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5" name="Arc 365"/>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6" name="Arc 366"/>
                              <wps:cNvSpPr>
                                <a:spLocks/>
                              </wps:cNvSpPr>
                              <wps:spPr bwMode="auto">
                                <a:xfrm>
                                  <a:off x="0" y="11546"/>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Arc 367"/>
                              <wps:cNvSpPr>
                                <a:spLocks/>
                              </wps:cNvSpPr>
                              <wps:spPr bwMode="auto">
                                <a:xfrm flipV="1">
                                  <a:off x="0" y="0"/>
                                  <a:ext cx="12008"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798" name="Line 368"/>
                            <wps:cNvCnPr/>
                            <wps:spPr bwMode="auto">
                              <a:xfrm flipV="1">
                                <a:off x="9303" y="4441"/>
                                <a:ext cx="1394"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9" name="Line 369"/>
                            <wps:cNvCnPr/>
                            <wps:spPr bwMode="auto">
                              <a:xfrm flipV="1">
                                <a:off x="14631" y="6661"/>
                                <a:ext cx="2705"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0" name="Line 370"/>
                            <wps:cNvCnPr/>
                            <wps:spPr bwMode="auto">
                              <a:xfrm>
                                <a:off x="11977" y="11990"/>
                                <a:ext cx="2705"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1" name="Line 371"/>
                            <wps:cNvCnPr/>
                            <wps:spPr bwMode="auto">
                              <a:xfrm>
                                <a:off x="7992" y="14210"/>
                                <a:ext cx="1373"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02" name="Group 372"/>
                          <wpg:cNvGrpSpPr>
                            <a:grpSpLocks/>
                          </wpg:cNvGrpSpPr>
                          <wpg:grpSpPr bwMode="auto">
                            <a:xfrm>
                              <a:off x="11816" y="2220"/>
                              <a:ext cx="6235" cy="5853"/>
                              <a:chOff x="0" y="0"/>
                              <a:chExt cx="20001" cy="20000"/>
                            </a:xfrm>
                          </wpg:grpSpPr>
                          <wpg:grpSp>
                            <wpg:cNvPr id="3803" name="Group 373"/>
                            <wpg:cNvGrpSpPr>
                              <a:grpSpLocks/>
                            </wpg:cNvGrpSpPr>
                            <wpg:grpSpPr bwMode="auto">
                              <a:xfrm>
                                <a:off x="0" y="0"/>
                                <a:ext cx="20001" cy="20000"/>
                                <a:chOff x="0" y="0"/>
                                <a:chExt cx="20001" cy="20000"/>
                              </a:xfrm>
                            </wpg:grpSpPr>
                            <wpg:grpSp>
                              <wpg:cNvPr id="3804" name="Group 374"/>
                              <wpg:cNvGrpSpPr>
                                <a:grpSpLocks/>
                              </wpg:cNvGrpSpPr>
                              <wpg:grpSpPr bwMode="auto">
                                <a:xfrm>
                                  <a:off x="0" y="0"/>
                                  <a:ext cx="20001" cy="20000"/>
                                  <a:chOff x="0" y="0"/>
                                  <a:chExt cx="20001" cy="20000"/>
                                </a:xfrm>
                              </wpg:grpSpPr>
                              <wps:wsp>
                                <wps:cNvPr id="3805" name="Arc 375"/>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6" name="Arc 376"/>
                                <wps:cNvSpPr>
                                  <a:spLocks/>
                                </wps:cNvSpPr>
                                <wps:spPr bwMode="auto">
                                  <a:xfrm>
                                    <a:off x="10201"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07" name="Line 377"/>
                              <wps:cNvCnPr/>
                              <wps:spPr bwMode="auto">
                                <a:xfrm>
                                  <a:off x="9444" y="0"/>
                                  <a:ext cx="1649" cy="5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08" name="Group 378"/>
                            <wpg:cNvGrpSpPr>
                              <a:grpSpLocks/>
                            </wpg:cNvGrpSpPr>
                            <wpg:grpSpPr bwMode="auto">
                              <a:xfrm>
                                <a:off x="831" y="13877"/>
                                <a:ext cx="18336" cy="6123"/>
                                <a:chOff x="0" y="0"/>
                                <a:chExt cx="19999" cy="20000"/>
                              </a:xfrm>
                            </wpg:grpSpPr>
                            <wpg:grpSp>
                              <wpg:cNvPr id="3809" name="Group 379"/>
                              <wpg:cNvGrpSpPr>
                                <a:grpSpLocks/>
                              </wpg:cNvGrpSpPr>
                              <wpg:grpSpPr bwMode="auto">
                                <a:xfrm>
                                  <a:off x="0" y="0"/>
                                  <a:ext cx="19999" cy="20000"/>
                                  <a:chOff x="0" y="0"/>
                                  <a:chExt cx="19999" cy="20000"/>
                                </a:xfrm>
                              </wpg:grpSpPr>
                              <wps:wsp>
                                <wps:cNvPr id="3810" name="Arc 380"/>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1" name="Arc 381"/>
                                <wps:cNvSpPr>
                                  <a:spLocks/>
                                </wps:cNvSpPr>
                                <wps:spPr bwMode="auto">
                                  <a:xfrm>
                                    <a:off x="10202"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12" name="Line 382"/>
                              <wps:cNvCnPr/>
                              <wps:spPr bwMode="auto">
                                <a:xfrm>
                                  <a:off x="9782" y="0"/>
                                  <a:ext cx="1655" cy="1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813" name="Group 383"/>
                          <wpg:cNvGrpSpPr>
                            <a:grpSpLocks/>
                          </wpg:cNvGrpSpPr>
                          <wpg:grpSpPr bwMode="auto">
                            <a:xfrm>
                              <a:off x="11816" y="12434"/>
                              <a:ext cx="6235" cy="5852"/>
                              <a:chOff x="0" y="0"/>
                              <a:chExt cx="20001" cy="20000"/>
                            </a:xfrm>
                          </wpg:grpSpPr>
                          <wpg:grpSp>
                            <wpg:cNvPr id="3814" name="Group 384"/>
                            <wpg:cNvGrpSpPr>
                              <a:grpSpLocks/>
                            </wpg:cNvGrpSpPr>
                            <wpg:grpSpPr bwMode="auto">
                              <a:xfrm>
                                <a:off x="0" y="0"/>
                                <a:ext cx="20001" cy="20000"/>
                                <a:chOff x="0" y="0"/>
                                <a:chExt cx="20001" cy="20000"/>
                              </a:xfrm>
                            </wpg:grpSpPr>
                            <wpg:grpSp>
                              <wpg:cNvPr id="3815" name="Group 385"/>
                              <wpg:cNvGrpSpPr>
                                <a:grpSpLocks/>
                              </wpg:cNvGrpSpPr>
                              <wpg:grpSpPr bwMode="auto">
                                <a:xfrm>
                                  <a:off x="0" y="0"/>
                                  <a:ext cx="20001" cy="20000"/>
                                  <a:chOff x="0" y="0"/>
                                  <a:chExt cx="20001" cy="20000"/>
                                </a:xfrm>
                              </wpg:grpSpPr>
                              <wps:wsp>
                                <wps:cNvPr id="3816" name="Arc 386"/>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Arc 387"/>
                                <wps:cNvSpPr>
                                  <a:spLocks/>
                                </wps:cNvSpPr>
                                <wps:spPr bwMode="auto">
                                  <a:xfrm flipV="1">
                                    <a:off x="10201"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18" name="Line 388"/>
                              <wps:cNvCnPr/>
                              <wps:spPr bwMode="auto">
                                <a:xfrm>
                                  <a:off x="9444" y="19949"/>
                                  <a:ext cx="1649" cy="51"/>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819" name="Group 389"/>
                            <wpg:cNvGrpSpPr>
                              <a:grpSpLocks/>
                            </wpg:cNvGrpSpPr>
                            <wpg:grpSpPr bwMode="auto">
                              <a:xfrm>
                                <a:off x="831" y="0"/>
                                <a:ext cx="18336" cy="6124"/>
                                <a:chOff x="0" y="0"/>
                                <a:chExt cx="19999" cy="20000"/>
                              </a:xfrm>
                            </wpg:grpSpPr>
                            <wpg:grpSp>
                              <wpg:cNvPr id="3820" name="Group 390"/>
                              <wpg:cNvGrpSpPr>
                                <a:grpSpLocks/>
                              </wpg:cNvGrpSpPr>
                              <wpg:grpSpPr bwMode="auto">
                                <a:xfrm>
                                  <a:off x="0" y="0"/>
                                  <a:ext cx="19999" cy="20000"/>
                                  <a:chOff x="0" y="0"/>
                                  <a:chExt cx="19999" cy="20000"/>
                                </a:xfrm>
                              </wpg:grpSpPr>
                              <wps:wsp>
                                <wps:cNvPr id="3821" name="Arc 391"/>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Arc 392"/>
                                <wps:cNvSpPr>
                                  <a:spLocks/>
                                </wps:cNvSpPr>
                                <wps:spPr bwMode="auto">
                                  <a:xfrm flipV="1">
                                    <a:off x="10202"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23" name="Line 393"/>
                              <wps:cNvCnPr/>
                              <wps:spPr bwMode="auto">
                                <a:xfrm>
                                  <a:off x="9782" y="19824"/>
                                  <a:ext cx="1655" cy="176"/>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824" name="Group 394"/>
                          <wpg:cNvGrpSpPr>
                            <a:grpSpLocks/>
                          </wpg:cNvGrpSpPr>
                          <wpg:grpSpPr bwMode="auto">
                            <a:xfrm>
                              <a:off x="11816" y="7549"/>
                              <a:ext cx="6235" cy="4901"/>
                              <a:chOff x="0" y="0"/>
                              <a:chExt cx="20000" cy="20000"/>
                            </a:xfrm>
                          </wpg:grpSpPr>
                          <wps:wsp>
                            <wps:cNvPr id="3825" name="Rectangle 395"/>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396"/>
                            <wps:cNvSpPr>
                              <a:spLocks noChangeArrowheads="1"/>
                            </wps:cNvSpPr>
                            <wps:spPr bwMode="auto">
                              <a:xfrm>
                                <a:off x="15824" y="3628"/>
                                <a:ext cx="3759" cy="145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N</w:t>
                                  </w:r>
                                </w:p>
                              </w:txbxContent>
                            </wps:txbx>
                            <wps:bodyPr rot="0" vert="horz" wrap="square" lIns="0" tIns="0" rIns="0" bIns="0" anchor="t" anchorCtr="0" upright="1">
                              <a:noAutofit/>
                            </wps:bodyPr>
                          </wps:wsp>
                          <wps:wsp>
                            <wps:cNvPr id="3827" name="Rectangle 397"/>
                            <wps:cNvSpPr>
                              <a:spLocks noChangeArrowheads="1"/>
                            </wps:cNvSpPr>
                            <wps:spPr bwMode="auto">
                              <a:xfrm>
                                <a:off x="831" y="3628"/>
                                <a:ext cx="2928" cy="145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g:grpSp>
                        <wpg:grpSp>
                          <wpg:cNvPr id="3828" name="Group 398"/>
                          <wpg:cNvGrpSpPr>
                            <a:grpSpLocks/>
                          </wpg:cNvGrpSpPr>
                          <wpg:grpSpPr bwMode="auto">
                            <a:xfrm>
                              <a:off x="8182" y="6661"/>
                              <a:ext cx="3639" cy="2680"/>
                              <a:chOff x="0" y="0"/>
                              <a:chExt cx="20000" cy="20000"/>
                            </a:xfrm>
                          </wpg:grpSpPr>
                          <wps:wsp>
                            <wps:cNvPr id="3829" name="Arc 399"/>
                            <wps:cNvSpPr>
                              <a:spLocks/>
                            </wps:cNvSpPr>
                            <wps:spPr bwMode="auto">
                              <a:xfrm flipH="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Arc 400"/>
                            <wps:cNvSpPr>
                              <a:spLocks/>
                            </wps:cNvSpPr>
                            <wps:spPr bwMode="auto">
                              <a:xfrm>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831" name="Group 401"/>
                          <wpg:cNvGrpSpPr>
                            <a:grpSpLocks/>
                          </wpg:cNvGrpSpPr>
                          <wpg:grpSpPr bwMode="auto">
                            <a:xfrm>
                              <a:off x="8182" y="11101"/>
                              <a:ext cx="3639" cy="2681"/>
                              <a:chOff x="0" y="0"/>
                              <a:chExt cx="20000" cy="20000"/>
                            </a:xfrm>
                          </wpg:grpSpPr>
                          <wps:wsp>
                            <wps:cNvPr id="3832" name="Arc 402"/>
                            <wps:cNvSpPr>
                              <a:spLocks/>
                            </wps:cNvSpPr>
                            <wps:spPr bwMode="auto">
                              <a:xfrm flipH="1" flipV="1">
                                <a:off x="0"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3" name="Arc 403"/>
                            <wps:cNvSpPr>
                              <a:spLocks/>
                            </wps:cNvSpPr>
                            <wps:spPr bwMode="auto">
                              <a:xfrm flipV="1">
                                <a:off x="9981"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834" name="Line 404"/>
                          <wps:cNvCnPr/>
                          <wps:spPr bwMode="auto">
                            <a:xfrm>
                              <a:off x="8182" y="10213"/>
                              <a:ext cx="3639" cy="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5" name="Line 405"/>
                          <wps:cNvCnPr/>
                          <wps:spPr bwMode="auto">
                            <a:xfrm>
                              <a:off x="9739" y="3997"/>
                              <a:ext cx="525"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6" name="Line 406"/>
                          <wps:cNvCnPr/>
                          <wps:spPr bwMode="auto">
                            <a:xfrm>
                              <a:off x="9739" y="6661"/>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7" name="Line 407"/>
                          <wps:cNvCnPr/>
                          <wps:spPr bwMode="auto">
                            <a:xfrm>
                              <a:off x="9739" y="10213"/>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8" name="Line 408"/>
                          <wps:cNvCnPr/>
                          <wps:spPr bwMode="auto">
                            <a:xfrm>
                              <a:off x="9870" y="13766"/>
                              <a:ext cx="394"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9" name="Line 409"/>
                          <wps:cNvCnPr/>
                          <wps:spPr bwMode="auto">
                            <a:xfrm>
                              <a:off x="9998" y="15986"/>
                              <a:ext cx="266" cy="1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72" o:spid="_x0000_s1162" style="position:absolute;margin-left:29.3pt;margin-top:.15pt;width:369.65pt;height:64.45pt;z-index:251611648"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" o:allowincell="f">
                <v:group id="Group 273" o:spid="_x0000_s1163" style="position:absolute;width:5911;height:20000"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">
                  <v:group id="Group 274" o:spid="_x0000_s1164" style="position:absolute;left:16146;top:434;width:3854;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group id="Group 275" o:spid="_x0000_s1165" style="position:absolute;width:20000;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">
                      <v:shape id="Arc 276" o:spid="_x0000_s1166" style="position:absolute;top:3553;width:20000;height:62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" path="m-1,nfc11929,,21600,9670,21600,21600em-1,nsc11929,,21600,9670,21600,21600l,21600,-1,xe">
                        <v:path arrowok="t" o:extrusionok="f" o:connecttype="custom" o:connectlocs="0,0;20000,6233;0,6233" o:connectangles="0,0,0"/>
                      </v:shape>
                      <v:shape id="Arc 277" o:spid="_x0000_s1167" style="position:absolute;top:10658;width:20000;height:62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" path="m-1,nfc11929,,21600,9670,21600,21600em-1,nsc11929,,21600,9670,21600,21600l,21600,-1,xe">
                        <v:path arrowok="t" o:extrusionok="f" o:connecttype="custom" o:connectlocs="0,0;20000,6233;0,6233" o:connectangles="0,0,0"/>
                      </v:shape>
                      <v:shape id="Arc 278" o:spid="_x0000_s1168" style="position:absolute;top:11546;width:12008;height:84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" path="m-1,nfc11929,,21600,9670,21600,21600em-1,nsc11929,,21600,9670,21600,21600l,21600,-1,xe">
                        <v:path arrowok="t" o:extrusionok="f" o:connecttype="custom" o:connectlocs="0,0;12008,8453;0,8453" o:connectangles="0,0,0"/>
                      </v:shape>
                      <v:shape id="Arc 279" o:spid="_x0000_s1169" style="position:absolute;width:12008;height:845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" path="m-1,nfc11929,,21600,9670,21600,21600em-1,nsc11929,,21600,9670,21600,21600l,21600,-1,xe">
                        <v:path arrowok="t" o:extrusionok="f" o:connecttype="custom" o:connectlocs="0,0;12008,8453;0,8453" o:connectangles="0,0,0"/>
                      </v:shape>
                    </v:group>
                    <v:line id="Line 280" o:spid="_x0000_s1170" style="position:absolute;flip:y;visibility:visible;mso-wrap-style:square" from="9305,4441" to="10695,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">
                      <v:stroke endarrow="block"/>
                    </v:line>
                    <v:line id="Line 281" o:spid="_x0000_s1171" style="position:absolute;flip:y;visibility:visible;mso-wrap-style:square" from="14629,6661" to="17333,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">
                      <v:stroke endarrow="block"/>
                    </v:line>
                    <v:line id="Line 282" o:spid="_x0000_s1172" style="position:absolute;visibility:visible;mso-wrap-style:square" from="11977,11990" to="14681,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">
                      <v:stroke endarrow="block"/>
                    </v:line>
                    <v:line id="Line 283" o:spid="_x0000_s1173" style="position:absolute;visibility:visible;mso-wrap-style:square" from="7992,14211" to="9357,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">
                      <v:stroke endarrow="block"/>
                    </v:line>
                  </v:group>
                  <v:group id="Group 284" o:spid="_x0000_s1174" style="position:absolute;left:-1;width:3854;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">
                    <v:shape id="Arc 285" o:spid="_x0000_s1175" style="position:absolute;top:3553;width:20000;height:623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" path="m-1,nfc11929,,21600,9670,21600,21600em-1,nsc11929,,21600,9670,21600,21600l,21600,-1,xe">
                      <v:path arrowok="t" o:extrusionok="f" o:connecttype="custom" o:connectlocs="0,0;20000,6232;0,6232" o:connectangles="0,0,0"/>
                    </v:shape>
                    <v:shape id="Arc 286" o:spid="_x0000_s1176" style="position:absolute;top:10657;width:20000;height:62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" path="m-1,nfc11929,,21600,9670,21600,21600em-1,nsc11929,,21600,9670,21600,21600l,21600,-1,xe">
                      <v:path arrowok="t" o:extrusionok="f" o:connecttype="custom" o:connectlocs="0,0;20000,6233;0,6233" o:connectangles="0,0,0"/>
                    </v:shape>
                    <v:shape id="Arc 287" o:spid="_x0000_s1177" style="position:absolute;left:7971;top:11545;width:12029;height:845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" path="m-1,nfc11929,,21600,9670,21600,21600em-1,nsc11929,,21600,9670,21600,21600l,21600,-1,xe">
                      <v:path arrowok="t" o:extrusionok="f" o:connecttype="custom" o:connectlocs="0,0;12029,8454;0,8454" o:connectangles="0,0,0"/>
                    </v:shape>
                    <v:shape id="Arc 288" o:spid="_x0000_s1178" style="position:absolute;left:7971;width:12029;height:845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" path="m-1,nfc11929,,21600,9670,21600,21600em-1,nsc11929,,21600,9670,21600,21600l,21600,-1,xe">
                      <v:path arrowok="t" o:extrusionok="f" o:connecttype="custom" o:connectlocs="0,0;12029,8453;0,8453" o:connectangles="0,0,0"/>
                    </v:shape>
                  </v:group>
                  <v:line id="Line 289" o:spid="_x0000_s1179" style="position:absolute;flip:x y;visibility:visible;mso-wrap-style:square" from="1792,4344" to="2060,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">
                    <v:stroke startarrow="block"/>
                  </v:line>
                  <v:line id="Line 290" o:spid="_x0000_s1180" style="position:absolute;flip:x y;visibility:visible;mso-wrap-style:square" from="510,6517" to="1034,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">
                    <v:stroke startarrow="block"/>
                  </v:line>
                  <v:line id="Line 291" o:spid="_x0000_s1181" style="position:absolute;flip:x;visibility:visible;mso-wrap-style:square" from="1024,11730" to="1545,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">
                    <v:stroke startarrow="block"/>
                  </v:line>
                  <v:line id="Line 292" o:spid="_x0000_s1182" style="position:absolute;flip:x;visibility:visible;mso-wrap-style:square" from="2050,13902" to="2313,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">
                    <v:stroke startarrow="block"/>
                  </v:line>
                  <v:group id="Group 293" o:spid="_x0000_s1183" style="position:absolute;left:3843;top:2607;width:12313;height:572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">
                    <v:group id="Group 294" o:spid="_x0000_s1184"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group id="Group 295" o:spid="_x0000_s1185"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1W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oOx/B8E56AXDwAAAD//wMAUEsBAi0AFAAGAAgAAAAhANvh9svuAAAAhQEAABMAAAAAAAAA&#10;AAAAAAAAAAAAAFtDb250ZW50X1R5cGVzXS54bWxQSwECLQAUAAYACAAAACEAWvQsW78AAAAVAQAA&#10;CwAAAAAAAAAAAAAAAAAfAQAAX3JlbHMvLnJlbHNQSwECLQAUAAYACAAAACEAZUPdVsYAAADdAAAA&#10;DwAAAAAAAAAAAAAAAAAHAgAAZHJzL2Rvd25yZXYueG1sUEsFBgAAAAADAAMAtwAAAPoCAAAAAA==&#10;">
                        <v:shape id="Arc 296" o:spid="_x0000_s1186" style="position:absolute;width:9799;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" path="m-1,nfc11929,,21600,9670,21600,21600em-1,nsc11929,,21600,9670,21600,21600l,21600,-1,xe" strokeweight="1pt">
                          <v:path arrowok="t" o:extrusionok="f" o:connecttype="custom" o:connectlocs="0,0;9799,20000;0,20000" o:connectangles="0,0,0"/>
                        </v:shape>
                        <v:shape id="Arc 297" o:spid="_x0000_s1187" style="position:absolute;left:10200;width:9799;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" path="m-1,nfc11929,,21600,9670,21600,21600em-1,nsc11929,,21600,9670,21600,21600l,21600,-1,xe" strokeweight="1pt">
                          <v:path arrowok="t" o:extrusionok="f" o:connecttype="custom" o:connectlocs="0,0;9799,20000;0,20000" o:connectangles="0,0,0"/>
                        </v:shape>
                      </v:group>
                      <v:line id="Line 298" o:spid="_x0000_s1188" style="position:absolute;visibility:visible;mso-wrap-style:square" from="9442,0" to="1109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">
                        <v:stroke startarrow="block"/>
                      </v:line>
                    </v:group>
                    <v:group id="Group 299" o:spid="_x0000_s1189" style="position:absolute;left:835;top:13876;width:18329;height:6124"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">
                      <v:group id="Group 300" o:spid="_x0000_s1190"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Arc 301" o:spid="_x0000_s1191" style="position:absolute;width:9799;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" path="m-1,nfc11929,,21600,9670,21600,21600em-1,nsc11929,,21600,9670,21600,21600l,21600,-1,xe" strokeweight="1pt">
                          <v:path arrowok="t" o:extrusionok="f" o:connecttype="custom" o:connectlocs="0,0;9799,20000;0,20000" o:connectangles="0,0,0"/>
                        </v:shape>
                        <v:shape id="Arc 302" o:spid="_x0000_s1192" style="position:absolute;left:10202;width:9799;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" path="m-1,nfc11929,,21600,9670,21600,21600em-1,nsc11929,,21600,9670,21600,21600l,21600,-1,xe" strokeweight="1pt">
                          <v:path arrowok="t" o:extrusionok="f" o:connecttype="custom" o:connectlocs="0,0;9799,20000;0,20000" o:connectangles="0,0,0"/>
                        </v:shape>
                      </v:group>
                      <v:line id="Line 303" o:spid="_x0000_s1193" style="position:absolute;visibility:visible;mso-wrap-style:square" from="9782,0" to="1143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">
                        <v:stroke startarrow="block"/>
                      </v:line>
                    </v:group>
                  </v:group>
                  <v:group id="Group 304" o:spid="_x0000_s1194" style="position:absolute;left:3843;top:12599;width:12313;height:572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">
                    <v:group id="Group 305" o:spid="_x0000_s1195"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">
                      <v:group id="Group 306" o:spid="_x0000_s1196"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shape id="Arc 307" o:spid="_x0000_s1197" style="position:absolute;width:9799;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" path="m-1,nfc11929,,21600,9670,21600,21600em-1,nsc11929,,21600,9670,21600,21600l,21600,-1,xe" strokeweight="1pt">
                          <v:path arrowok="t" o:extrusionok="f" o:connecttype="custom" o:connectlocs="0,0;9799,20000;0,20000" o:connectangles="0,0,0"/>
                        </v:shape>
                        <v:shape id="Arc 308" o:spid="_x0000_s1198" style="position:absolute;left:10200;width:9799;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" path="m-1,nfc11929,,21600,9670,21600,21600em-1,nsc11929,,21600,9670,21600,21600l,21600,-1,xe" strokeweight="1pt">
                          <v:path arrowok="t" o:extrusionok="f" o:connecttype="custom" o:connectlocs="0,0;9799,20000;0,20000" o:connectangles="0,0,0"/>
                        </v:shape>
                      </v:group>
                      <v:line id="Line 309" o:spid="_x0000_s1199" style="position:absolute;visibility:visible;mso-wrap-style:square" from="9442,19948" to="1109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">
                        <v:stroke startarrow="block"/>
                      </v:line>
                    </v:group>
                    <v:group id="Group 310" o:spid="_x0000_s1200" style="position:absolute;left:835;width:18329;height:6124"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">
                      <v:group id="Group 311" o:spid="_x0000_s1201"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">
                        <v:shape id="Arc 312" o:spid="_x0000_s1202" style="position:absolute;width:9799;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" path="m-1,nfc11929,,21600,9670,21600,21600em-1,nsc11929,,21600,9670,21600,21600l,21600,-1,xe" strokeweight="1pt">
                          <v:path arrowok="t" o:extrusionok="f" o:connecttype="custom" o:connectlocs="0,0;9799,20000;0,20000" o:connectangles="0,0,0"/>
                        </v:shape>
                        <v:shape id="Arc 313" o:spid="_x0000_s1203" style="position:absolute;left:10202;width:9799;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" path="m-1,nfc11929,,21600,9670,21600,21600em-1,nsc11929,,21600,9670,21600,21600l,21600,-1,xe" strokeweight="1pt">
                          <v:path arrowok="t" o:extrusionok="f" o:connecttype="custom" o:connectlocs="0,0;9799,20000;0,20000" o:connectangles="0,0,0"/>
                        </v:shape>
                      </v:group>
                      <v:line id="Line 314" o:spid="_x0000_s1204" style="position:absolute;visibility:visible;mso-wrap-style:square" from="9782,19830" to="114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">
                        <v:stroke startarrow="block"/>
                      </v:line>
                    </v:group>
                  </v:group>
                  <v:group id="Group 315" o:spid="_x0000_s1205" style="position:absolute;left:3843;top:7820;width:12313;height:47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">
                    <v:rect id="Rectangle 316" o:spid="_x0000_s120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" strokeweight="1pt"/>
                    <v:rect id="Rectangle 317" o:spid="_x0000_s1207" style="position:absolute;left:15824;top:3625;width:3759;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" strokecolor="white" strokeweight="1pt">
                      <v:textbox inset="0,0,0,0">
                        <w:txbxContent>
                          <w:p w:rsidR="009B06A2" w:rsidRDefault="009B06A2" w:rsidP="005C4151">
                            <w:r>
                              <w:t>N</w:t>
                            </w:r>
                          </w:p>
                        </w:txbxContent>
                      </v:textbox>
                    </v:rect>
                    <v:rect id="Rectangle 318" o:spid="_x0000_s1208" style="position:absolute;left:835;top:3625;width:2930;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" strokecolor="white" strokeweight="1pt">
                      <v:textbox inset="0,0,0,0">
                        <w:txbxContent>
                          <w:p w:rsidR="009B06A2" w:rsidRDefault="009B06A2" w:rsidP="005C4151">
                            <w:r>
                              <w:t>S</w:t>
                            </w:r>
                          </w:p>
                        </w:txbxContent>
                      </v:textbox>
                    </v:rect>
                  </v:group>
                </v:group>
                <v:group id="Group 319" o:spid="_x0000_s1209" style="position:absolute;left:8333;top:217;width:11668;height:19566" coordorigin="5" coordsize="19993,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">
                  <v:group id="Group 320" o:spid="_x0000_s1210" style="position:absolute;left:8180;top:3997;width:3641;height:4901"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">
                    <v:shape id="Arc 321" o:spid="_x0000_s1211" style="position:absolute;width:10016;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" path="m-1,nfc11929,,21600,9670,21600,21600em-1,nsc11929,,21600,9670,21600,21600l,21600,-1,xe">
                      <v:path arrowok="t" o:extrusionok="f" o:connecttype="custom" o:connectlocs="0,0;10016,20000;0,20000" o:connectangles="0,0,0"/>
                    </v:shape>
                    <v:shape id="Arc 322" o:spid="_x0000_s1212" style="position:absolute;left:9989;width:10016;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" path="m-1,nfc11929,,21600,9670,21600,21600em-1,nsc11929,,21600,9670,21600,21600l,21600,-1,xe">
                      <v:path arrowok="t" o:extrusionok="f" o:connecttype="custom" o:connectlocs="0,0;10016,20000;0,20000" o:connectangles="0,0,0"/>
                    </v:shape>
                  </v:group>
                  <v:group id="Group 323" o:spid="_x0000_s1213" style="position:absolute;left:8182;top:11102;width:3639;height:490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">
                    <v:shape id="Arc 324" o:spid="_x0000_s1214" style="position:absolute;width:10008;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" path="m-1,nfc11929,,21600,9670,21600,21600em-1,nsc11929,,21600,9670,21600,21600l,21600,-1,xe">
                      <v:path arrowok="t" o:extrusionok="f" o:connecttype="custom" o:connectlocs="0,0;10008,20000;0,20000" o:connectangles="0,0,0"/>
                    </v:shape>
                    <v:shape id="Arc 325" o:spid="_x0000_s1215" style="position:absolute;left:9992;width:10008;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" path="m-1,nfc11929,,21600,9670,21600,21600em-1,nsc11929,,21600,9670,21600,21600l,21600,-1,xe">
                      <v:path arrowok="t" o:extrusionok="f" o:connecttype="custom" o:connectlocs="0,0;10008,20000;0,20000" o:connectangles="0,0,0"/>
                    </v:shape>
                  </v:group>
                  <v:group id="Group 326" o:spid="_x0000_s1216" style="position:absolute;left:5;width:8182;height:19999" coordsize="19999,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">
                    <v:group id="Group 327" o:spid="_x0000_s1217" style="position:absolute;width:4771;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">
                      <v:shape id="Arc 328" o:spid="_x0000_s1218" style="position:absolute;top:3553;width:20000;height:62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" path="m-1,nfc11929,,21600,9670,21600,21600em-1,nsc11929,,21600,9670,21600,21600l,21600,-1,xe">
                        <v:path arrowok="t" o:extrusionok="f" o:connecttype="custom" o:connectlocs="0,0;20000,6233;0,6233" o:connectangles="0,0,0"/>
                      </v:shape>
                      <v:shape id="Arc 329" o:spid="_x0000_s1219" style="position:absolute;top:10658;width:20000;height:62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" path="m-1,nfc11929,,21600,9670,21600,21600em-1,nsc11929,,21600,9670,21600,21600l,21600,-1,xe">
                        <v:path arrowok="t" o:extrusionok="f" o:connecttype="custom" o:connectlocs="0,0;20000,6233;0,6233" o:connectangles="0,0,0"/>
                      </v:shape>
                      <v:shape id="Arc 330" o:spid="_x0000_s1220" style="position:absolute;left:7973;top:11546;width:12027;height:845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" path="m-1,nfc11929,,21600,9670,21600,21600em-1,nsc11929,,21600,9670,21600,21600l,21600,-1,xe">
                        <v:path arrowok="t" o:extrusionok="f" o:connecttype="custom" o:connectlocs="0,0;12027,8453;0,8453" o:connectangles="0,0,0"/>
                      </v:shape>
                      <v:shape id="Arc 331" o:spid="_x0000_s1221" style="position:absolute;left:7973;width:12027;height:845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" path="m-1,nfc11929,,21600,9670,21600,21600em-1,nsc11929,,21600,9670,21600,21600l,21600,-1,xe">
                        <v:path arrowok="t" o:extrusionok="f" o:connecttype="custom" o:connectlocs="0,0;12027,8453;0,8453" o:connectangles="0,0,0"/>
                      </v:shape>
                    </v:group>
                    <v:line id="Line 332" o:spid="_x0000_s1222" style="position:absolute;flip:x y;visibility:visible;mso-wrap-style:square" from="2219,4441" to="2549,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">
                      <v:stroke startarrow="block"/>
                    </v:line>
                    <v:line id="Line 333" o:spid="_x0000_s1223" style="position:absolute;flip:x y;visibility:visible;mso-wrap-style:square" from="633,6661" to="1281,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">
                      <v:stroke startarrow="block"/>
                    </v:line>
                    <v:line id="Line 334" o:spid="_x0000_s1224" style="position:absolute;flip:x;visibility:visible;mso-wrap-style:square" from="1269,11990" to="1914,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">
                      <v:stroke startarrow="block"/>
                    </v:line>
                    <v:line id="Line 335" o:spid="_x0000_s1225" style="position:absolute;flip:x;visibility:visible;mso-wrap-style:square" from="2537,14210" to="2865,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">
                      <v:stroke startarrow="block"/>
                    </v:line>
                    <v:group id="Group 336" o:spid="_x0000_s1226" style="position:absolute;left:4756;top:2665;width:15243;height:585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">
                      <v:group id="Group 337" o:spid="_x0000_s1227" style="position:absolute;width:20002;height:20000"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">
                        <v:group id="Group 338" o:spid="_x0000_s1228" style="position:absolute;width:20002;height:20000"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">
                          <v:shape id="Arc 339" o:spid="_x0000_s1229" style="position:absolute;width:9802;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" path="m-1,nfc11929,,21600,9670,21600,21600em-1,nsc11929,,21600,9670,21600,21600l,21600,-1,xe" strokeweight="1pt">
                            <v:path arrowok="t" o:extrusionok="f" o:connecttype="custom" o:connectlocs="0,0;9802,20000;0,20000" o:connectangles="0,0,0"/>
                          </v:shape>
                          <v:shape id="Arc 340" o:spid="_x0000_s1230" style="position:absolute;left:10204;width:9798;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" path="m-1,nfc11929,,21600,9670,21600,21600em-1,nsc11929,,21600,9670,21600,21600l,21600,-1,xe" strokeweight="1pt">
                            <v:path arrowok="t" o:extrusionok="f" o:connecttype="custom" o:connectlocs="0,0;9798,20000;0,20000" o:connectangles="0,0,0"/>
                          </v:shape>
                        </v:group>
                        <v:line id="Line 341" o:spid="_x0000_s1231" style="position:absolute;visibility:visible;mso-wrap-style:square" from="9443,0" to="110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">
                          <v:stroke startarrow="block"/>
                        </v:line>
                      </v:group>
                      <v:group id="Group 342" o:spid="_x0000_s1232" style="position:absolute;left:837;top:13878;width:18328;height:6122"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Wo/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pOh/B8E56AXDwAAAD//wMAUEsBAi0AFAAGAAgAAAAhANvh9svuAAAAhQEAABMAAAAAAAAA&#10;AAAAAAAAAAAAAFtDb250ZW50X1R5cGVzXS54bWxQSwECLQAUAAYACAAAACEAWvQsW78AAAAVAQAA&#10;CwAAAAAAAAAAAAAAAAAfAQAAX3JlbHMvLnJlbHNQSwECLQAUAAYACAAAACEA+RlqP8YAAADdAAAA&#10;DwAAAAAAAAAAAAAAAAAHAgAAZHJzL2Rvd25yZXYueG1sUEsFBgAAAAADAAMAtwAAAPoCAAAAAA==&#10;">
                        <v:group id="Group 343" o:spid="_x0000_s1233"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">
                          <v:shape id="Arc 344" o:spid="_x0000_s1234" style="position:absolute;width:9800;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" path="m-1,nfc11929,,21600,9670,21600,21600em-1,nsc11929,,21600,9670,21600,21600l,21600,-1,xe" strokeweight="1pt">
                            <v:path arrowok="t" o:extrusionok="f" o:connecttype="custom" o:connectlocs="0,0;9800,20000;0,20000" o:connectangles="0,0,0"/>
                          </v:shape>
                          <v:shape id="Arc 345" o:spid="_x0000_s1235" style="position:absolute;left:10204;width:9795;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" path="m-1,nfc11929,,21600,9670,21600,21600em-1,nsc11929,,21600,9670,21600,21600l,21600,-1,xe" strokeweight="1pt">
                            <v:path arrowok="t" o:extrusionok="f" o:connecttype="custom" o:connectlocs="0,0;9795,20000;0,20000" o:connectangles="0,0,0"/>
                          </v:shape>
                        </v:group>
                        <v:line id="Line 346" o:spid="_x0000_s1236" style="position:absolute;visibility:visible;mso-wrap-style:square" from="9782,0" to="1143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">
                          <v:stroke startarrow="block"/>
                        </v:line>
                      </v:group>
                    </v:group>
                    <v:group id="Group 347" o:spid="_x0000_s1237" style="position:absolute;left:4757;top:12878;width:15242;height:5853"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">
                      <v:group id="Group 348" o:spid="_x0000_s1238"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">
                        <v:group id="Group 349" o:spid="_x0000_s1239"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">
                          <v:shape id="Arc 350" o:spid="_x0000_s1240" style="position:absolute;width:9801;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" path="m-1,nfc11929,,21600,9670,21600,21600em-1,nsc11929,,21600,9670,21600,21600l,21600,-1,xe" strokeweight="1pt">
                            <v:path arrowok="t" o:extrusionok="f" o:connecttype="custom" o:connectlocs="0,0;9801,20000;0,20000" o:connectangles="0,0,0"/>
                          </v:shape>
                          <v:shape id="Arc 351" o:spid="_x0000_s1241" style="position:absolute;left:10203;width:9798;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" path="m-1,nfc11929,,21600,9670,21600,21600em-1,nsc11929,,21600,9670,21600,21600l,21600,-1,xe" strokeweight="1pt">
                            <v:path arrowok="t" o:extrusionok="f" o:connecttype="custom" o:connectlocs="0,0;9798,20000;0,20000" o:connectangles="0,0,0"/>
                          </v:shape>
                        </v:group>
                        <v:line id="Line 352" o:spid="_x0000_s1242" style="position:absolute;visibility:visible;mso-wrap-style:square" from="9441,19942" to="1109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">
                          <v:stroke startarrow="block"/>
                        </v:line>
                      </v:group>
                      <v:group id="Group 353" o:spid="_x0000_s1243" style="position:absolute;left:836;width:18328;height:6123"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">
                        <v:group id="Group 354" o:spid="_x0000_s1244"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Sf3xwAAAN0AAAAPAAAAZHJzL2Rvd25yZXYueG1sRI9Pa8JA&#10;FMTvBb/D8oTedBNtVaKriNTSgwj+AfH2yD6TYPZtyK5J/PbdgtDjMDO/YRarzpSiodoVlhXEwwgE&#10;cWp1wZmC82k7mIF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CxpJ/fHAAAA3QAA&#10;AA8AAAAAAAAAAAAAAAAABwIAAGRycy9kb3ducmV2LnhtbFBLBQYAAAAAAwADALcAAAD7AgAAAAA=&#10;">
                          <v:shape id="Arc 355" o:spid="_x0000_s1245" style="position:absolute;width:9800;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" path="m-1,nfc11929,,21600,9670,21600,21600em-1,nsc11929,,21600,9670,21600,21600l,21600,-1,xe" strokeweight="1pt">
                            <v:path arrowok="t" o:extrusionok="f" o:connecttype="custom" o:connectlocs="0,0;9800,20000;0,20000" o:connectangles="0,0,0"/>
                          </v:shape>
                          <v:shape id="Arc 356" o:spid="_x0000_s1246" style="position:absolute;left:10204;width:9795;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" path="m-1,nfc11929,,21600,9670,21600,21600em-1,nsc11929,,21600,9670,21600,21600l,21600,-1,xe" strokeweight="1pt">
                            <v:path arrowok="t" o:extrusionok="f" o:connecttype="custom" o:connectlocs="0,0;9795,20000;0,20000" o:connectangles="0,0,0"/>
                          </v:shape>
                        </v:group>
                        <v:line id="Line 357" o:spid="_x0000_s1247" style="position:absolute;visibility:visible;mso-wrap-style:square" from="9782,19824" to="1143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">
                          <v:stroke startarrow="block"/>
                        </v:line>
                      </v:group>
                    </v:group>
                    <v:group id="Group 358" o:spid="_x0000_s1248" style="position:absolute;left:4757;top:7993;width:15242;height:490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">
                      <v:rect id="Rectangle 359" o:spid="_x0000_s124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" strokeweight="1pt"/>
                      <v:rect id="Rectangle 360" o:spid="_x0000_s1250" style="position:absolute;left:15825;top:3624;width:3758;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" strokecolor="white" strokeweight="1pt">
                        <v:textbox inset="0,0,0,0">
                          <w:txbxContent>
                            <w:p w:rsidR="009B06A2" w:rsidRDefault="009B06A2" w:rsidP="005C4151">
                              <w:r>
                                <w:t>N</w:t>
                              </w:r>
                            </w:p>
                          </w:txbxContent>
                        </v:textbox>
                      </v:rect>
                      <v:rect id="Rectangle 361" o:spid="_x0000_s1251" style="position:absolute;left:836;top:3624;width:2929;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" strokecolor="white" strokeweight="1pt">
                        <v:textbox inset="0,0,0,0">
                          <w:txbxContent>
                            <w:p w:rsidR="009B06A2" w:rsidRDefault="009B06A2" w:rsidP="005C4151">
                              <w:r>
                                <w:t>S</w:t>
                              </w:r>
                            </w:p>
                          </w:txbxContent>
                        </v:textbox>
                      </v:rect>
                    </v:group>
                  </v:group>
                  <v:group id="Group 362" o:spid="_x0000_s1252" style="position:absolute;left:18046;width:1952;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">
                    <v:group id="Group 363" o:spid="_x0000_s1253" style="position:absolute;width:20000;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">
                      <v:shape id="Arc 364" o:spid="_x0000_s1254" style="position:absolute;top:3553;width:20000;height:62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" path="m-1,nfc11929,,21600,9670,21600,21600em-1,nsc11929,,21600,9670,21600,21600l,21600,-1,xe">
                        <v:path arrowok="t" o:extrusionok="f" o:connecttype="custom" o:connectlocs="0,0;20000,6233;0,6233" o:connectangles="0,0,0"/>
                      </v:shape>
                      <v:shape id="Arc 365" o:spid="_x0000_s1255" style="position:absolute;top:10658;width:20000;height:62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" path="m-1,nfc11929,,21600,9670,21600,21600em-1,nsc11929,,21600,9670,21600,21600l,21600,-1,xe">
                        <v:path arrowok="t" o:extrusionok="f" o:connecttype="custom" o:connectlocs="0,0;20000,6233;0,6233" o:connectangles="0,0,0"/>
                      </v:shape>
                      <v:shape id="Arc 366" o:spid="_x0000_s1256" style="position:absolute;top:11546;width:12008;height:84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" path="m-1,nfc11929,,21600,9670,21600,21600em-1,nsc11929,,21600,9670,21600,21600l,21600,-1,xe">
                        <v:path arrowok="t" o:extrusionok="f" o:connecttype="custom" o:connectlocs="0,0;12008,8453;0,8453" o:connectangles="0,0,0"/>
                      </v:shape>
                      <v:shape id="Arc 367" o:spid="_x0000_s1257" style="position:absolute;width:12008;height:845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" path="m-1,nfc11929,,21600,9670,21600,21600em-1,nsc11929,,21600,9670,21600,21600l,21600,-1,xe">
                        <v:path arrowok="t" o:extrusionok="f" o:connecttype="custom" o:connectlocs="0,0;12008,8453;0,8453" o:connectangles="0,0,0"/>
                      </v:shape>
                    </v:group>
                    <v:line id="Line 368" o:spid="_x0000_s1258" style="position:absolute;flip:y;visibility:visible;mso-wrap-style:square" from="9303,4441" to="10697,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">
                      <v:stroke endarrow="block"/>
                    </v:line>
                    <v:line id="Line 369" o:spid="_x0000_s1259" style="position:absolute;flip:y;visibility:visible;mso-wrap-style:square" from="14631,6661" to="17336,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">
                      <v:stroke endarrow="block"/>
                    </v:line>
                    <v:line id="Line 370" o:spid="_x0000_s1260" style="position:absolute;visibility:visible;mso-wrap-style:square" from="11977,11990" to="14682,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371" o:spid="_x0000_s1261" style="position:absolute;visibility:visible;mso-wrap-style:square" from="7992,14210" to="9365,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">
                      <v:stroke endarrow="block"/>
                    </v:line>
                  </v:group>
                  <v:group id="Group 372" o:spid="_x0000_s1262" style="position:absolute;left:11816;top:2220;width:6235;height:5853"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">
                    <v:group id="Group 373" o:spid="_x0000_s1263"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">
                      <v:group id="Group 374" o:spid="_x0000_s1264"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D7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o2f4exOegEx/AQAA//8DAFBLAQItABQABgAIAAAAIQDb4fbL7gAAAIUBAAATAAAAAAAA&#10;AAAAAAAAAAAAAABbQ29udGVudF9UeXBlc10ueG1sUEsBAi0AFAAGAAgAAAAhAFr0LFu/AAAAFQEA&#10;AAsAAAAAAAAAAAAAAAAAHwEAAF9yZWxzLy5yZWxzUEsBAi0AFAAGAAgAAAAhALcOsPvHAAAA3QAA&#10;AA8AAAAAAAAAAAAAAAAABwIAAGRycy9kb3ducmV2LnhtbFBLBQYAAAAAAwADALcAAAD7AgAAAAA=&#10;">
                        <v:shape id="Arc 375" o:spid="_x0000_s1265" style="position:absolute;width:9800;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" path="m-1,nfc11929,,21600,9670,21600,21600em-1,nsc11929,,21600,9670,21600,21600l,21600,-1,xe" strokeweight="1pt">
                          <v:path arrowok="t" o:extrusionok="f" o:connecttype="custom" o:connectlocs="0,0;9800,20000;0,20000" o:connectangles="0,0,0"/>
                        </v:shape>
                        <v:shape id="Arc 376" o:spid="_x0000_s1266" style="position:absolute;left:10201;width:9800;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" path="m-1,nfc11929,,21600,9670,21600,21600em-1,nsc11929,,21600,9670,21600,21600l,21600,-1,xe" strokeweight="1pt">
                          <v:path arrowok="t" o:extrusionok="f" o:connecttype="custom" o:connectlocs="0,0;9800,20000;0,20000" o:connectangles="0,0,0"/>
                        </v:shape>
                      </v:group>
                      <v:line id="Line 377" o:spid="_x0000_s1267" style="position:absolute;visibility:visible;mso-wrap-style:square" from="9444,0" to="1109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">
                        <v:stroke startarrow="block"/>
                      </v:line>
                    </v:group>
                    <v:group id="Group 378" o:spid="_x0000_s1268" style="position:absolute;left:831;top:13877;width:18336;height:6123"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group id="Group 379" o:spid="_x0000_s1269"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x9l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4xX8vglPQK5/AAAA//8DAFBLAQItABQABgAIAAAAIQDb4fbL7gAAAIUBAAATAAAAAAAA&#10;AAAAAAAAAAAAAABbQ29udGVudF9UeXBlc10ueG1sUEsBAi0AFAAGAAgAAAAhAFr0LFu/AAAAFQEA&#10;AAsAAAAAAAAAAAAAAAAAHwEAAF9yZWxzLy5yZWxzUEsBAi0AFAAGAAgAAAAhAFkPH2XHAAAA3QAA&#10;AA8AAAAAAAAAAAAAAAAABwIAAGRycy9kb3ducmV2LnhtbFBLBQYAAAAAAwADALcAAAD7AgAAAAA=&#10;">
                        <v:shape id="Arc 380" o:spid="_x0000_s1270" style="position:absolute;width:9800;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" path="m-1,nfc11929,,21600,9670,21600,21600em-1,nsc11929,,21600,9670,21600,21600l,21600,-1,xe" strokeweight="1pt">
                          <v:path arrowok="t" o:extrusionok="f" o:connecttype="custom" o:connectlocs="0,0;9800,20000;0,20000" o:connectangles="0,0,0"/>
                        </v:shape>
                        <v:shape id="Arc 381" o:spid="_x0000_s1271" style="position:absolute;left:10202;width:9797;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" path="m-1,nfc11929,,21600,9670,21600,21600em-1,nsc11929,,21600,9670,21600,21600l,21600,-1,xe" strokeweight="1pt">
                          <v:path arrowok="t" o:extrusionok="f" o:connecttype="custom" o:connectlocs="0,0;9797,20000;0,20000" o:connectangles="0,0,0"/>
                        </v:shape>
                      </v:group>
                      <v:line id="Line 382" o:spid="_x0000_s1272" style="position:absolute;visibility:visible;mso-wrap-style:square" from="9782,0" to="1143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">
                        <v:stroke startarrow="block"/>
                      </v:line>
                    </v:group>
                  </v:group>
                  <v:group id="Group 383" o:spid="_x0000_s1273" style="position:absolute;left:11816;top:12434;width:6235;height:5852"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">
                    <v:group id="Group 384" o:spid="_x0000_s1274"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">
                      <v:group id="Group 385" o:spid="_x0000_s1275" style="position:absolute;width:20001;height:20000"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">
                        <v:shape id="Arc 386" o:spid="_x0000_s1276" style="position:absolute;width:9800;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" path="m-1,nfc11929,,21600,9670,21600,21600em-1,nsc11929,,21600,9670,21600,21600l,21600,-1,xe" strokeweight="1pt">
                          <v:path arrowok="t" o:extrusionok="f" o:connecttype="custom" o:connectlocs="0,0;9800,20000;0,20000" o:connectangles="0,0,0"/>
                        </v:shape>
                        <v:shape id="Arc 387" o:spid="_x0000_s1277" style="position:absolute;left:10201;width:9800;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" path="m-1,nfc11929,,21600,9670,21600,21600em-1,nsc11929,,21600,9670,21600,21600l,21600,-1,xe" strokeweight="1pt">
                          <v:path arrowok="t" o:extrusionok="f" o:connecttype="custom" o:connectlocs="0,0;9800,20000;0,20000" o:connectangles="0,0,0"/>
                        </v:shape>
                      </v:group>
                      <v:line id="Line 388" o:spid="_x0000_s1278" style="position:absolute;visibility:visible;mso-wrap-style:square" from="9444,19949" to="1109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">
                        <v:stroke startarrow="block"/>
                      </v:line>
                    </v:group>
                    <v:group id="Group 389" o:spid="_x0000_s1279" style="position:absolute;left:831;width:18336;height:612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m4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kxX8vglPQK5/AAAA//8DAFBLAQItABQABgAIAAAAIQDb4fbL7gAAAIUBAAATAAAAAAAA&#10;AAAAAAAAAAAAAABbQ29udGVudF9UeXBlc10ueG1sUEsBAi0AFAAGAAgAAAAhAFr0LFu/AAAAFQEA&#10;AAsAAAAAAAAAAAAAAAAAHwEAAF9yZWxzLy5yZWxzUEsBAi0AFAAGAAgAAAAhANzWibjHAAAA3QAA&#10;AA8AAAAAAAAAAAAAAAAABwIAAGRycy9kb3ducmV2LnhtbFBLBQYAAAAAAwADALcAAAD7AgAAAAA=&#10;">
                      <v:group id="Group 390" o:spid="_x0000_s1280" style="position:absolute;width:19999;height:2000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">
                        <v:shape id="Arc 391" o:spid="_x0000_s1281" style="position:absolute;width:9800;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" path="m-1,nfc11929,,21600,9670,21600,21600em-1,nsc11929,,21600,9670,21600,21600l,21600,-1,xe" strokeweight="1pt">
                          <v:path arrowok="t" o:extrusionok="f" o:connecttype="custom" o:connectlocs="0,0;9800,20000;0,20000" o:connectangles="0,0,0"/>
                        </v:shape>
                        <v:shape id="Arc 392" o:spid="_x0000_s1282" style="position:absolute;left:10202;width:9797;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" path="m-1,nfc11929,,21600,9670,21600,21600em-1,nsc11929,,21600,9670,21600,21600l,21600,-1,xe" strokeweight="1pt">
                          <v:path arrowok="t" o:extrusionok="f" o:connecttype="custom" o:connectlocs="0,0;9797,20000;0,20000" o:connectangles="0,0,0"/>
                        </v:shape>
                      </v:group>
                      <v:line id="Line 393" o:spid="_x0000_s1283" style="position:absolute;visibility:visible;mso-wrap-style:square" from="9782,19824" to="114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">
                        <v:stroke startarrow="block"/>
                      </v:line>
                    </v:group>
                  </v:group>
                  <v:group id="Group 394" o:spid="_x0000_s1284" style="position:absolute;left:11816;top:7549;width:6235;height:490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">
                    <v:rect id="Rectangle 395" o:spid="_x0000_s12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" strokeweight="1pt"/>
                    <v:rect id="Rectangle 396" o:spid="_x0000_s1286" style="position:absolute;left:15824;top:3628;width:3759;height: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" strokecolor="white" strokeweight="1pt">
                      <v:textbox inset="0,0,0,0">
                        <w:txbxContent>
                          <w:p w:rsidR="009B06A2" w:rsidRDefault="009B06A2" w:rsidP="005C4151">
                            <w:r>
                              <w:t>N</w:t>
                            </w:r>
                          </w:p>
                        </w:txbxContent>
                      </v:textbox>
                    </v:rect>
                    <v:rect id="Rectangle 397" o:spid="_x0000_s1287" style="position:absolute;left:831;top:3628;width:2928;height:1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" strokecolor="white" strokeweight="1pt">
                      <v:textbox inset="0,0,0,0">
                        <w:txbxContent>
                          <w:p w:rsidR="009B06A2" w:rsidRDefault="009B06A2" w:rsidP="005C4151">
                            <w:r>
                              <w:t>S</w:t>
                            </w:r>
                          </w:p>
                        </w:txbxContent>
                      </v:textbox>
                    </v:rect>
                  </v:group>
                  <v:group id="Group 398" o:spid="_x0000_s1288" style="position:absolute;left:8182;top:6661;width:3639;height:268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shape id="Arc 399" o:spid="_x0000_s1289" style="position:absolute;width:10008;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" path="m-1,nfc11929,,21600,9670,21600,21600em-1,nsc11929,,21600,9670,21600,21600l,21600,-1,xe">
                      <v:path arrowok="t" o:extrusionok="f" o:connecttype="custom" o:connectlocs="0,0;10008,20000;0,20000" o:connectangles="0,0,0"/>
                    </v:shape>
                    <v:shape id="Arc 400" o:spid="_x0000_s1290" style="position:absolute;left:9981;width:10019;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" path="m-1,nfc11929,,21600,9670,21600,21600em-1,nsc11929,,21600,9670,21600,21600l,21600,-1,xe">
                      <v:path arrowok="t" o:extrusionok="f" o:connecttype="custom" o:connectlocs="0,0;10019,20000;0,20000" o:connectangles="0,0,0"/>
                    </v:shape>
                  </v:group>
                  <v:group id="Group 401" o:spid="_x0000_s1291" style="position:absolute;left:8182;top:11101;width:3639;height:268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">
                    <v:shape id="Arc 402" o:spid="_x0000_s1292" style="position:absolute;width:10008;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" path="m-1,nfc11929,,21600,9670,21600,21600em-1,nsc11929,,21600,9670,21600,21600l,21600,-1,xe">
                      <v:path arrowok="t" o:extrusionok="f" o:connecttype="custom" o:connectlocs="0,0;10008,20000;0,20000" o:connectangles="0,0,0"/>
                    </v:shape>
                    <v:shape id="Arc 403" o:spid="_x0000_s1293" style="position:absolute;left:9981;width:10019;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" path="m-1,nfc11929,,21600,9670,21600,21600em-1,nsc11929,,21600,9670,21600,21600l,21600,-1,xe">
                      <v:path arrowok="t" o:extrusionok="f" o:connecttype="custom" o:connectlocs="0,0;10019,20000;0,20000" o:connectangles="0,0,0"/>
                    </v:shape>
                  </v:group>
                  <v:line id="Line 404" o:spid="_x0000_s1294" style="position:absolute;visibility:visible;mso-wrap-style:square" from="8182,10213" to="11821,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" strokeweight="1pt"/>
                  <v:line id="Line 405" o:spid="_x0000_s1295" style="position:absolute;visibility:visible;mso-wrap-style:square" from="9739,3997" to="10264,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">
                    <v:stroke endarrow="block"/>
                  </v:line>
                  <v:line id="Line 406" o:spid="_x0000_s1296" style="position:absolute;visibility:visible;mso-wrap-style:square" from="9739,6661" to="1013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">
                    <v:stroke endarrow="block"/>
                  </v:line>
                  <v:line id="Line 407" o:spid="_x0000_s1297" style="position:absolute;visibility:visible;mso-wrap-style:square" from="9739,10213" to="10133,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">
                    <v:stroke endarrow="block"/>
                  </v:line>
                  <v:line id="Line 408" o:spid="_x0000_s1298" style="position:absolute;visibility:visible;mso-wrap-style:square" from="9870,13766" to="10264,13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">
                    <v:stroke endarrow="block"/>
                  </v:line>
                  <v:line id="Line 409" o:spid="_x0000_s1299" style="position:absolute;visibility:visible;mso-wrap-style:square" from="9998,15986" to="10264,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A0xgAAAN0AAAAPAAAAZHJzL2Rvd25yZXYueG1sRI9BawIx&#10;FITvhf6H8Aq91awK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tNugNMYAAADdAAAA&#10;DwAAAAAAAAAAAAAAAAAHAgAAZHJzL2Rvd25yZXYueG1sUEsFBgAAAAADAAMAtwAAAPoCAAAAAA==&#10;">
                    <v:stroke endarrow="block"/>
                  </v:line>
                </v:group>
              </v:group>
            </w:pict>
          </mc:Fallback>
        </mc:AlternateContent>
      </w:r>
    </w:p>
    <w:p w:rsidR="005C4151" w:rsidRDefault="005C4151" w:rsidP="00592697"/>
    <w:p w:rsidR="005C4151" w:rsidRDefault="005C4151" w:rsidP="00592697"/>
    <w:p w:rsidR="005C4151" w:rsidRDefault="005C4151" w:rsidP="00592697"/>
    <w:p w:rsidR="005C4151" w:rsidRDefault="005C4151" w:rsidP="00592697"/>
    <w:p w:rsidR="005C4151" w:rsidRDefault="005C4151" w:rsidP="00592697"/>
    <w:p w:rsidR="005C4151" w:rsidRDefault="005C4151" w:rsidP="00592697">
      <w:pPr>
        <w:rPr>
          <w:b/>
        </w:rPr>
      </w:pPr>
      <w:r>
        <w:rPr>
          <w:b/>
        </w:rPr>
        <w:tab/>
      </w:r>
      <w:r>
        <w:rPr>
          <w:sz w:val="20"/>
        </w:rPr>
        <w:t>isolated bar magnet</w:t>
      </w:r>
      <w:r>
        <w:rPr>
          <w:sz w:val="20"/>
        </w:rPr>
        <w:tab/>
      </w:r>
      <w:r>
        <w:rPr>
          <w:sz w:val="20"/>
        </w:rPr>
        <w:tab/>
      </w:r>
      <w:r w:rsidR="00592697">
        <w:rPr>
          <w:sz w:val="20"/>
        </w:rPr>
        <w:tab/>
      </w:r>
      <w:r>
        <w:rPr>
          <w:sz w:val="20"/>
        </w:rPr>
        <w:tab/>
        <w:t xml:space="preserve">  opposite poles adjacent</w:t>
      </w:r>
    </w:p>
    <w:p w:rsidR="005C4151" w:rsidRDefault="006F6E91" w:rsidP="00592697">
      <w:pPr>
        <w:rPr>
          <w:b/>
        </w:rPr>
      </w:pPr>
      <w:r>
        <w:rPr>
          <w:b/>
          <w:noProof/>
          <w:sz w:val="20"/>
        </w:rPr>
        <mc:AlternateContent>
          <mc:Choice Requires="wpg">
            <w:drawing>
              <wp:anchor distT="0" distB="0" distL="114300" distR="114300" simplePos="0" relativeHeight="251612672" behindDoc="0" locked="0" layoutInCell="0" allowOverlap="1">
                <wp:simplePos x="0" y="0"/>
                <wp:positionH relativeFrom="column">
                  <wp:posOffset>852805</wp:posOffset>
                </wp:positionH>
                <wp:positionV relativeFrom="paragraph">
                  <wp:posOffset>113030</wp:posOffset>
                </wp:positionV>
                <wp:extent cx="2916555" cy="818515"/>
                <wp:effectExtent l="0" t="0" r="0" b="0"/>
                <wp:wrapNone/>
                <wp:docPr id="361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555" cy="818515"/>
                          <a:chOff x="1" y="0"/>
                          <a:chExt cx="19997" cy="20000"/>
                        </a:xfrm>
                      </wpg:grpSpPr>
                      <wpg:grpSp>
                        <wpg:cNvPr id="3616" name="Group 411"/>
                        <wpg:cNvGrpSpPr>
                          <a:grpSpLocks/>
                        </wpg:cNvGrpSpPr>
                        <wpg:grpSpPr bwMode="auto">
                          <a:xfrm>
                            <a:off x="1" y="0"/>
                            <a:ext cx="9513" cy="20000"/>
                            <a:chOff x="3" y="0"/>
                            <a:chExt cx="19997" cy="20000"/>
                          </a:xfrm>
                        </wpg:grpSpPr>
                        <wpg:grpSp>
                          <wpg:cNvPr id="3617" name="Group 412"/>
                          <wpg:cNvGrpSpPr>
                            <a:grpSpLocks/>
                          </wpg:cNvGrpSpPr>
                          <wpg:grpSpPr bwMode="auto">
                            <a:xfrm>
                              <a:off x="16147" y="434"/>
                              <a:ext cx="3853" cy="19566"/>
                              <a:chOff x="0" y="0"/>
                              <a:chExt cx="20000" cy="19999"/>
                            </a:xfrm>
                          </wpg:grpSpPr>
                          <wpg:grpSp>
                            <wpg:cNvPr id="3618" name="Group 413"/>
                            <wpg:cNvGrpSpPr>
                              <a:grpSpLocks/>
                            </wpg:cNvGrpSpPr>
                            <wpg:grpSpPr bwMode="auto">
                              <a:xfrm>
                                <a:off x="0" y="0"/>
                                <a:ext cx="20000" cy="19999"/>
                                <a:chOff x="0" y="0"/>
                                <a:chExt cx="20000" cy="19999"/>
                              </a:xfrm>
                            </wpg:grpSpPr>
                            <wps:wsp>
                              <wps:cNvPr id="3619" name="Arc 414"/>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0" name="Arc 415"/>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Arc 416"/>
                              <wps:cNvSpPr>
                                <a:spLocks/>
                              </wps:cNvSpPr>
                              <wps:spPr bwMode="auto">
                                <a:xfrm>
                                  <a:off x="0" y="11546"/>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Arc 417"/>
                              <wps:cNvSpPr>
                                <a:spLocks/>
                              </wps:cNvSpPr>
                              <wps:spPr bwMode="auto">
                                <a:xfrm flipV="1">
                                  <a:off x="0" y="0"/>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23" name="Line 418"/>
                            <wps:cNvCnPr/>
                            <wps:spPr bwMode="auto">
                              <a:xfrm flipV="1">
                                <a:off x="9307" y="4441"/>
                                <a:ext cx="1386" cy="9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4" name="Line 419"/>
                            <wps:cNvCnPr/>
                            <wps:spPr bwMode="auto">
                              <a:xfrm flipV="1">
                                <a:off x="14633" y="6661"/>
                                <a:ext cx="2704" cy="134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5" name="Line 420"/>
                            <wps:cNvCnPr/>
                            <wps:spPr bwMode="auto">
                              <a:xfrm>
                                <a:off x="11970" y="11990"/>
                                <a:ext cx="2704" cy="4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26" name="Line 421"/>
                            <wps:cNvCnPr/>
                            <wps:spPr bwMode="auto">
                              <a:xfrm>
                                <a:off x="7978" y="14211"/>
                                <a:ext cx="1386" cy="90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27" name="Group 422"/>
                          <wpg:cNvGrpSpPr>
                            <a:grpSpLocks/>
                          </wpg:cNvGrpSpPr>
                          <wpg:grpSpPr bwMode="auto">
                            <a:xfrm>
                              <a:off x="3" y="0"/>
                              <a:ext cx="3853" cy="19566"/>
                              <a:chOff x="0" y="0"/>
                              <a:chExt cx="20000" cy="19999"/>
                            </a:xfrm>
                          </wpg:grpSpPr>
                          <wps:wsp>
                            <wps:cNvPr id="3628" name="Arc 423"/>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9" name="Arc 424"/>
                            <wps:cNvSpPr>
                              <a:spLocks/>
                            </wps:cNvSpPr>
                            <wps:spPr bwMode="auto">
                              <a:xfrm flipH="1">
                                <a:off x="0" y="10657"/>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Arc 425"/>
                            <wps:cNvSpPr>
                              <a:spLocks/>
                            </wps:cNvSpPr>
                            <wps:spPr bwMode="auto">
                              <a:xfrm flipH="1">
                                <a:off x="7978" y="11545"/>
                                <a:ext cx="12022" cy="845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Arc 426"/>
                            <wps:cNvSpPr>
                              <a:spLocks/>
                            </wps:cNvSpPr>
                            <wps:spPr bwMode="auto">
                              <a:xfrm flipH="1" flipV="1">
                                <a:off x="7978" y="0"/>
                                <a:ext cx="12022"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32" name="Line 427"/>
                          <wps:cNvCnPr/>
                          <wps:spPr bwMode="auto">
                            <a:xfrm flipH="1" flipV="1">
                              <a:off x="1796" y="4344"/>
                              <a:ext cx="267"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3" name="Line 428"/>
                          <wps:cNvCnPr/>
                          <wps:spPr bwMode="auto">
                            <a:xfrm flipH="1" flipV="1">
                              <a:off x="516" y="6517"/>
                              <a:ext cx="521"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4" name="Line 429"/>
                          <wps:cNvCnPr/>
                          <wps:spPr bwMode="auto">
                            <a:xfrm flipH="1">
                              <a:off x="1029" y="11730"/>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5" name="Line 430"/>
                          <wps:cNvCnPr/>
                          <wps:spPr bwMode="auto">
                            <a:xfrm flipH="1">
                              <a:off x="2053" y="13902"/>
                              <a:ext cx="266" cy="885"/>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36" name="Group 431"/>
                          <wpg:cNvGrpSpPr>
                            <a:grpSpLocks/>
                          </wpg:cNvGrpSpPr>
                          <wpg:grpSpPr bwMode="auto">
                            <a:xfrm>
                              <a:off x="3848" y="2607"/>
                              <a:ext cx="12307" cy="5725"/>
                              <a:chOff x="0" y="0"/>
                              <a:chExt cx="20000" cy="20000"/>
                            </a:xfrm>
                          </wpg:grpSpPr>
                          <wpg:grpSp>
                            <wpg:cNvPr id="3637" name="Group 432"/>
                            <wpg:cNvGrpSpPr>
                              <a:grpSpLocks/>
                            </wpg:cNvGrpSpPr>
                            <wpg:grpSpPr bwMode="auto">
                              <a:xfrm>
                                <a:off x="0" y="0"/>
                                <a:ext cx="20000" cy="20000"/>
                                <a:chOff x="0" y="0"/>
                                <a:chExt cx="20000" cy="20000"/>
                              </a:xfrm>
                            </wpg:grpSpPr>
                            <wpg:grpSp>
                              <wpg:cNvPr id="3638" name="Group 433"/>
                              <wpg:cNvGrpSpPr>
                                <a:grpSpLocks/>
                              </wpg:cNvGrpSpPr>
                              <wpg:grpSpPr bwMode="auto">
                                <a:xfrm>
                                  <a:off x="0" y="0"/>
                                  <a:ext cx="20000" cy="20000"/>
                                  <a:chOff x="0" y="0"/>
                                  <a:chExt cx="20000" cy="20000"/>
                                </a:xfrm>
                              </wpg:grpSpPr>
                              <wps:wsp>
                                <wps:cNvPr id="3639" name="Arc 434"/>
                                <wps:cNvSpPr>
                                  <a:spLocks/>
                                </wps:cNvSpPr>
                                <wps:spPr bwMode="auto">
                                  <a:xfrm flipH="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0" name="Arc 435"/>
                                <wps:cNvSpPr>
                                  <a:spLocks/>
                                </wps:cNvSpPr>
                                <wps:spPr bwMode="auto">
                                  <a:xfrm>
                                    <a:off x="10199"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41" name="Line 436"/>
                              <wps:cNvCnPr/>
                              <wps:spPr bwMode="auto">
                                <a:xfrm>
                                  <a:off x="9442" y="0"/>
                                  <a:ext cx="1652"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42" name="Group 437"/>
                            <wpg:cNvGrpSpPr>
                              <a:grpSpLocks/>
                            </wpg:cNvGrpSpPr>
                            <wpg:grpSpPr bwMode="auto">
                              <a:xfrm>
                                <a:off x="829" y="13876"/>
                                <a:ext cx="18342" cy="6124"/>
                                <a:chOff x="0" y="0"/>
                                <a:chExt cx="20000" cy="20000"/>
                              </a:xfrm>
                            </wpg:grpSpPr>
                            <wpg:grpSp>
                              <wpg:cNvPr id="3643" name="Group 438"/>
                              <wpg:cNvGrpSpPr>
                                <a:grpSpLocks/>
                              </wpg:cNvGrpSpPr>
                              <wpg:grpSpPr bwMode="auto">
                                <a:xfrm>
                                  <a:off x="0" y="0"/>
                                  <a:ext cx="20000" cy="20000"/>
                                  <a:chOff x="0" y="0"/>
                                  <a:chExt cx="20000" cy="20000"/>
                                </a:xfrm>
                              </wpg:grpSpPr>
                              <wps:wsp>
                                <wps:cNvPr id="3644" name="Arc 439"/>
                                <wps:cNvSpPr>
                                  <a:spLocks/>
                                </wps:cNvSpPr>
                                <wps:spPr bwMode="auto">
                                  <a:xfrm flipH="1">
                                    <a:off x="0"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5" name="Arc 440"/>
                                <wps:cNvSpPr>
                                  <a:spLocks/>
                                </wps:cNvSpPr>
                                <wps:spPr bwMode="auto">
                                  <a:xfrm>
                                    <a:off x="10203"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46" name="Line 441"/>
                              <wps:cNvCnPr/>
                              <wps:spPr bwMode="auto">
                                <a:xfrm>
                                  <a:off x="9783" y="0"/>
                                  <a:ext cx="1653"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647" name="Group 442"/>
                          <wpg:cNvGrpSpPr>
                            <a:grpSpLocks/>
                          </wpg:cNvGrpSpPr>
                          <wpg:grpSpPr bwMode="auto">
                            <a:xfrm>
                              <a:off x="3848" y="12599"/>
                              <a:ext cx="12307" cy="5725"/>
                              <a:chOff x="0" y="0"/>
                              <a:chExt cx="20000" cy="20000"/>
                            </a:xfrm>
                          </wpg:grpSpPr>
                          <wpg:grpSp>
                            <wpg:cNvPr id="3648" name="Group 443"/>
                            <wpg:cNvGrpSpPr>
                              <a:grpSpLocks/>
                            </wpg:cNvGrpSpPr>
                            <wpg:grpSpPr bwMode="auto">
                              <a:xfrm>
                                <a:off x="0" y="0"/>
                                <a:ext cx="20000" cy="20000"/>
                                <a:chOff x="0" y="0"/>
                                <a:chExt cx="20000" cy="20000"/>
                              </a:xfrm>
                            </wpg:grpSpPr>
                            <wpg:grpSp>
                              <wpg:cNvPr id="3649" name="Group 444"/>
                              <wpg:cNvGrpSpPr>
                                <a:grpSpLocks/>
                              </wpg:cNvGrpSpPr>
                              <wpg:grpSpPr bwMode="auto">
                                <a:xfrm>
                                  <a:off x="0" y="0"/>
                                  <a:ext cx="20000" cy="20000"/>
                                  <a:chOff x="0" y="0"/>
                                  <a:chExt cx="20000" cy="20000"/>
                                </a:xfrm>
                              </wpg:grpSpPr>
                              <wps:wsp>
                                <wps:cNvPr id="3650" name="Arc 445"/>
                                <wps:cNvSpPr>
                                  <a:spLocks/>
                                </wps:cNvSpPr>
                                <wps:spPr bwMode="auto">
                                  <a:xfrm flipH="1" flipV="1">
                                    <a:off x="0"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Arc 446"/>
                                <wps:cNvSpPr>
                                  <a:spLocks/>
                                </wps:cNvSpPr>
                                <wps:spPr bwMode="auto">
                                  <a:xfrm flipV="1">
                                    <a:off x="10199" y="0"/>
                                    <a:ext cx="980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52" name="Line 447"/>
                              <wps:cNvCnPr/>
                              <wps:spPr bwMode="auto">
                                <a:xfrm>
                                  <a:off x="9442" y="19948"/>
                                  <a:ext cx="1652" cy="52"/>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53" name="Group 448"/>
                            <wpg:cNvGrpSpPr>
                              <a:grpSpLocks/>
                            </wpg:cNvGrpSpPr>
                            <wpg:grpSpPr bwMode="auto">
                              <a:xfrm>
                                <a:off x="829" y="0"/>
                                <a:ext cx="18342" cy="6124"/>
                                <a:chOff x="0" y="0"/>
                                <a:chExt cx="20000" cy="20000"/>
                              </a:xfrm>
                            </wpg:grpSpPr>
                            <wpg:grpSp>
                              <wpg:cNvPr id="3654" name="Group 449"/>
                              <wpg:cNvGrpSpPr>
                                <a:grpSpLocks/>
                              </wpg:cNvGrpSpPr>
                              <wpg:grpSpPr bwMode="auto">
                                <a:xfrm>
                                  <a:off x="0" y="0"/>
                                  <a:ext cx="20000" cy="20000"/>
                                  <a:chOff x="0" y="0"/>
                                  <a:chExt cx="20000" cy="20000"/>
                                </a:xfrm>
                              </wpg:grpSpPr>
                              <wps:wsp>
                                <wps:cNvPr id="3655" name="Arc 450"/>
                                <wps:cNvSpPr>
                                  <a:spLocks/>
                                </wps:cNvSpPr>
                                <wps:spPr bwMode="auto">
                                  <a:xfrm flipH="1" flipV="1">
                                    <a:off x="0"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Arc 451"/>
                                <wps:cNvSpPr>
                                  <a:spLocks/>
                                </wps:cNvSpPr>
                                <wps:spPr bwMode="auto">
                                  <a:xfrm flipV="1">
                                    <a:off x="10203" y="0"/>
                                    <a:ext cx="9797"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57" name="Line 452"/>
                              <wps:cNvCnPr/>
                              <wps:spPr bwMode="auto">
                                <a:xfrm>
                                  <a:off x="9783" y="19830"/>
                                  <a:ext cx="1653" cy="17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3658" name="Group 453"/>
                          <wpg:cNvGrpSpPr>
                            <a:grpSpLocks/>
                          </wpg:cNvGrpSpPr>
                          <wpg:grpSpPr bwMode="auto">
                            <a:xfrm>
                              <a:off x="3848" y="7820"/>
                              <a:ext cx="12307" cy="4794"/>
                              <a:chOff x="0" y="0"/>
                              <a:chExt cx="20000" cy="20000"/>
                            </a:xfrm>
                          </wpg:grpSpPr>
                          <wps:wsp>
                            <wps:cNvPr id="3659" name="Rectangle 454"/>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0" name="Rectangle 455"/>
                            <wps:cNvSpPr>
                              <a:spLocks noChangeArrowheads="1"/>
                            </wps:cNvSpPr>
                            <wps:spPr bwMode="auto">
                              <a:xfrm>
                                <a:off x="15822" y="3625"/>
                                <a:ext cx="3765"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N</w:t>
                                  </w:r>
                                </w:p>
                              </w:txbxContent>
                            </wps:txbx>
                            <wps:bodyPr rot="0" vert="horz" wrap="square" lIns="0" tIns="0" rIns="0" bIns="0" anchor="t" anchorCtr="0" upright="1">
                              <a:noAutofit/>
                            </wps:bodyPr>
                          </wps:wsp>
                          <wps:wsp>
                            <wps:cNvPr id="3661" name="Rectangle 456"/>
                            <wps:cNvSpPr>
                              <a:spLocks noChangeArrowheads="1"/>
                            </wps:cNvSpPr>
                            <wps:spPr bwMode="auto">
                              <a:xfrm>
                                <a:off x="829" y="3625"/>
                                <a:ext cx="293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g:grpSp>
                      </wpg:grpSp>
                      <wpg:grpSp>
                        <wpg:cNvPr id="3662" name="Group 457"/>
                        <wpg:cNvGrpSpPr>
                          <a:grpSpLocks/>
                        </wpg:cNvGrpSpPr>
                        <wpg:grpSpPr bwMode="auto">
                          <a:xfrm>
                            <a:off x="10485" y="0"/>
                            <a:ext cx="9513" cy="20000"/>
                            <a:chOff x="-2" y="0"/>
                            <a:chExt cx="20002" cy="20000"/>
                          </a:xfrm>
                        </wpg:grpSpPr>
                        <wpg:grpSp>
                          <wpg:cNvPr id="3663" name="Group 458"/>
                          <wpg:cNvGrpSpPr>
                            <a:grpSpLocks/>
                          </wpg:cNvGrpSpPr>
                          <wpg:grpSpPr bwMode="auto">
                            <a:xfrm>
                              <a:off x="16146" y="434"/>
                              <a:ext cx="3854" cy="19566"/>
                              <a:chOff x="0" y="0"/>
                              <a:chExt cx="20000" cy="19999"/>
                            </a:xfrm>
                          </wpg:grpSpPr>
                          <wps:wsp>
                            <wps:cNvPr id="3664" name="Arc 459"/>
                            <wps:cNvSpPr>
                              <a:spLocks/>
                            </wps:cNvSpPr>
                            <wps:spPr bwMode="auto">
                              <a:xfrm flipV="1">
                                <a:off x="0" y="3553"/>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5" name="Arc 460"/>
                            <wps:cNvSpPr>
                              <a:spLocks/>
                            </wps:cNvSpPr>
                            <wps:spPr bwMode="auto">
                              <a:xfrm>
                                <a:off x="0" y="10658"/>
                                <a:ext cx="20000" cy="623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rc 461"/>
                            <wps:cNvSpPr>
                              <a:spLocks/>
                            </wps:cNvSpPr>
                            <wps:spPr bwMode="auto">
                              <a:xfrm>
                                <a:off x="0" y="11546"/>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Arc 462"/>
                            <wps:cNvSpPr>
                              <a:spLocks/>
                            </wps:cNvSpPr>
                            <wps:spPr bwMode="auto">
                              <a:xfrm flipV="1">
                                <a:off x="0" y="0"/>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68" name="Line 463"/>
                          <wps:cNvCnPr/>
                          <wps:spPr bwMode="auto">
                            <a:xfrm flipV="1">
                              <a:off x="17939" y="4779"/>
                              <a:ext cx="268" cy="88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9" name="Line 464"/>
                          <wps:cNvCnPr/>
                          <wps:spPr bwMode="auto">
                            <a:xfrm flipV="1">
                              <a:off x="18966" y="6951"/>
                              <a:ext cx="521" cy="1319"/>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0" name="Line 465"/>
                          <wps:cNvCnPr/>
                          <wps:spPr bwMode="auto">
                            <a:xfrm>
                              <a:off x="18453" y="12164"/>
                              <a:ext cx="521" cy="45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1" name="Line 466"/>
                          <wps:cNvCnPr/>
                          <wps:spPr bwMode="auto">
                            <a:xfrm>
                              <a:off x="17683" y="14337"/>
                              <a:ext cx="267" cy="884"/>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72" name="Group 467"/>
                          <wpg:cNvGrpSpPr>
                            <a:grpSpLocks/>
                          </wpg:cNvGrpSpPr>
                          <wpg:grpSpPr bwMode="auto">
                            <a:xfrm>
                              <a:off x="-2" y="0"/>
                              <a:ext cx="3854" cy="19566"/>
                              <a:chOff x="0" y="0"/>
                              <a:chExt cx="20000" cy="19999"/>
                            </a:xfrm>
                          </wpg:grpSpPr>
                          <wps:wsp>
                            <wps:cNvPr id="3673" name="Arc 468"/>
                            <wps:cNvSpPr>
                              <a:spLocks/>
                            </wps:cNvSpPr>
                            <wps:spPr bwMode="auto">
                              <a:xfrm flipH="1" flipV="1">
                                <a:off x="0" y="3553"/>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Arc 469"/>
                            <wps:cNvSpPr>
                              <a:spLocks/>
                            </wps:cNvSpPr>
                            <wps:spPr bwMode="auto">
                              <a:xfrm flipH="1">
                                <a:off x="0" y="10658"/>
                                <a:ext cx="20000" cy="62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5" name="Arc 470"/>
                            <wps:cNvSpPr>
                              <a:spLocks/>
                            </wps:cNvSpPr>
                            <wps:spPr bwMode="auto">
                              <a:xfrm flipH="1">
                                <a:off x="7976" y="11546"/>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6" name="Arc 471"/>
                            <wps:cNvSpPr>
                              <a:spLocks/>
                            </wps:cNvSpPr>
                            <wps:spPr bwMode="auto">
                              <a:xfrm flipH="1" flipV="1">
                                <a:off x="7976" y="0"/>
                                <a:ext cx="12024" cy="845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77" name="Line 472"/>
                          <wps:cNvCnPr/>
                          <wps:spPr bwMode="auto">
                            <a:xfrm flipH="1" flipV="1">
                              <a:off x="1792" y="4344"/>
                              <a:ext cx="267" cy="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8" name="Line 473"/>
                          <wps:cNvCnPr/>
                          <wps:spPr bwMode="auto">
                            <a:xfrm flipH="1" flipV="1">
                              <a:off x="511" y="6517"/>
                              <a:ext cx="521" cy="131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9" name="Line 474"/>
                          <wps:cNvCnPr/>
                          <wps:spPr bwMode="auto">
                            <a:xfrm flipH="1">
                              <a:off x="1024" y="11730"/>
                              <a:ext cx="522" cy="4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0" name="Line 475"/>
                          <wps:cNvCnPr/>
                          <wps:spPr bwMode="auto">
                            <a:xfrm flipH="1">
                              <a:off x="2048" y="13902"/>
                              <a:ext cx="265" cy="8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81" name="Group 476"/>
                          <wpg:cNvGrpSpPr>
                            <a:grpSpLocks/>
                          </wpg:cNvGrpSpPr>
                          <wpg:grpSpPr bwMode="auto">
                            <a:xfrm>
                              <a:off x="3844" y="2607"/>
                              <a:ext cx="12310" cy="5725"/>
                              <a:chOff x="0" y="0"/>
                              <a:chExt cx="20000" cy="20000"/>
                            </a:xfrm>
                          </wpg:grpSpPr>
                          <wps:wsp>
                            <wps:cNvPr id="3682" name="Arc 477"/>
                            <wps:cNvSpPr>
                              <a:spLocks/>
                            </wps:cNvSpPr>
                            <wps:spPr bwMode="auto">
                              <a:xfrm flipH="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rc 478"/>
                            <wps:cNvSpPr>
                              <a:spLocks/>
                            </wps:cNvSpPr>
                            <wps:spPr bwMode="auto">
                              <a:xfrm>
                                <a:off x="1020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84" name="Line 479"/>
                          <wps:cNvCnPr/>
                          <wps:spPr bwMode="auto">
                            <a:xfrm>
                              <a:off x="9655" y="2607"/>
                              <a:ext cx="1016"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85" name="Group 480"/>
                          <wpg:cNvGrpSpPr>
                            <a:grpSpLocks/>
                          </wpg:cNvGrpSpPr>
                          <wpg:grpSpPr bwMode="auto">
                            <a:xfrm>
                              <a:off x="4355" y="6579"/>
                              <a:ext cx="11288" cy="1753"/>
                              <a:chOff x="0" y="0"/>
                              <a:chExt cx="20000" cy="20000"/>
                            </a:xfrm>
                          </wpg:grpSpPr>
                          <wpg:grpSp>
                            <wpg:cNvPr id="3686" name="Group 481"/>
                            <wpg:cNvGrpSpPr>
                              <a:grpSpLocks/>
                            </wpg:cNvGrpSpPr>
                            <wpg:grpSpPr bwMode="auto">
                              <a:xfrm>
                                <a:off x="0" y="0"/>
                                <a:ext cx="20000" cy="20000"/>
                                <a:chOff x="0" y="0"/>
                                <a:chExt cx="20000" cy="20000"/>
                              </a:xfrm>
                            </wpg:grpSpPr>
                            <wps:wsp>
                              <wps:cNvPr id="3687" name="Arc 482"/>
                              <wps:cNvSpPr>
                                <a:spLocks/>
                              </wps:cNvSpPr>
                              <wps:spPr bwMode="auto">
                                <a:xfrm flipH="1">
                                  <a:off x="0"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Arc 483"/>
                              <wps:cNvSpPr>
                                <a:spLocks/>
                              </wps:cNvSpPr>
                              <wps:spPr bwMode="auto">
                                <a:xfrm>
                                  <a:off x="10204"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89" name="Line 484"/>
                            <wps:cNvCnPr/>
                            <wps:spPr bwMode="auto">
                              <a:xfrm>
                                <a:off x="9782" y="0"/>
                                <a:ext cx="1655" cy="17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90" name="Group 485"/>
                          <wpg:cNvGrpSpPr>
                            <a:grpSpLocks/>
                          </wpg:cNvGrpSpPr>
                          <wpg:grpSpPr bwMode="auto">
                            <a:xfrm>
                              <a:off x="3844" y="12599"/>
                              <a:ext cx="12310" cy="5725"/>
                              <a:chOff x="0" y="0"/>
                              <a:chExt cx="20000" cy="20000"/>
                            </a:xfrm>
                          </wpg:grpSpPr>
                          <wps:wsp>
                            <wps:cNvPr id="3691" name="Arc 486"/>
                            <wps:cNvSpPr>
                              <a:spLocks/>
                            </wps:cNvSpPr>
                            <wps:spPr bwMode="auto">
                              <a:xfrm flipH="1" flipV="1">
                                <a:off x="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Arc 487"/>
                            <wps:cNvSpPr>
                              <a:spLocks/>
                            </wps:cNvSpPr>
                            <wps:spPr bwMode="auto">
                              <a:xfrm flipV="1">
                                <a:off x="10200" y="0"/>
                                <a:ext cx="9800"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93" name="Line 488"/>
                          <wps:cNvCnPr/>
                          <wps:spPr bwMode="auto">
                            <a:xfrm>
                              <a:off x="9655" y="18309"/>
                              <a:ext cx="1016"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94" name="Group 489"/>
                          <wpg:cNvGrpSpPr>
                            <a:grpSpLocks/>
                          </wpg:cNvGrpSpPr>
                          <wpg:grpSpPr bwMode="auto">
                            <a:xfrm>
                              <a:off x="4355" y="12599"/>
                              <a:ext cx="11288" cy="1753"/>
                              <a:chOff x="0" y="0"/>
                              <a:chExt cx="20000" cy="20000"/>
                            </a:xfrm>
                          </wpg:grpSpPr>
                          <wps:wsp>
                            <wps:cNvPr id="3695" name="Arc 490"/>
                            <wps:cNvSpPr>
                              <a:spLocks/>
                            </wps:cNvSpPr>
                            <wps:spPr bwMode="auto">
                              <a:xfrm flipH="1" flipV="1">
                                <a:off x="0"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Arc 491"/>
                            <wps:cNvSpPr>
                              <a:spLocks/>
                            </wps:cNvSpPr>
                            <wps:spPr bwMode="auto">
                              <a:xfrm flipV="1">
                                <a:off x="10204" y="0"/>
                                <a:ext cx="9796"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97" name="Line 492"/>
                          <wps:cNvCnPr/>
                          <wps:spPr bwMode="auto">
                            <a:xfrm>
                              <a:off x="9876" y="14337"/>
                              <a:ext cx="934" cy="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98" name="Group 493"/>
                          <wpg:cNvGrpSpPr>
                            <a:grpSpLocks/>
                          </wpg:cNvGrpSpPr>
                          <wpg:grpSpPr bwMode="auto">
                            <a:xfrm>
                              <a:off x="3844" y="7820"/>
                              <a:ext cx="12310" cy="4794"/>
                              <a:chOff x="0" y="0"/>
                              <a:chExt cx="20000" cy="20000"/>
                            </a:xfrm>
                          </wpg:grpSpPr>
                          <wps:wsp>
                            <wps:cNvPr id="3699" name="Rectangle 494"/>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0" name="Rectangle 495"/>
                            <wps:cNvSpPr>
                              <a:spLocks noChangeArrowheads="1"/>
                            </wps:cNvSpPr>
                            <wps:spPr bwMode="auto">
                              <a:xfrm>
                                <a:off x="15823" y="3625"/>
                                <a:ext cx="376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s:wsp>
                            <wps:cNvPr id="3701" name="Rectangle 496"/>
                            <wps:cNvSpPr>
                              <a:spLocks noChangeArrowheads="1"/>
                            </wps:cNvSpPr>
                            <wps:spPr bwMode="auto">
                              <a:xfrm>
                                <a:off x="830" y="3625"/>
                                <a:ext cx="2931" cy="145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N</w:t>
                                  </w:r>
                                </w:p>
                              </w:txbxContent>
                            </wps:txbx>
                            <wps:bodyPr rot="0" vert="horz"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10" o:spid="_x0000_s1300" style="position:absolute;margin-left:67.15pt;margin-top:8.9pt;width:229.65pt;height:64.45pt;z-index:251612672" coordorigin="1" coordsize="1999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" o:allowincell="f">
                <v:group id="Group 411" o:spid="_x0000_s1301" style="position:absolute;left:1;width:9513;height:20000" coordorigin="3"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group id="Group 412" o:spid="_x0000_s1302" style="position:absolute;left:16147;top:434;width:3853;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">
                    <v:group id="Group 413" o:spid="_x0000_s1303" style="position:absolute;width:20000;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Arc 414" o:spid="_x0000_s1304" style="position:absolute;top:3553;width:20000;height:62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" path="m-1,nfc11929,,21600,9670,21600,21600em-1,nsc11929,,21600,9670,21600,21600l,21600,-1,xe">
                        <v:path arrowok="t" o:extrusionok="f" o:connecttype="custom" o:connectlocs="0,0;20000,6233;0,6233" o:connectangles="0,0,0"/>
                      </v:shape>
                      <v:shape id="Arc 415" o:spid="_x0000_s1305" style="position:absolute;top:10658;width:20000;height:62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" path="m-1,nfc11929,,21600,9670,21600,21600em-1,nsc11929,,21600,9670,21600,21600l,21600,-1,xe">
                        <v:path arrowok="t" o:extrusionok="f" o:connecttype="custom" o:connectlocs="0,0;20000,6233;0,6233" o:connectangles="0,0,0"/>
                      </v:shape>
                      <v:shape id="Arc 416" o:spid="_x0000_s1306" style="position:absolute;top:11546;width:12022;height:84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" path="m-1,nfc11929,,21600,9670,21600,21600em-1,nsc11929,,21600,9670,21600,21600l,21600,-1,xe">
                        <v:path arrowok="t" o:extrusionok="f" o:connecttype="custom" o:connectlocs="0,0;12022,8453;0,8453" o:connectangles="0,0,0"/>
                      </v:shape>
                      <v:shape id="Arc 417" o:spid="_x0000_s1307" style="position:absolute;width:12022;height:845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" path="m-1,nfc11929,,21600,9670,21600,21600em-1,nsc11929,,21600,9670,21600,21600l,21600,-1,xe">
                        <v:path arrowok="t" o:extrusionok="f" o:connecttype="custom" o:connectlocs="0,0;12022,8453;0,8453" o:connectangles="0,0,0"/>
                      </v:shape>
                    </v:group>
                    <v:line id="Line 418" o:spid="_x0000_s1308" style="position:absolute;flip:y;visibility:visible;mso-wrap-style:square" from="9307,4441" to="10693,5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">
                      <v:stroke endarrow="block"/>
                    </v:line>
                    <v:line id="Line 419" o:spid="_x0000_s1309" style="position:absolute;flip:y;visibility:visible;mso-wrap-style:square" from="14633,6661" to="17337,8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">
                      <v:stroke endarrow="block"/>
                    </v:line>
                    <v:line id="Line 420" o:spid="_x0000_s1310" style="position:absolute;visibility:visible;mso-wrap-style:square" from="11970,11990" to="14674,12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">
                      <v:stroke endarrow="block"/>
                    </v:line>
                    <v:line id="Line 421" o:spid="_x0000_s1311" style="position:absolute;visibility:visible;mso-wrap-style:square" from="7978,14211" to="9364,1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">
                      <v:stroke endarrow="block"/>
                    </v:line>
                  </v:group>
                  <v:group id="Group 422" o:spid="_x0000_s1312" style="position:absolute;left:3;width:3853;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n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Mp/B6E56AXDwBAAD//wMAUEsBAi0AFAAGAAgAAAAhANvh9svuAAAAhQEAABMAAAAAAAAA&#10;AAAAAAAAAAAAAFtDb250ZW50X1R5cGVzXS54bWxQSwECLQAUAAYACAAAACEAWvQsW78AAAAVAQAA&#10;CwAAAAAAAAAAAAAAAAAfAQAAX3JlbHMvLnJlbHNQSwECLQAUAAYACAAAACEAjDzpJ8YAAADdAAAA&#10;DwAAAAAAAAAAAAAAAAAHAgAAZHJzL2Rvd25yZXYueG1sUEsFBgAAAAADAAMAtwAAAPoCAAAAAA==&#10;">
                    <v:shape id="Arc 423" o:spid="_x0000_s1313" style="position:absolute;top:3553;width:20000;height:623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" path="m-1,nfc11929,,21600,9670,21600,21600em-1,nsc11929,,21600,9670,21600,21600l,21600,-1,xe">
                      <v:path arrowok="t" o:extrusionok="f" o:connecttype="custom" o:connectlocs="0,0;20000,6232;0,6232" o:connectangles="0,0,0"/>
                    </v:shape>
                    <v:shape id="Arc 424" o:spid="_x0000_s1314" style="position:absolute;top:10657;width:20000;height:623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" path="m-1,nfc11929,,21600,9670,21600,21600em-1,nsc11929,,21600,9670,21600,21600l,21600,-1,xe">
                      <v:path arrowok="t" o:extrusionok="f" o:connecttype="custom" o:connectlocs="0,0;20000,6233;0,6233" o:connectangles="0,0,0"/>
                    </v:shape>
                    <v:shape id="Arc 425" o:spid="_x0000_s1315" style="position:absolute;left:7978;top:11545;width:12022;height:845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" path="m-1,nfc11929,,21600,9670,21600,21600em-1,nsc11929,,21600,9670,21600,21600l,21600,-1,xe">
                      <v:path arrowok="t" o:extrusionok="f" o:connecttype="custom" o:connectlocs="0,0;12022,8454;0,8454" o:connectangles="0,0,0"/>
                    </v:shape>
                    <v:shape id="Arc 426" o:spid="_x0000_s1316" style="position:absolute;left:7978;width:12022;height:845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" path="m-1,nfc11929,,21600,9670,21600,21600em-1,nsc11929,,21600,9670,21600,21600l,21600,-1,xe">
                      <v:path arrowok="t" o:extrusionok="f" o:connecttype="custom" o:connectlocs="0,0;12022,8453;0,8453" o:connectangles="0,0,0"/>
                    </v:shape>
                  </v:group>
                  <v:line id="Line 427" o:spid="_x0000_s1317" style="position:absolute;flip:x y;visibility:visible;mso-wrap-style:square" from="1796,4344" to="206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">
                    <v:stroke startarrow="block"/>
                  </v:line>
                  <v:line id="Line 428" o:spid="_x0000_s1318" style="position:absolute;flip:x y;visibility:visible;mso-wrap-style:square" from="516,6517" to="1037,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">
                    <v:stroke startarrow="block"/>
                  </v:line>
                  <v:line id="Line 429" o:spid="_x0000_s1319" style="position:absolute;flip:x;visibility:visible;mso-wrap-style:square" from="1029,11730" to="1550,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">
                    <v:stroke startarrow="block"/>
                  </v:line>
                  <v:line id="Line 430" o:spid="_x0000_s1320" style="position:absolute;flip:x;visibility:visible;mso-wrap-style:square" from="2053,13902" to="2319,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">
                    <v:stroke startarrow="block"/>
                  </v:line>
                  <v:group id="Group 431" o:spid="_x0000_s1321" style="position:absolute;left:3848;top:2607;width:12307;height:572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group id="Group 432" o:spid="_x0000_s1322"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X/6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0mcHzTXgCcvUHAAD//wMAUEsBAi0AFAAGAAgAAAAhANvh9svuAAAAhQEAABMAAAAAAAAA&#10;AAAAAAAAAAAAAFtDb250ZW50X1R5cGVzXS54bWxQSwECLQAUAAYACAAAACEAWvQsW78AAAAVAQAA&#10;CwAAAAAAAAAAAAAAAAAfAQAAX3JlbHMvLnJlbHNQSwECLQAUAAYACAAAACEACeV/+sYAAADdAAAA&#10;DwAAAAAAAAAAAAAAAAAHAgAAZHJzL2Rvd25yZXYueG1sUEsFBgAAAAADAAMAtwAAAPoCAAAAAA==&#10;">
                      <v:group id="Group 433" o:spid="_x0000_s132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shape id="Arc 434" o:spid="_x0000_s1324" style="position:absolute;width:9801;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" path="m-1,nfc11929,,21600,9670,21600,21600em-1,nsc11929,,21600,9670,21600,21600l,21600,-1,xe" strokeweight="1pt">
                          <v:path arrowok="t" o:extrusionok="f" o:connecttype="custom" o:connectlocs="0,0;9801,20000;0,20000" o:connectangles="0,0,0"/>
                        </v:shape>
                        <v:shape id="Arc 435" o:spid="_x0000_s1325" style="position:absolute;left:10199;width:9801;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" path="m-1,nfc11929,,21600,9670,21600,21600em-1,nsc11929,,21600,9670,21600,21600l,21600,-1,xe" strokeweight="1pt">
                          <v:path arrowok="t" o:extrusionok="f" o:connecttype="custom" o:connectlocs="0,0;9801,20000;0,20000" o:connectangles="0,0,0"/>
                        </v:shape>
                      </v:group>
                      <v:line id="Line 436" o:spid="_x0000_s1326" style="position:absolute;visibility:visible;mso-wrap-style:square" from="9442,0" to="110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">
                        <v:stroke startarrow="block"/>
                      </v:line>
                    </v:group>
                    <v:group id="Group 437" o:spid="_x0000_s1327" style="position:absolute;left:829;top:13876;width:18342;height:612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group id="Group 438" o:spid="_x0000_s1328"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">
                        <v:shape id="Arc 439" o:spid="_x0000_s1329" style="position:absolute;width:9797;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" path="m-1,nfc11929,,21600,9670,21600,21600em-1,nsc11929,,21600,9670,21600,21600l,21600,-1,xe" strokeweight="1pt">
                          <v:path arrowok="t" o:extrusionok="f" o:connecttype="custom" o:connectlocs="0,0;9797,20000;0,20000" o:connectangles="0,0,0"/>
                        </v:shape>
                        <v:shape id="Arc 440" o:spid="_x0000_s1330" style="position:absolute;left:10203;width:9797;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" path="m-1,nfc11929,,21600,9670,21600,21600em-1,nsc11929,,21600,9670,21600,21600l,21600,-1,xe" strokeweight="1pt">
                          <v:path arrowok="t" o:extrusionok="f" o:connecttype="custom" o:connectlocs="0,0;9797,20000;0,20000" o:connectangles="0,0,0"/>
                        </v:shape>
                      </v:group>
                      <v:line id="Line 441" o:spid="_x0000_s1331" style="position:absolute;visibility:visible;mso-wrap-style:square" from="9783,0" to="114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">
                        <v:stroke startarrow="block"/>
                      </v:line>
                    </v:group>
                  </v:group>
                  <v:group id="Group 442" o:spid="_x0000_s1332" style="position:absolute;left:3848;top:12599;width:12307;height:572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">
                    <v:group id="Group 443" o:spid="_x0000_s133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group id="Group 444" o:spid="_x0000_s1334"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">
                        <v:shape id="Arc 445" o:spid="_x0000_s1335" style="position:absolute;width:9801;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" path="m-1,nfc11929,,21600,9670,21600,21600em-1,nsc11929,,21600,9670,21600,21600l,21600,-1,xe" strokeweight="1pt">
                          <v:path arrowok="t" o:extrusionok="f" o:connecttype="custom" o:connectlocs="0,0;9801,20000;0,20000" o:connectangles="0,0,0"/>
                        </v:shape>
                        <v:shape id="Arc 446" o:spid="_x0000_s1336" style="position:absolute;left:10199;width:9801;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" path="m-1,nfc11929,,21600,9670,21600,21600em-1,nsc11929,,21600,9670,21600,21600l,21600,-1,xe" strokeweight="1pt">
                          <v:path arrowok="t" o:extrusionok="f" o:connecttype="custom" o:connectlocs="0,0;9801,20000;0,20000" o:connectangles="0,0,0"/>
                        </v:shape>
                      </v:group>
                      <v:line id="Line 447" o:spid="_x0000_s1337" style="position:absolute;visibility:visible;mso-wrap-style:square" from="9442,19948" to="1109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">
                        <v:stroke startarrow="block"/>
                      </v:line>
                    </v:group>
                    <v:group id="Group 448" o:spid="_x0000_s1338" style="position:absolute;left:829;width:18342;height:612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">
                      <v:group id="Group 449" o:spid="_x0000_s1339"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shape id="Arc 450" o:spid="_x0000_s1340" style="position:absolute;width:9797;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" path="m-1,nfc11929,,21600,9670,21600,21600em-1,nsc11929,,21600,9670,21600,21600l,21600,-1,xe" strokeweight="1pt">
                          <v:path arrowok="t" o:extrusionok="f" o:connecttype="custom" o:connectlocs="0,0;9797,20000;0,20000" o:connectangles="0,0,0"/>
                        </v:shape>
                        <v:shape id="Arc 451" o:spid="_x0000_s1341" style="position:absolute;left:10203;width:9797;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" path="m-1,nfc11929,,21600,9670,21600,21600em-1,nsc11929,,21600,9670,21600,21600l,21600,-1,xe" strokeweight="1pt">
                          <v:path arrowok="t" o:extrusionok="f" o:connecttype="custom" o:connectlocs="0,0;9797,20000;0,20000" o:connectangles="0,0,0"/>
                        </v:shape>
                      </v:group>
                      <v:line id="Line 452" o:spid="_x0000_s1342" style="position:absolute;visibility:visible;mso-wrap-style:square" from="9783,19830" to="1143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">
                        <v:stroke startarrow="block"/>
                      </v:line>
                    </v:group>
                  </v:group>
                  <v:group id="Group 453" o:spid="_x0000_s1343" style="position:absolute;left:3848;top:7820;width:12307;height:47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rect id="Rectangle 454" o:spid="_x0000_s134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" strokeweight="1pt"/>
                    <v:rect id="Rectangle 455" o:spid="_x0000_s1345" style="position:absolute;left:15822;top:3625;width:3765;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" strokecolor="white" strokeweight="1pt">
                      <v:textbox inset="0,0,0,0">
                        <w:txbxContent>
                          <w:p w:rsidR="009B06A2" w:rsidRDefault="009B06A2" w:rsidP="005C4151">
                            <w:r>
                              <w:t>N</w:t>
                            </w:r>
                          </w:p>
                        </w:txbxContent>
                      </v:textbox>
                    </v:rect>
                    <v:rect id="Rectangle 456" o:spid="_x0000_s1346" style="position:absolute;left:829;top:3625;width:2931;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" strokecolor="white" strokeweight="1pt">
                      <v:textbox inset="0,0,0,0">
                        <w:txbxContent>
                          <w:p w:rsidR="009B06A2" w:rsidRDefault="009B06A2" w:rsidP="005C4151">
                            <w:r>
                              <w:t>S</w:t>
                            </w:r>
                          </w:p>
                        </w:txbxContent>
                      </v:textbox>
                    </v:rect>
                  </v:group>
                </v:group>
                <v:group id="Group 457" o:spid="_x0000_s1347" style="position:absolute;left:10485;width:9513;height:20000" coordorigin="-2"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group id="Group 458" o:spid="_x0000_s1348" style="position:absolute;left:16146;top:434;width:3854;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">
                    <v:shape id="Arc 459" o:spid="_x0000_s1349" style="position:absolute;top:3553;width:20000;height:62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" path="m-1,nfc11929,,21600,9670,21600,21600em-1,nsc11929,,21600,9670,21600,21600l,21600,-1,xe">
                      <v:path arrowok="t" o:extrusionok="f" o:connecttype="custom" o:connectlocs="0,0;20000,6233;0,6233" o:connectangles="0,0,0"/>
                    </v:shape>
                    <v:shape id="Arc 460" o:spid="_x0000_s1350" style="position:absolute;top:10658;width:20000;height:623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" path="m-1,nfc11929,,21600,9670,21600,21600em-1,nsc11929,,21600,9670,21600,21600l,21600,-1,xe">
                      <v:path arrowok="t" o:extrusionok="f" o:connecttype="custom" o:connectlocs="0,0;20000,6233;0,6233" o:connectangles="0,0,0"/>
                    </v:shape>
                    <v:shape id="Arc 461" o:spid="_x0000_s1351" style="position:absolute;top:11546;width:12024;height:845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" path="m-1,nfc11929,,21600,9670,21600,21600em-1,nsc11929,,21600,9670,21600,21600l,21600,-1,xe">
                      <v:path arrowok="t" o:extrusionok="f" o:connecttype="custom" o:connectlocs="0,0;12024,8453;0,8453" o:connectangles="0,0,0"/>
                    </v:shape>
                    <v:shape id="Arc 462" o:spid="_x0000_s1352" style="position:absolute;width:12024;height:845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" path="m-1,nfc11929,,21600,9670,21600,21600em-1,nsc11929,,21600,9670,21600,21600l,21600,-1,xe">
                      <v:path arrowok="t" o:extrusionok="f" o:connecttype="custom" o:connectlocs="0,0;12024,8453;0,8453" o:connectangles="0,0,0"/>
                    </v:shape>
                  </v:group>
                  <v:line id="Line 463" o:spid="_x0000_s1353" style="position:absolute;flip:y;visibility:visible;mso-wrap-style:square" from="17939,4779" to="18207,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">
                    <v:stroke startarrow="block"/>
                  </v:line>
                  <v:line id="Line 464" o:spid="_x0000_s1354" style="position:absolute;flip:y;visibility:visible;mso-wrap-style:square" from="18966,6951" to="19487,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">
                    <v:stroke startarrow="block"/>
                  </v:line>
                  <v:line id="Line 465" o:spid="_x0000_s1355" style="position:absolute;visibility:visible;mso-wrap-style:square" from="18453,12164" to="18974,1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">
                    <v:stroke startarrow="block"/>
                  </v:line>
                  <v:line id="Line 466" o:spid="_x0000_s1356" style="position:absolute;visibility:visible;mso-wrap-style:square" from="17683,14337" to="17950,1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">
                    <v:stroke startarrow="block"/>
                  </v:line>
                  <v:group id="Group 467" o:spid="_x0000_s1357" style="position:absolute;left:-2;width:3854;height:19566"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Arc 468" o:spid="_x0000_s1358" style="position:absolute;top:3553;width:20000;height:6232;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" path="m-1,nfc11929,,21600,9670,21600,21600em-1,nsc11929,,21600,9670,21600,21600l,21600,-1,xe">
                      <v:path arrowok="t" o:extrusionok="f" o:connecttype="custom" o:connectlocs="0,0;20000,6232;0,6232" o:connectangles="0,0,0"/>
                    </v:shape>
                    <v:shape id="Arc 469" o:spid="_x0000_s1359" style="position:absolute;top:10658;width:20000;height:623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" path="m-1,nfc11929,,21600,9670,21600,21600em-1,nsc11929,,21600,9670,21600,21600l,21600,-1,xe">
                      <v:path arrowok="t" o:extrusionok="f" o:connecttype="custom" o:connectlocs="0,0;20000,6232;0,6232" o:connectangles="0,0,0"/>
                    </v:shape>
                    <v:shape id="Arc 470" o:spid="_x0000_s1360" style="position:absolute;left:7976;top:11546;width:12024;height:845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" path="m-1,nfc11929,,21600,9670,21600,21600em-1,nsc11929,,21600,9670,21600,21600l,21600,-1,xe">
                      <v:path arrowok="t" o:extrusionok="f" o:connecttype="custom" o:connectlocs="0,0;12024,8453;0,8453" o:connectangles="0,0,0"/>
                    </v:shape>
                    <v:shape id="Arc 471" o:spid="_x0000_s1361" style="position:absolute;left:7976;width:12024;height:845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" path="m-1,nfc11929,,21600,9670,21600,21600em-1,nsc11929,,21600,9670,21600,21600l,21600,-1,xe">
                      <v:path arrowok="t" o:extrusionok="f" o:connecttype="custom" o:connectlocs="0,0;12024,8453;0,8453" o:connectangles="0,0,0"/>
                    </v:shape>
                  </v:group>
                  <v:line id="Line 472" o:spid="_x0000_s1362" style="position:absolute;flip:x y;visibility:visible;mso-wrap-style:square" from="1792,4344" to="2059,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">
                    <v:stroke endarrow="block"/>
                  </v:line>
                  <v:line id="Line 473" o:spid="_x0000_s1363" style="position:absolute;flip:x y;visibility:visible;mso-wrap-style:square" from="511,6517" to="1032,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">
                    <v:stroke endarrow="block"/>
                  </v:line>
                  <v:line id="Line 474" o:spid="_x0000_s1364" style="position:absolute;flip:x;visibility:visible;mso-wrap-style:square" from="1024,11730" to="1546,1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">
                    <v:stroke endarrow="block"/>
                  </v:line>
                  <v:line id="Line 475" o:spid="_x0000_s1365" style="position:absolute;flip:x;visibility:visible;mso-wrap-style:square" from="2048,13902" to="2313,1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">
                    <v:stroke endarrow="block"/>
                  </v:line>
                  <v:group id="Group 476" o:spid="_x0000_s1366" style="position:absolute;left:3844;top:2607;width:12310;height:572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">
                    <v:shape id="Arc 477" o:spid="_x0000_s1367" style="position:absolute;width:9800;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" path="m-1,nfc11929,,21600,9670,21600,21600em-1,nsc11929,,21600,9670,21600,21600l,21600,-1,xe" strokeweight="1pt">
                      <v:path arrowok="t" o:extrusionok="f" o:connecttype="custom" o:connectlocs="0,0;9800,20000;0,20000" o:connectangles="0,0,0"/>
                    </v:shape>
                    <v:shape id="Arc 478" o:spid="_x0000_s1368" style="position:absolute;left:10200;width:9800;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" path="m-1,nfc11929,,21600,9670,21600,21600em-1,nsc11929,,21600,9670,21600,21600l,21600,-1,xe" strokeweight="1pt">
                      <v:path arrowok="t" o:extrusionok="f" o:connecttype="custom" o:connectlocs="0,0;9800,20000;0,20000" o:connectangles="0,0,0"/>
                    </v:shape>
                  </v:group>
                  <v:line id="Line 479" o:spid="_x0000_s1369" style="position:absolute;visibility:visible;mso-wrap-style:square" from="9655,2607" to="1067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">
                    <v:stroke endarrow="block"/>
                  </v:line>
                  <v:group id="Group 480" o:spid="_x0000_s1370" style="position:absolute;left:4355;top:6579;width:11288;height:175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group id="Group 481" o:spid="_x0000_s1371"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shape id="Arc 482" o:spid="_x0000_s1372" style="position:absolute;width:9796;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" path="m-1,nfc11929,,21600,9670,21600,21600em-1,nsc11929,,21600,9670,21600,21600l,21600,-1,xe">
                        <v:path arrowok="t" o:extrusionok="f" o:connecttype="custom" o:connectlocs="0,0;9796,20000;0,20000" o:connectangles="0,0,0"/>
                      </v:shape>
                      <v:shape id="Arc 483" o:spid="_x0000_s1373" style="position:absolute;left:10204;width:9796;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" path="m-1,nfc11929,,21600,9670,21600,21600em-1,nsc11929,,21600,9670,21600,21600l,21600,-1,xe">
                        <v:path arrowok="t" o:extrusionok="f" o:connecttype="custom" o:connectlocs="0,0;9796,20000;0,20000" o:connectangles="0,0,0"/>
                      </v:shape>
                    </v:group>
                    <v:line id="Line 484" o:spid="_x0000_s1374" style="position:absolute;visibility:visible;mso-wrap-style:square" from="9782,0" to="1143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">
                      <v:stroke endarrow="block"/>
                    </v:line>
                  </v:group>
                  <v:group id="Group 485" o:spid="_x0000_s1375" style="position:absolute;left:3844;top:12599;width:12310;height:572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">
                    <v:shape id="Arc 486" o:spid="_x0000_s1376" style="position:absolute;width:9800;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" path="m-1,nfc11929,,21600,9670,21600,21600em-1,nsc11929,,21600,9670,21600,21600l,21600,-1,xe" strokeweight="1pt">
                      <v:path arrowok="t" o:extrusionok="f" o:connecttype="custom" o:connectlocs="0,0;9800,20000;0,20000" o:connectangles="0,0,0"/>
                    </v:shape>
                    <v:shape id="Arc 487" o:spid="_x0000_s1377" style="position:absolute;left:10200;width:9800;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" path="m-1,nfc11929,,21600,9670,21600,21600em-1,nsc11929,,21600,9670,21600,21600l,21600,-1,xe" strokeweight="1pt">
                      <v:path arrowok="t" o:extrusionok="f" o:connecttype="custom" o:connectlocs="0,0;9800,20000;0,20000" o:connectangles="0,0,0"/>
                    </v:shape>
                  </v:group>
                  <v:line id="Line 488" o:spid="_x0000_s1378" style="position:absolute;visibility:visible;mso-wrap-style:square" from="9655,18309" to="10671,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">
                    <v:stroke endarrow="block"/>
                  </v:line>
                  <v:group id="Group 489" o:spid="_x0000_s1379" style="position:absolute;left:4355;top:12599;width:11288;height:175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shape id="Arc 490" o:spid="_x0000_s1380" style="position:absolute;width:9796;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" path="m-1,nfc11929,,21600,9670,21600,21600em-1,nsc11929,,21600,9670,21600,21600l,21600,-1,xe" strokeweight="1pt">
                      <v:path arrowok="t" o:extrusionok="f" o:connecttype="custom" o:connectlocs="0,0;9796,20000;0,20000" o:connectangles="0,0,0"/>
                    </v:shape>
                    <v:shape id="Arc 491" o:spid="_x0000_s1381" style="position:absolute;left:10204;width:9796;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" path="m-1,nfc11929,,21600,9670,21600,21600em-1,nsc11929,,21600,9670,21600,21600l,21600,-1,xe" strokeweight="1pt">
                      <v:path arrowok="t" o:extrusionok="f" o:connecttype="custom" o:connectlocs="0,0;9796,20000;0,20000" o:connectangles="0,0,0"/>
                    </v:shape>
                  </v:group>
                  <v:line id="Line 492" o:spid="_x0000_s1382" style="position:absolute;visibility:visible;mso-wrap-style:square" from="9876,14337" to="10810,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">
                    <v:stroke endarrow="block"/>
                  </v:line>
                  <v:group id="Group 493" o:spid="_x0000_s1383" style="position:absolute;left:3844;top:7820;width:12310;height:479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">
                    <v:rect id="Rectangle 494" o:spid="_x0000_s13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" strokeweight="1pt"/>
                    <v:rect id="Rectangle 495" o:spid="_x0000_s1385" style="position:absolute;left:15823;top:3625;width:3761;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" strokecolor="white" strokeweight="1pt">
                      <v:textbox inset="0,0,0,0">
                        <w:txbxContent>
                          <w:p w:rsidR="009B06A2" w:rsidRDefault="009B06A2" w:rsidP="005C4151">
                            <w:r>
                              <w:t>S</w:t>
                            </w:r>
                          </w:p>
                        </w:txbxContent>
                      </v:textbox>
                    </v:rect>
                    <v:rect id="Rectangle 496" o:spid="_x0000_s1386" style="position:absolute;left:830;top:3625;width:2931;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" strokecolor="white" strokeweight="1pt">
                      <v:textbox inset="0,0,0,0">
                        <w:txbxContent>
                          <w:p w:rsidR="009B06A2" w:rsidRDefault="009B06A2" w:rsidP="005C4151">
                            <w:r>
                              <w:t>N</w:t>
                            </w:r>
                          </w:p>
                        </w:txbxContent>
                      </v:textbox>
                    </v:rect>
                  </v:group>
                </v:group>
              </v:group>
            </w:pict>
          </mc:Fallback>
        </mc:AlternateContent>
      </w: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pPr>
        <w:rPr>
          <w:b/>
        </w:rPr>
      </w:pPr>
    </w:p>
    <w:p w:rsidR="005C4151" w:rsidRDefault="005C4151" w:rsidP="00592697">
      <w:r>
        <w:rPr>
          <w:b/>
        </w:rPr>
        <w:tab/>
      </w:r>
      <w:r>
        <w:rPr>
          <w:b/>
        </w:rPr>
        <w:tab/>
      </w:r>
      <w:r>
        <w:rPr>
          <w:b/>
        </w:rPr>
        <w:tab/>
      </w:r>
      <w:r w:rsidR="00592697">
        <w:rPr>
          <w:b/>
        </w:rPr>
        <w:tab/>
      </w:r>
      <w:r>
        <w:rPr>
          <w:b/>
        </w:rPr>
        <w:tab/>
      </w:r>
      <w:r>
        <w:rPr>
          <w:sz w:val="20"/>
        </w:rPr>
        <w:t>like poles adjacent</w:t>
      </w:r>
    </w:p>
    <w:p w:rsidR="00592697" w:rsidRDefault="00592697" w:rsidP="00592697"/>
    <w:p w:rsidR="005C4151" w:rsidRDefault="005C4151" w:rsidP="00592697">
      <w:r>
        <w:t xml:space="preserve">To establish which end of a bar magnet is the </w:t>
      </w:r>
      <w:r>
        <w:rPr>
          <w:b/>
        </w:rPr>
        <w:t xml:space="preserve">north (N) </w:t>
      </w:r>
      <w:r>
        <w:t xml:space="preserve">pole, float the magnet on cork or polystyrene in a bowl of water and the end which points geographically north is the 'magnetic north'.  Similarly a compass needle, which points correctly towards geographic north, will point towards the magnetic south pole of a bar magnet.  Thus a compass needle will show the direction of the magnetic field at a point which is defined to be from magnetic north to south.  </w:t>
      </w:r>
    </w:p>
    <w:p w:rsidR="005C4151" w:rsidRDefault="005C4151" w:rsidP="00592697"/>
    <w:p w:rsidR="005C4151" w:rsidRDefault="005C4151" w:rsidP="005C4151">
      <w:pPr>
        <w:pStyle w:val="Heading2"/>
      </w:pPr>
      <w:r>
        <w:t>Electromagnets</w:t>
      </w:r>
    </w:p>
    <w:p w:rsidR="005C4151" w:rsidRDefault="005C4151" w:rsidP="005C4151">
      <w:pPr>
        <w:rPr>
          <w:b/>
        </w:rPr>
      </w:pPr>
      <w:r>
        <w:t>A magnetic field exists around a moving charge in addition to its electric field.</w:t>
      </w:r>
    </w:p>
    <w:p w:rsidR="005C4151" w:rsidRDefault="005C4151" w:rsidP="005C4151">
      <w:r>
        <w:t>A charged particle moving across a magnetic field will experience a force.</w:t>
      </w:r>
    </w:p>
    <w:p w:rsidR="005C4151" w:rsidRDefault="005C4151" w:rsidP="005C4151">
      <w:pPr>
        <w:pStyle w:val="Heading3"/>
      </w:pPr>
      <w:r>
        <w:br w:type="page"/>
      </w:r>
      <w:r>
        <w:lastRenderedPageBreak/>
        <w:t>Magnetic field patterns</w:t>
      </w:r>
    </w:p>
    <w:p w:rsidR="001E026C" w:rsidRPr="001E026C" w:rsidRDefault="001E026C" w:rsidP="001E026C"/>
    <w:tbl>
      <w:tblPr>
        <w:tblW w:w="0" w:type="auto"/>
        <w:tblLayout w:type="fixed"/>
        <w:tblLook w:val="0000" w:firstRow="0" w:lastRow="0" w:firstColumn="0" w:lastColumn="0" w:noHBand="0" w:noVBand="0"/>
      </w:tblPr>
      <w:tblGrid>
        <w:gridCol w:w="5637"/>
        <w:gridCol w:w="2859"/>
      </w:tblGrid>
      <w:tr w:rsidR="005C4151" w:rsidTr="008A1518">
        <w:tc>
          <w:tcPr>
            <w:tcW w:w="5637" w:type="dxa"/>
          </w:tcPr>
          <w:p w:rsidR="005C4151" w:rsidRDefault="006F6E91" w:rsidP="008A1518">
            <w:pPr>
              <w:pStyle w:val="Heading3"/>
              <w:numPr>
                <w:ilvl w:val="12"/>
                <w:numId w:val="0"/>
              </w:numPr>
            </w:pPr>
            <w:r>
              <w:rPr>
                <w:noProof/>
              </w:rPr>
              <w:drawing>
                <wp:anchor distT="0" distB="0" distL="114300" distR="114300" simplePos="0" relativeHeight="251638272" behindDoc="1" locked="0" layoutInCell="0" allowOverlap="1">
                  <wp:simplePos x="0" y="0"/>
                  <wp:positionH relativeFrom="column">
                    <wp:posOffset>617855</wp:posOffset>
                  </wp:positionH>
                  <wp:positionV relativeFrom="paragraph">
                    <wp:posOffset>203200</wp:posOffset>
                  </wp:positionV>
                  <wp:extent cx="4417695" cy="1072515"/>
                  <wp:effectExtent l="0" t="0" r="1905" b="0"/>
                  <wp:wrapNone/>
                  <wp:docPr id="3614" name="Picture 1056" descr="p18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p18 top"/>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1769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A straight wire</w:t>
            </w:r>
          </w:p>
          <w:p w:rsidR="005C4151" w:rsidRDefault="005C4151" w:rsidP="008A1518">
            <w:pPr>
              <w:numPr>
                <w:ilvl w:val="12"/>
                <w:numId w:val="0"/>
              </w:numPr>
            </w:pPr>
          </w:p>
          <w:p w:rsidR="005C4151" w:rsidRDefault="005C4151" w:rsidP="008A1518">
            <w:pPr>
              <w:pStyle w:val="Heade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ind w:right="317"/>
            </w:pPr>
            <w:r>
              <w:t>Before the current is switched on the compass needles will point north.</w:t>
            </w:r>
          </w:p>
        </w:tc>
        <w:tc>
          <w:tcPr>
            <w:tcW w:w="2859" w:type="dxa"/>
          </w:tcPr>
          <w:p w:rsidR="005C4151" w:rsidRDefault="005C4151" w:rsidP="008A1518">
            <w:pPr>
              <w:pStyle w:val="Heading3"/>
              <w:numPr>
                <w:ilvl w:val="12"/>
                <w:numId w:val="0"/>
              </w:numPr>
            </w:pPr>
            <w:r>
              <w:t>A coil (solenoid)</w:t>
            </w: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F552A4" w:rsidRDefault="00F552A4" w:rsidP="008A1518">
            <w:pPr>
              <w:numPr>
                <w:ilvl w:val="12"/>
                <w:numId w:val="0"/>
              </w:numPr>
            </w:pPr>
          </w:p>
          <w:p w:rsidR="005C4151" w:rsidRDefault="005C4151" w:rsidP="008A1518">
            <w:pPr>
              <w:numPr>
                <w:ilvl w:val="12"/>
                <w:numId w:val="0"/>
              </w:numPr>
            </w:pPr>
            <w:r>
              <w:t>Notice the almost uniform field inside the coil.</w:t>
            </w:r>
          </w:p>
        </w:tc>
      </w:tr>
    </w:tbl>
    <w:p w:rsidR="005C4151" w:rsidRDefault="005C4151" w:rsidP="005C4151">
      <w:pPr>
        <w:pStyle w:val="Header"/>
      </w:pPr>
    </w:p>
    <w:p w:rsidR="005C4151" w:rsidRDefault="005C4151" w:rsidP="005C4151">
      <w:pPr>
        <w:pStyle w:val="Heading3"/>
        <w:numPr>
          <w:ilvl w:val="12"/>
          <w:numId w:val="0"/>
        </w:numPr>
      </w:pPr>
      <w:r>
        <w:t xml:space="preserve">Left hand grip rule </w:t>
      </w:r>
    </w:p>
    <w:p w:rsidR="005C4151" w:rsidRDefault="005C4151" w:rsidP="00592697">
      <w:r>
        <w:t>The direction of the magnetic field, (the magnetic induction, see below) around a wire is given by the left hand grip rule as shown below.</w:t>
      </w:r>
    </w:p>
    <w:tbl>
      <w:tblPr>
        <w:tblW w:w="0" w:type="auto"/>
        <w:tblLayout w:type="fixed"/>
        <w:tblLook w:val="0000" w:firstRow="0" w:lastRow="0" w:firstColumn="0" w:lastColumn="0" w:noHBand="0" w:noVBand="0"/>
      </w:tblPr>
      <w:tblGrid>
        <w:gridCol w:w="4644"/>
        <w:gridCol w:w="3261"/>
      </w:tblGrid>
      <w:tr w:rsidR="005C4151" w:rsidTr="008A1518">
        <w:tc>
          <w:tcPr>
            <w:tcW w:w="4644" w:type="dxa"/>
          </w:tcPr>
          <w:p w:rsidR="005C4151" w:rsidRDefault="006F6E91" w:rsidP="008A1518">
            <w:pPr>
              <w:pStyle w:val="NormalFontTimes"/>
              <w:numPr>
                <w:ilvl w:val="12"/>
                <w:numId w:val="0"/>
              </w:numPr>
              <w:jc w:val="center"/>
            </w:pPr>
            <w:r>
              <w:rPr>
                <w:noProof/>
              </w:rPr>
              <w:drawing>
                <wp:anchor distT="0" distB="0" distL="114300" distR="114300" simplePos="0" relativeHeight="251639296" behindDoc="0" locked="0" layoutInCell="0" allowOverlap="1">
                  <wp:simplePos x="0" y="0"/>
                  <wp:positionH relativeFrom="column">
                    <wp:posOffset>774700</wp:posOffset>
                  </wp:positionH>
                  <wp:positionV relativeFrom="paragraph">
                    <wp:posOffset>172720</wp:posOffset>
                  </wp:positionV>
                  <wp:extent cx="1224915" cy="1080135"/>
                  <wp:effectExtent l="0" t="0" r="0" b="5715"/>
                  <wp:wrapNone/>
                  <wp:docPr id="3613" name="Picture 1057" descr="p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p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491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rPr>
                <w:b/>
                <w:i/>
              </w:rPr>
              <w:t>Sketch</w:t>
            </w:r>
          </w:p>
        </w:tc>
        <w:tc>
          <w:tcPr>
            <w:tcW w:w="3261" w:type="dxa"/>
          </w:tcPr>
          <w:p w:rsidR="005C4151" w:rsidRDefault="005C4151" w:rsidP="008A1518">
            <w:pPr>
              <w:pStyle w:val="Heading3"/>
              <w:numPr>
                <w:ilvl w:val="12"/>
                <w:numId w:val="0"/>
              </w:numPr>
              <w:jc w:val="center"/>
            </w:pPr>
            <w:r>
              <w:t>Direction (Left Hand Grip Rule)</w:t>
            </w:r>
          </w:p>
        </w:tc>
      </w:tr>
      <w:tr w:rsidR="005C4151" w:rsidTr="008A1518">
        <w:tc>
          <w:tcPr>
            <w:tcW w:w="4644" w:type="dxa"/>
          </w:tcPr>
          <w:p w:rsidR="005C4151" w:rsidRDefault="005C4151" w:rsidP="008A1518">
            <w:pPr>
              <w:numPr>
                <w:ilvl w:val="12"/>
                <w:numId w:val="0"/>
              </w:numPr>
            </w:pPr>
          </w:p>
        </w:tc>
        <w:tc>
          <w:tcPr>
            <w:tcW w:w="3261" w:type="dxa"/>
          </w:tcPr>
          <w:p w:rsidR="005C4151" w:rsidRDefault="005C4151" w:rsidP="008A1518">
            <w:pPr>
              <w:numPr>
                <w:ilvl w:val="12"/>
                <w:numId w:val="0"/>
              </w:numPr>
            </w:pPr>
            <w:r>
              <w:t xml:space="preserve">Grasp the current carrying wire in your left hand with your extended left thumb pointing in the direction of the </w:t>
            </w:r>
            <w:r>
              <w:rPr>
                <w:b/>
              </w:rPr>
              <w:t>electron flow</w:t>
            </w:r>
            <w:r>
              <w:t xml:space="preserve"> in the wire.  Your fingers now naturally curl round in the direction of the field lines.</w:t>
            </w:r>
          </w:p>
        </w:tc>
      </w:tr>
    </w:tbl>
    <w:p w:rsidR="005C4151" w:rsidRDefault="005C4151" w:rsidP="005C4151">
      <w:pPr>
        <w:pStyle w:val="Heading2"/>
        <w:numPr>
          <w:ilvl w:val="12"/>
          <w:numId w:val="0"/>
        </w:numPr>
      </w:pPr>
      <w:r>
        <w:t>Magnetic Induction</w:t>
      </w:r>
    </w:p>
    <w:p w:rsidR="005C4151" w:rsidRDefault="005C4151" w:rsidP="00592697">
      <w:r>
        <w:t>The strength of a magnetic field at a point is called the magnetic induction and is denoted by the letter B.  The direction of B at any point is the direction of the magnetic field at that point.</w:t>
      </w:r>
    </w:p>
    <w:p w:rsidR="005C4151" w:rsidRDefault="005C4151" w:rsidP="005C4151">
      <w:pPr>
        <w:pStyle w:val="Header"/>
      </w:pPr>
    </w:p>
    <w:p w:rsidR="005C4151" w:rsidRDefault="005C4151" w:rsidP="005C4151">
      <w:pPr>
        <w:pStyle w:val="Heading3"/>
        <w:numPr>
          <w:ilvl w:val="12"/>
          <w:numId w:val="0"/>
        </w:numPr>
      </w:pPr>
      <w:r>
        <w:t>Definition of the Tesla, the unit of magnetic induction</w:t>
      </w:r>
    </w:p>
    <w:p w:rsidR="005C4151" w:rsidRDefault="005C4151" w:rsidP="00592697">
      <w:r>
        <w:t>One tesla (T) is the magnetic induction of a magnetic field in which a conductor of length one metre, carrying a current of one ampere perpendicular to the field is acted on by force of one newton.</w:t>
      </w:r>
    </w:p>
    <w:p w:rsidR="005C4151" w:rsidRDefault="005C4151" w:rsidP="00592697"/>
    <w:p w:rsidR="005C4151" w:rsidRDefault="005C4151" w:rsidP="005C4151">
      <w:pPr>
        <w:pStyle w:val="Heading2"/>
        <w:numPr>
          <w:ilvl w:val="12"/>
          <w:numId w:val="0"/>
        </w:numPr>
      </w:pPr>
      <w:r>
        <w:t>The magnitude of the force on a current carrying conductor in a magnetic field</w:t>
      </w:r>
    </w:p>
    <w:p w:rsidR="005C4151" w:rsidRDefault="005C4151" w:rsidP="00592697">
      <w:r>
        <w:t xml:space="preserve">The force on a current carrying conductor depends on the magnitude of the current, the magnetic induction and the length of wire inside the magnetic field.  It also depends on the orientation of the wire to the lines of magnetic field. </w:t>
      </w:r>
    </w:p>
    <w:tbl>
      <w:tblPr>
        <w:tblW w:w="0" w:type="auto"/>
        <w:tblInd w:w="250" w:type="dxa"/>
        <w:tblLayout w:type="fixed"/>
        <w:tblLook w:val="0000" w:firstRow="0" w:lastRow="0" w:firstColumn="0" w:lastColumn="0" w:noHBand="0" w:noVBand="0"/>
      </w:tblPr>
      <w:tblGrid>
        <w:gridCol w:w="4248"/>
        <w:gridCol w:w="4248"/>
      </w:tblGrid>
      <w:tr w:rsidR="005C4151" w:rsidTr="00592697">
        <w:tc>
          <w:tcPr>
            <w:tcW w:w="4248" w:type="dxa"/>
          </w:tcPr>
          <w:p w:rsidR="005C4151" w:rsidRDefault="005C4151" w:rsidP="00592697">
            <w:pPr>
              <w:rPr>
                <w:sz w:val="20"/>
              </w:rPr>
            </w:pPr>
          </w:p>
          <w:p w:rsidR="005C4151" w:rsidRDefault="005C4151" w:rsidP="00592697">
            <w:r>
              <w:t>F  =  I</w:t>
            </w:r>
            <w:r>
              <w:rPr>
                <w:i/>
              </w:rPr>
              <w:t>l</w:t>
            </w:r>
            <w:r>
              <w:t>Bsin</w:t>
            </w:r>
            <w:r>
              <w:rPr>
                <w:rFonts w:ascii="Symbol" w:hAnsi="Symbol"/>
              </w:rPr>
              <w:t></w:t>
            </w:r>
          </w:p>
          <w:p w:rsidR="005C4151" w:rsidRDefault="005C4151" w:rsidP="00592697">
            <w:pPr>
              <w:rPr>
                <w:sz w:val="16"/>
              </w:rPr>
            </w:pPr>
          </w:p>
        </w:tc>
        <w:tc>
          <w:tcPr>
            <w:tcW w:w="4248" w:type="dxa"/>
          </w:tcPr>
          <w:p w:rsidR="005C4151" w:rsidRDefault="005C4151" w:rsidP="00592697">
            <w:pPr>
              <w:rPr>
                <w:sz w:val="20"/>
              </w:rPr>
            </w:pPr>
          </w:p>
          <w:p w:rsidR="005C4151" w:rsidRDefault="005C4151" w:rsidP="00592697">
            <w:pPr>
              <w:rPr>
                <w:sz w:val="16"/>
              </w:rPr>
            </w:pPr>
            <w:r>
              <w:t>where</w:t>
            </w:r>
            <w:r>
              <w:rPr>
                <w:rFonts w:ascii="Symbol" w:hAnsi="Symbol"/>
              </w:rPr>
              <w:t></w:t>
            </w:r>
            <w:r>
              <w:rPr>
                <w:rFonts w:ascii="Symbol" w:hAnsi="Symbol"/>
              </w:rPr>
              <w:t></w:t>
            </w:r>
            <w:r>
              <w:rPr>
                <w:rFonts w:ascii="Symbol" w:hAnsi="Symbol"/>
              </w:rPr>
              <w:t></w:t>
            </w:r>
            <w:r>
              <w:rPr>
                <w:rFonts w:ascii="Symbol" w:hAnsi="Symbol"/>
              </w:rPr>
              <w:t></w:t>
            </w:r>
            <w:r>
              <w:t>is the angle between the wire and the direction of the magnetic field</w:t>
            </w:r>
          </w:p>
        </w:tc>
      </w:tr>
    </w:tbl>
    <w:p w:rsidR="005C4151" w:rsidRDefault="005C4151" w:rsidP="005C4151">
      <w:pPr>
        <w:pStyle w:val="NormalFontTimes"/>
        <w:numPr>
          <w:ilvl w:val="12"/>
          <w:numId w:val="0"/>
        </w:numPr>
      </w:pPr>
      <w:r>
        <w:rPr>
          <w:sz w:val="20"/>
        </w:rPr>
        <w:object w:dxaOrig="5743" w:dyaOrig="1764">
          <v:shape id="_x0000_i1062" type="#_x0000_t75" style="width:443.25pt;height:87pt" o:ole="" fillcolor="window">
            <v:imagedata r:id="rId92" o:title="" cropleft="-18030f" cropright="-18030f"/>
          </v:shape>
          <o:OLEObject Type="Embed" ProgID="Word.Picture.8" ShapeID="_x0000_i1062" DrawAspect="Content" ObjectID="_1520950152" r:id="rId93"/>
        </w:object>
      </w:r>
    </w:p>
    <w:p w:rsidR="005C4151" w:rsidRDefault="005C4151" w:rsidP="00592697">
      <w:r>
        <w:t xml:space="preserve">The force is maximum when the current is </w:t>
      </w:r>
      <w:r>
        <w:rPr>
          <w:b/>
        </w:rPr>
        <w:t>perpendicular</w:t>
      </w:r>
      <w:r>
        <w:t xml:space="preserve"> to the magnetic induction.</w:t>
      </w:r>
    </w:p>
    <w:p w:rsidR="005C4151" w:rsidRDefault="005C4151" w:rsidP="005C4151">
      <w:pPr>
        <w:pStyle w:val="Heading3"/>
        <w:numPr>
          <w:ilvl w:val="12"/>
          <w:numId w:val="0"/>
        </w:numPr>
      </w:pPr>
      <w:r>
        <w:br w:type="page"/>
      </w:r>
      <w:r>
        <w:lastRenderedPageBreak/>
        <w:t>The direction of the force on a current carrying conductor in a magnetic field</w:t>
      </w:r>
    </w:p>
    <w:p w:rsidR="005C4151" w:rsidRDefault="005C4151" w:rsidP="005C4151">
      <w:pPr>
        <w:numPr>
          <w:ilvl w:val="12"/>
          <w:numId w:val="0"/>
        </w:numPr>
      </w:pPr>
      <w:r>
        <w:t xml:space="preserve">The direction of the force is perpendicular to the plane containing the wire and the magnetic induction.  When </w:t>
      </w:r>
      <w:r>
        <w:rPr>
          <w:rFonts w:ascii="Symbol" w:hAnsi="Symbol"/>
        </w:rPr>
        <w:t></w:t>
      </w:r>
      <w:r>
        <w:t xml:space="preserve"> is 90</w:t>
      </w:r>
      <w:r>
        <w:rPr>
          <w:vertAlign w:val="superscript"/>
        </w:rPr>
        <w:t>o</w:t>
      </w:r>
      <w:r>
        <w:t xml:space="preserve"> the force is </w:t>
      </w:r>
      <w:r>
        <w:rPr>
          <w:b/>
        </w:rPr>
        <w:t>perpendicular</w:t>
      </w:r>
      <w:r>
        <w:t xml:space="preserve"> to both the current and the magnetic induction.  </w:t>
      </w:r>
    </w:p>
    <w:p w:rsidR="005C4151" w:rsidRDefault="005C4151" w:rsidP="005C4151">
      <w:pPr>
        <w:numPr>
          <w:ilvl w:val="12"/>
          <w:numId w:val="0"/>
        </w:numPr>
      </w:pPr>
    </w:p>
    <w:p w:rsidR="005C4151" w:rsidRDefault="005C4151" w:rsidP="005C4151">
      <w:pPr>
        <w:numPr>
          <w:ilvl w:val="12"/>
          <w:numId w:val="0"/>
        </w:numPr>
      </w:pPr>
      <w:r>
        <w:rPr>
          <w:b/>
          <w:i/>
        </w:rPr>
        <w:t>Right hand rule</w:t>
      </w:r>
      <w:r>
        <w:t xml:space="preserve">: using the </w:t>
      </w:r>
      <w:r>
        <w:rPr>
          <w:b/>
        </w:rPr>
        <w:t>right</w:t>
      </w:r>
      <w:r>
        <w:t xml:space="preserve"> hand hold the thumb and first two fingers at right angles to each other.  Point the </w:t>
      </w:r>
      <w:r>
        <w:rPr>
          <w:b/>
        </w:rPr>
        <w:t>f</w:t>
      </w:r>
      <w:r>
        <w:t xml:space="preserve">irst finger in the direction of the </w:t>
      </w:r>
      <w:r>
        <w:rPr>
          <w:b/>
        </w:rPr>
        <w:t>f</w:t>
      </w:r>
      <w:r>
        <w:t>ield, the s</w:t>
      </w:r>
      <w:r>
        <w:rPr>
          <w:b/>
        </w:rPr>
        <w:t>e</w:t>
      </w:r>
      <w:r>
        <w:t xml:space="preserve">cond finger in the direction of the </w:t>
      </w:r>
      <w:r>
        <w:rPr>
          <w:b/>
        </w:rPr>
        <w:t>e</w:t>
      </w:r>
      <w:r>
        <w:t xml:space="preserve">lectron flow, then the </w:t>
      </w:r>
      <w:r>
        <w:rPr>
          <w:b/>
        </w:rPr>
        <w:t>t</w:t>
      </w:r>
      <w:r>
        <w:t xml:space="preserve">humb gives the direction of the </w:t>
      </w:r>
      <w:r>
        <w:rPr>
          <w:b/>
        </w:rPr>
        <w:t>t</w:t>
      </w:r>
      <w:r>
        <w:t>hrust, or force.</w:t>
      </w:r>
    </w:p>
    <w:p w:rsidR="005C4151" w:rsidRDefault="005C4151" w:rsidP="005C4151">
      <w:pPr>
        <w:numPr>
          <w:ilvl w:val="12"/>
          <w:numId w:val="0"/>
        </w:numPr>
      </w:pPr>
      <w:r>
        <w:rPr>
          <w:b/>
        </w:rPr>
        <w:t>Note</w:t>
      </w:r>
      <w:r>
        <w:t xml:space="preserve">: the direction of the force will reverse if the current is reversed.  </w:t>
      </w:r>
    </w:p>
    <w:p w:rsidR="005C4151" w:rsidRDefault="005C4151" w:rsidP="005C4151">
      <w:pPr>
        <w:pStyle w:val="Heading2"/>
        <w:numPr>
          <w:ilvl w:val="12"/>
          <w:numId w:val="0"/>
        </w:numPr>
      </w:pPr>
    </w:p>
    <w:p w:rsidR="005C4151" w:rsidRDefault="005C4151" w:rsidP="005C4151">
      <w:pPr>
        <w:pStyle w:val="Heading2"/>
        <w:numPr>
          <w:ilvl w:val="12"/>
          <w:numId w:val="0"/>
        </w:numPr>
      </w:pPr>
      <w:r>
        <w:t>Example</w:t>
      </w:r>
    </w:p>
    <w:p w:rsidR="005C4151" w:rsidRPr="00592697" w:rsidRDefault="005C4151" w:rsidP="00592697">
      <w:pPr>
        <w:rPr>
          <w:i/>
        </w:rPr>
      </w:pPr>
      <w:r w:rsidRPr="00592697">
        <w:rPr>
          <w:i/>
        </w:rPr>
        <w:t>A wire, which is carrying a current of  6.0 A,  has  0.50 m of its length placed in a magnetic field of magnetic induction 0.20 T.  Calculate the size of the force on the wire if it is placed:</w:t>
      </w:r>
    </w:p>
    <w:p w:rsidR="005C4151" w:rsidRPr="00592697" w:rsidRDefault="005C4151" w:rsidP="00592697">
      <w:pPr>
        <w:rPr>
          <w:i/>
        </w:rPr>
      </w:pPr>
    </w:p>
    <w:p w:rsidR="005C4151" w:rsidRPr="00592697" w:rsidRDefault="005C4151" w:rsidP="00592697">
      <w:pPr>
        <w:rPr>
          <w:i/>
        </w:rPr>
      </w:pPr>
      <w:r w:rsidRPr="00592697">
        <w:rPr>
          <w:i/>
        </w:rPr>
        <w:t>(a)  at right angles to the direction of the field,</w:t>
      </w:r>
    </w:p>
    <w:p w:rsidR="005C4151" w:rsidRPr="00592697" w:rsidRDefault="005C4151" w:rsidP="00592697">
      <w:pPr>
        <w:rPr>
          <w:i/>
        </w:rPr>
      </w:pPr>
      <w:r w:rsidRPr="00592697">
        <w:rPr>
          <w:i/>
        </w:rPr>
        <w:t>(b)  at 45</w:t>
      </w:r>
      <w:r w:rsidRPr="00592697">
        <w:rPr>
          <w:i/>
          <w:sz w:val="28"/>
        </w:rPr>
        <w:t>°</w:t>
      </w:r>
      <w:r w:rsidRPr="00592697">
        <w:rPr>
          <w:i/>
        </w:rPr>
        <w:t xml:space="preserve"> to the to the direction of the field   and,</w:t>
      </w:r>
    </w:p>
    <w:p w:rsidR="005C4151" w:rsidRPr="00592697" w:rsidRDefault="005C4151" w:rsidP="00592697">
      <w:pPr>
        <w:rPr>
          <w:i/>
        </w:rPr>
      </w:pPr>
      <w:r w:rsidRPr="00592697">
        <w:rPr>
          <w:i/>
        </w:rPr>
        <w:t>(c)  along the direction of the field (i.e. lying parallel to the field lines).</w:t>
      </w:r>
    </w:p>
    <w:p w:rsidR="005C4151" w:rsidRDefault="005C4151" w:rsidP="005C4151">
      <w:pPr>
        <w:pStyle w:val="NormalFontTimes"/>
        <w:numPr>
          <w:ilvl w:val="12"/>
          <w:numId w:val="0"/>
        </w:numPr>
        <w:rPr>
          <w:i/>
        </w:rPr>
      </w:pPr>
    </w:p>
    <w:p w:rsidR="005C4151" w:rsidRDefault="005C4151" w:rsidP="005C4151">
      <w:pPr>
        <w:pStyle w:val="Heading3"/>
        <w:numPr>
          <w:ilvl w:val="12"/>
          <w:numId w:val="0"/>
        </w:numPr>
      </w:pPr>
      <w:r>
        <w:t>Solution</w:t>
      </w:r>
    </w:p>
    <w:p w:rsidR="005C4151" w:rsidRDefault="005C4151" w:rsidP="005C4151">
      <w:pPr>
        <w:pStyle w:val="NormalFontTimes"/>
        <w:numPr>
          <w:ilvl w:val="12"/>
          <w:numId w:val="0"/>
        </w:numPr>
      </w:pPr>
      <w:r>
        <w:rPr>
          <w:b/>
        </w:rPr>
        <w:tab/>
      </w:r>
      <w:r>
        <w:rPr>
          <w:b/>
        </w:rPr>
        <w:tab/>
      </w:r>
      <w:r>
        <w:rPr>
          <w:b/>
        </w:rPr>
        <w:tab/>
      </w:r>
      <w:r>
        <w:rPr>
          <w:b/>
        </w:rPr>
        <w:tab/>
      </w:r>
      <w:r>
        <w:rPr>
          <w:b/>
        </w:rPr>
        <w:tab/>
      </w:r>
      <w:r>
        <w:rPr>
          <w:b/>
        </w:rPr>
        <w:tab/>
      </w:r>
      <w:r>
        <w:tab/>
      </w:r>
      <w:r>
        <w:tab/>
      </w:r>
      <w:r>
        <w:tab/>
      </w:r>
    </w:p>
    <w:tbl>
      <w:tblPr>
        <w:tblW w:w="0" w:type="auto"/>
        <w:tblLayout w:type="fixed"/>
        <w:tblCellMar>
          <w:left w:w="80" w:type="dxa"/>
          <w:right w:w="80" w:type="dxa"/>
        </w:tblCellMar>
        <w:tblLook w:val="0000" w:firstRow="0" w:lastRow="0" w:firstColumn="0" w:lastColumn="0" w:noHBand="0" w:noVBand="0"/>
      </w:tblPr>
      <w:tblGrid>
        <w:gridCol w:w="5042"/>
        <w:gridCol w:w="3543"/>
      </w:tblGrid>
      <w:tr w:rsidR="005C4151" w:rsidTr="008A1518">
        <w:trPr>
          <w:cantSplit/>
        </w:trPr>
        <w:tc>
          <w:tcPr>
            <w:tcW w:w="5042" w:type="dxa"/>
          </w:tcPr>
          <w:p w:rsidR="005C4151" w:rsidRDefault="005C4151" w:rsidP="00592697">
            <w:r>
              <w:rPr>
                <w:sz w:val="20"/>
              </w:rPr>
              <w:object w:dxaOrig="4843" w:dyaOrig="1562">
                <v:shape id="_x0000_i1063" type="#_x0000_t75" style="width:250.5pt;height:87pt" o:ole="" fillcolor="window">
                  <v:imagedata r:id="rId94" o:title="" croptop="-4195f" cropbottom="-4195f" cropleft="-4600f" cropright="-4600f"/>
                </v:shape>
                <o:OLEObject Type="Embed" ProgID="Word.Picture.8" ShapeID="_x0000_i1063" DrawAspect="Content" ObjectID="_1520950153" r:id="rId95"/>
              </w:object>
            </w:r>
          </w:p>
        </w:tc>
        <w:tc>
          <w:tcPr>
            <w:tcW w:w="3543" w:type="dxa"/>
          </w:tcPr>
          <w:p w:rsidR="005C4151" w:rsidRDefault="005C4151" w:rsidP="00592697">
            <w:r>
              <w:t>(a)</w:t>
            </w:r>
            <w:r>
              <w:tab/>
              <w:t>F = I</w:t>
            </w:r>
            <w:r>
              <w:rPr>
                <w:i/>
              </w:rPr>
              <w:t>l</w:t>
            </w:r>
            <w:r>
              <w:t>Bsin</w:t>
            </w:r>
            <w:r>
              <w:rPr>
                <w:rFonts w:ascii="Symbol" w:hAnsi="Symbol"/>
              </w:rPr>
              <w:t></w:t>
            </w:r>
            <w:r>
              <w:t xml:space="preserve"> = I</w:t>
            </w:r>
            <w:r>
              <w:rPr>
                <w:i/>
              </w:rPr>
              <w:t>l</w:t>
            </w:r>
            <w:r>
              <w:t>Bsin90</w:t>
            </w:r>
            <w:r>
              <w:rPr>
                <w:sz w:val="28"/>
              </w:rPr>
              <w:t>°</w:t>
            </w:r>
            <w:r>
              <w:t xml:space="preserve"> </w:t>
            </w:r>
          </w:p>
          <w:p w:rsidR="005C4151" w:rsidRDefault="005C4151" w:rsidP="00592697">
            <w:r>
              <w:tab/>
              <w:t xml:space="preserve">F = 6.0 x 0.50 x 0.20 x 1  </w:t>
            </w:r>
            <w:r>
              <w:br/>
            </w:r>
            <w:r>
              <w:tab/>
              <w:t>F =  0.60 N</w:t>
            </w:r>
          </w:p>
          <w:p w:rsidR="005C4151" w:rsidRDefault="005C4151" w:rsidP="00592697">
            <w:r>
              <w:t>(b)</w:t>
            </w:r>
            <w:r>
              <w:tab/>
              <w:t>F = I</w:t>
            </w:r>
            <w:r>
              <w:rPr>
                <w:i/>
              </w:rPr>
              <w:t>l</w:t>
            </w:r>
            <w:r>
              <w:t>Bsin</w:t>
            </w:r>
            <w:r>
              <w:rPr>
                <w:rFonts w:ascii="Symbol" w:hAnsi="Symbol"/>
              </w:rPr>
              <w:t></w:t>
            </w:r>
            <w:r>
              <w:t xml:space="preserve">  =  I</w:t>
            </w:r>
            <w:r>
              <w:rPr>
                <w:i/>
              </w:rPr>
              <w:t>l</w:t>
            </w:r>
            <w:r>
              <w:t>Bsin45</w:t>
            </w:r>
            <w:r>
              <w:rPr>
                <w:sz w:val="28"/>
              </w:rPr>
              <w:t>°</w:t>
            </w:r>
          </w:p>
          <w:p w:rsidR="005C4151" w:rsidRDefault="005C4151" w:rsidP="00592697">
            <w:r>
              <w:tab/>
              <w:t xml:space="preserve">F = 6.0 x 0.5 x 0.20 x 0.707  </w:t>
            </w:r>
            <w:r>
              <w:br/>
            </w:r>
            <w:r>
              <w:tab/>
              <w:t>F = 0.42 N</w:t>
            </w:r>
          </w:p>
          <w:p w:rsidR="005C4151" w:rsidRDefault="005C4151" w:rsidP="00592697">
            <w:r>
              <w:t>(c)</w:t>
            </w:r>
            <w:r>
              <w:tab/>
              <w:t xml:space="preserve">if </w:t>
            </w:r>
            <w:r>
              <w:rPr>
                <w:rFonts w:ascii="Symbol" w:hAnsi="Symbol"/>
              </w:rPr>
              <w:t></w:t>
            </w:r>
            <w:r>
              <w:t xml:space="preserve"> = 0</w:t>
            </w:r>
            <w:r>
              <w:rPr>
                <w:sz w:val="28"/>
              </w:rPr>
              <w:t>°</w:t>
            </w:r>
            <w:r>
              <w:t xml:space="preserve">   sin</w:t>
            </w:r>
            <w:r>
              <w:rPr>
                <w:rFonts w:ascii="Symbol" w:hAnsi="Symbol"/>
              </w:rPr>
              <w:t></w:t>
            </w:r>
            <w:r>
              <w:t xml:space="preserve"> = 0   F  =  0 N</w:t>
            </w:r>
          </w:p>
        </w:tc>
      </w:tr>
    </w:tbl>
    <w:p w:rsidR="005C4151" w:rsidRDefault="005C4151" w:rsidP="005C4151">
      <w:pPr>
        <w:numPr>
          <w:ilvl w:val="12"/>
          <w:numId w:val="0"/>
        </w:numPr>
      </w:pPr>
    </w:p>
    <w:p w:rsidR="005C4151" w:rsidRDefault="005C4151" w:rsidP="005C4151">
      <w:pPr>
        <w:numPr>
          <w:ilvl w:val="12"/>
          <w:numId w:val="0"/>
        </w:numPr>
      </w:pPr>
    </w:p>
    <w:p w:rsidR="005C4151" w:rsidRDefault="005C4151" w:rsidP="005C4151">
      <w:pPr>
        <w:pStyle w:val="Heading2"/>
        <w:numPr>
          <w:ilvl w:val="12"/>
          <w:numId w:val="0"/>
        </w:numPr>
      </w:pPr>
      <w:r>
        <w:t>Magnetic induction at a distance from a long current carrying wire</w:t>
      </w:r>
    </w:p>
    <w:p w:rsidR="005C4151" w:rsidRPr="00592697" w:rsidRDefault="005C4151" w:rsidP="00592697">
      <w:pPr>
        <w:rPr>
          <w:rFonts w:cs="Arial"/>
          <w:szCs w:val="22"/>
        </w:rPr>
      </w:pPr>
      <w:r w:rsidRPr="00592697">
        <w:rPr>
          <w:rFonts w:cs="Arial"/>
          <w:szCs w:val="22"/>
        </w:rPr>
        <w:t>The magnetic induction around an "infinitely" long current carrying conductor placed in air can be investigated using a Hall Probe*</w:t>
      </w:r>
      <w:r w:rsidRPr="00592697">
        <w:rPr>
          <w:rFonts w:cs="Arial"/>
          <w:position w:val="6"/>
          <w:szCs w:val="22"/>
        </w:rPr>
        <w:t>(see footnote)</w:t>
      </w:r>
      <w:r w:rsidRPr="00592697">
        <w:rPr>
          <w:rFonts w:cs="Arial"/>
          <w:szCs w:val="22"/>
        </w:rPr>
        <w:t>.  It is found that the magnetic induction B varies as  I, the current in the wire, and inversely as  r, the distance from the wire.</w:t>
      </w:r>
    </w:p>
    <w:p w:rsidR="005C4151" w:rsidRPr="00592697" w:rsidRDefault="005C4151" w:rsidP="00592697">
      <w:pPr>
        <w:rPr>
          <w:rFonts w:cs="Arial"/>
          <w:szCs w:val="22"/>
        </w:rPr>
      </w:pPr>
      <w:r w:rsidRPr="00592697">
        <w:rPr>
          <w:rFonts w:cs="Arial"/>
          <w:szCs w:val="22"/>
        </w:rPr>
        <w:tab/>
      </w:r>
      <w:r w:rsidRPr="00592697">
        <w:rPr>
          <w:rFonts w:cs="Arial"/>
          <w:szCs w:val="22"/>
        </w:rPr>
        <w:fldChar w:fldCharType="begin"/>
      </w:r>
      <w:r w:rsidRPr="00592697">
        <w:rPr>
          <w:rFonts w:cs="Arial"/>
          <w:szCs w:val="22"/>
        </w:rPr>
        <w:instrText xml:space="preserve"> EQ \X( B = \F(m</w:instrText>
      </w:r>
      <w:r w:rsidRPr="00592697">
        <w:rPr>
          <w:rFonts w:cs="Arial"/>
          <w:position w:val="-4"/>
          <w:szCs w:val="22"/>
        </w:rPr>
        <w:instrText>o</w:instrText>
      </w:r>
      <w:r w:rsidRPr="00592697">
        <w:rPr>
          <w:rFonts w:cs="Arial"/>
          <w:szCs w:val="22"/>
        </w:rPr>
        <w:instrText xml:space="preserve">I,2pr) )      </w:instrText>
      </w:r>
      <w:r w:rsidRPr="00592697">
        <w:rPr>
          <w:rFonts w:cs="Arial"/>
          <w:szCs w:val="22"/>
        </w:rPr>
        <w:fldChar w:fldCharType="end"/>
      </w:r>
      <w:r w:rsidRPr="00592697">
        <w:rPr>
          <w:rFonts w:cs="Arial"/>
          <w:szCs w:val="22"/>
        </w:rPr>
        <w:t xml:space="preserve">where </w:t>
      </w:r>
      <w:r w:rsidRPr="00592697">
        <w:rPr>
          <w:rFonts w:ascii="Symbol" w:hAnsi="Symbol" w:cs="Arial"/>
          <w:szCs w:val="22"/>
        </w:rPr>
        <w:t></w:t>
      </w:r>
      <w:r w:rsidRPr="00592697">
        <w:rPr>
          <w:rFonts w:cs="Arial"/>
          <w:position w:val="-4"/>
          <w:szCs w:val="22"/>
        </w:rPr>
        <w:t>o</w:t>
      </w:r>
      <w:r w:rsidRPr="00592697">
        <w:rPr>
          <w:rFonts w:cs="Arial"/>
          <w:szCs w:val="22"/>
        </w:rPr>
        <w:t xml:space="preserve"> is the permeability of free space.  </w:t>
      </w:r>
    </w:p>
    <w:p w:rsidR="005C4151" w:rsidRPr="00592697" w:rsidRDefault="005C4151" w:rsidP="00592697">
      <w:pPr>
        <w:rPr>
          <w:rFonts w:cs="Arial"/>
          <w:szCs w:val="22"/>
        </w:rPr>
      </w:pPr>
      <w:r w:rsidRPr="00592697">
        <w:rPr>
          <w:rFonts w:ascii="Symbol" w:hAnsi="Symbol" w:cs="Arial"/>
          <w:szCs w:val="22"/>
        </w:rPr>
        <w:t></w:t>
      </w:r>
      <w:r w:rsidRPr="00592697">
        <w:rPr>
          <w:rFonts w:cs="Arial"/>
          <w:position w:val="-4"/>
          <w:szCs w:val="22"/>
        </w:rPr>
        <w:t>o</w:t>
      </w:r>
      <w:r w:rsidRPr="00592697">
        <w:rPr>
          <w:rFonts w:cs="Arial"/>
          <w:szCs w:val="22"/>
        </w:rPr>
        <w:t xml:space="preserve">  serves a purpose in magnetism very similar to that played by  </w:t>
      </w:r>
      <w:r w:rsidRPr="00592697">
        <w:rPr>
          <w:rFonts w:ascii="Symbol" w:hAnsi="Symbol" w:cs="Arial"/>
          <w:szCs w:val="22"/>
        </w:rPr>
        <w:t></w:t>
      </w:r>
      <w:r w:rsidRPr="00592697">
        <w:rPr>
          <w:rFonts w:cs="Arial"/>
          <w:position w:val="-4"/>
          <w:szCs w:val="22"/>
        </w:rPr>
        <w:t>o</w:t>
      </w:r>
      <w:r w:rsidRPr="00592697">
        <w:rPr>
          <w:rFonts w:cs="Arial"/>
          <w:szCs w:val="22"/>
        </w:rPr>
        <w:t xml:space="preserve">  in electrostatics.  The definition of the ampere fixes the value of  </w:t>
      </w:r>
      <w:r w:rsidRPr="00592697">
        <w:rPr>
          <w:rFonts w:ascii="Symbol" w:hAnsi="Symbol" w:cs="Arial"/>
          <w:szCs w:val="22"/>
        </w:rPr>
        <w:t></w:t>
      </w:r>
      <w:r w:rsidRPr="00592697">
        <w:rPr>
          <w:rFonts w:cs="Arial"/>
          <w:position w:val="-4"/>
          <w:szCs w:val="22"/>
        </w:rPr>
        <w:t>o</w:t>
      </w:r>
      <w:r w:rsidRPr="00592697">
        <w:rPr>
          <w:rFonts w:cs="Arial"/>
          <w:szCs w:val="22"/>
        </w:rPr>
        <w:t xml:space="preserve">  exactly.</w:t>
      </w:r>
    </w:p>
    <w:p w:rsidR="005C4151" w:rsidRPr="00592697" w:rsidRDefault="005C4151" w:rsidP="00592697">
      <w:pPr>
        <w:rPr>
          <w:rFonts w:cs="Arial"/>
          <w:szCs w:val="22"/>
        </w:rPr>
      </w:pPr>
    </w:p>
    <w:p w:rsidR="005C4151" w:rsidRPr="00592697" w:rsidRDefault="005C4151" w:rsidP="00592697">
      <w:pPr>
        <w:rPr>
          <w:rFonts w:cs="Arial"/>
          <w:szCs w:val="22"/>
        </w:rPr>
      </w:pPr>
    </w:p>
    <w:p w:rsidR="005C4151" w:rsidRPr="00592697" w:rsidRDefault="005C4151" w:rsidP="00592697">
      <w:pPr>
        <w:rPr>
          <w:rFonts w:cs="Arial"/>
          <w:szCs w:val="22"/>
        </w:rPr>
      </w:pPr>
      <w:r w:rsidRPr="00592697">
        <w:rPr>
          <w:rFonts w:cs="Arial"/>
          <w:szCs w:val="22"/>
        </w:rPr>
        <w:t>*Footnote.  A Hall Probe is a device based around a thin slice of n or p-type semiconducting material.  When the semiconducting material is placed in a magnetic field, the charge carriers (electrons and holes) experience opposite forces which cause them to separate and collect on opposite faces of the slice.  This sets up a potential difference - the Hall Voltage.  This Hall Voltage is proportional to the magnetic induction producing the effect.</w:t>
      </w:r>
    </w:p>
    <w:p w:rsidR="005C4151" w:rsidRPr="001E026C" w:rsidRDefault="005C4151" w:rsidP="001E026C">
      <w:pPr>
        <w:rPr>
          <w:b/>
          <w:sz w:val="28"/>
          <w:szCs w:val="28"/>
        </w:rPr>
      </w:pPr>
      <w:r>
        <w:br w:type="page"/>
      </w:r>
      <w:r w:rsidRPr="001E026C">
        <w:rPr>
          <w:b/>
          <w:sz w:val="28"/>
          <w:szCs w:val="28"/>
        </w:rPr>
        <w:lastRenderedPageBreak/>
        <w:t>Force per unit length between two parallel wires</w:t>
      </w:r>
    </w:p>
    <w:p w:rsidR="001E026C" w:rsidRDefault="001E026C" w:rsidP="00A35D23"/>
    <w:p w:rsidR="005C4151" w:rsidRDefault="005C4151" w:rsidP="00A35D23">
      <w:r>
        <w:t>Two adjacent  current carrying wires will influence one another due to their magnetic fields.</w:t>
      </w:r>
    </w:p>
    <w:p w:rsidR="005C4151" w:rsidRDefault="005C4151" w:rsidP="00A35D23"/>
    <w:p w:rsidR="005C4151" w:rsidRDefault="005C4151" w:rsidP="00A35D23">
      <w:r>
        <w:t>For wires separated by distance  r , the magnetic induction at wire 2  due to the current in wire 1 is:</w:t>
      </w:r>
      <w:r>
        <w:tab/>
        <w:t xml:space="preserve"> </w:t>
      </w:r>
      <w:r>
        <w:tab/>
        <w:t>B</w:t>
      </w:r>
      <w:r>
        <w:rPr>
          <w:position w:val="-4"/>
          <w:sz w:val="20"/>
        </w:rPr>
        <w:t>1</w:t>
      </w:r>
      <w:r>
        <w:t xml:space="preserve"> =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,2</w:instrText>
      </w:r>
      <w:r>
        <w:rPr>
          <w:rFonts w:ascii="Symbol" w:hAnsi="Symbol"/>
        </w:rPr>
        <w:instrText>p</w:instrText>
      </w:r>
      <w:r>
        <w:instrText xml:space="preserve">r) </w:instrText>
      </w:r>
      <w:r>
        <w:fldChar w:fldCharType="end"/>
      </w:r>
    </w:p>
    <w:p w:rsidR="005C4151" w:rsidRDefault="005C4151" w:rsidP="00A35D23">
      <w:r>
        <w:t>Thus wire 2, carrying current  I</w:t>
      </w:r>
      <w:r>
        <w:rPr>
          <w:position w:val="-4"/>
          <w:sz w:val="20"/>
        </w:rPr>
        <w:t>2</w:t>
      </w:r>
      <w:r>
        <w:t xml:space="preserve"> will experience a force:</w:t>
      </w:r>
    </w:p>
    <w:p w:rsidR="005C4151" w:rsidRDefault="005C4151" w:rsidP="00A35D23">
      <w:r>
        <w:tab/>
        <w:t>F</w:t>
      </w:r>
      <w:r>
        <w:rPr>
          <w:position w:val="-4"/>
          <w:sz w:val="20"/>
        </w:rPr>
        <w:t>1</w:t>
      </w:r>
      <w:r>
        <w:rPr>
          <w:position w:val="-4"/>
          <w:sz w:val="20"/>
        </w:rPr>
        <w:sym w:font="Symbol" w:char="F0AE"/>
      </w:r>
      <w:r>
        <w:rPr>
          <w:position w:val="-4"/>
          <w:sz w:val="20"/>
        </w:rPr>
        <w:t>2</w:t>
      </w:r>
      <w:r>
        <w:t xml:space="preserve">  =  I</w:t>
      </w:r>
      <w:r>
        <w:rPr>
          <w:position w:val="-4"/>
          <w:sz w:val="20"/>
        </w:rPr>
        <w:t xml:space="preserve">2 </w:t>
      </w:r>
      <w:r>
        <w:rPr>
          <w:i/>
        </w:rPr>
        <w:t>l</w:t>
      </w:r>
      <w:r>
        <w:t xml:space="preserve"> B</w:t>
      </w:r>
      <w:r>
        <w:rPr>
          <w:position w:val="-4"/>
          <w:sz w:val="20"/>
        </w:rPr>
        <w:t>1</w:t>
      </w:r>
      <w:r>
        <w:tab/>
        <w:t xml:space="preserve">along length  </w:t>
      </w:r>
      <w:r>
        <w:rPr>
          <w:i/>
        </w:rPr>
        <w:t>l</w:t>
      </w:r>
    </w:p>
    <w:p w:rsidR="005C4151" w:rsidRDefault="005C4151" w:rsidP="00A35D23"/>
    <w:p w:rsidR="005C4151" w:rsidRDefault="005C4151" w:rsidP="00A35D23">
      <w:r>
        <w:t>Substitute for  B</w:t>
      </w:r>
      <w:r>
        <w:rPr>
          <w:position w:val="-4"/>
          <w:sz w:val="20"/>
        </w:rPr>
        <w:t>1</w:t>
      </w:r>
      <w:r>
        <w:t xml:space="preserve"> in the above equation:</w:t>
      </w:r>
    </w:p>
    <w:p w:rsidR="005C4151" w:rsidRDefault="005C4151" w:rsidP="00A35D23">
      <w:r>
        <w:tab/>
        <w:t>F</w:t>
      </w:r>
      <w:r>
        <w:rPr>
          <w:position w:val="-4"/>
          <w:sz w:val="20"/>
        </w:rPr>
        <w:t>1</w:t>
      </w:r>
      <w:r>
        <w:rPr>
          <w:position w:val="-4"/>
          <w:sz w:val="20"/>
        </w:rPr>
        <w:sym w:font="Symbol" w:char="F0AE"/>
      </w:r>
      <w:r>
        <w:rPr>
          <w:position w:val="-4"/>
          <w:sz w:val="20"/>
        </w:rPr>
        <w:t>2</w:t>
      </w:r>
      <w:r>
        <w:t xml:space="preserve">  =  I</w:t>
      </w:r>
      <w:r>
        <w:rPr>
          <w:position w:val="-4"/>
          <w:sz w:val="20"/>
        </w:rPr>
        <w:t>2</w:t>
      </w:r>
      <w:r>
        <w:rPr>
          <w:i/>
          <w:position w:val="-4"/>
          <w:sz w:val="20"/>
        </w:rPr>
        <w:t xml:space="preserve"> </w:t>
      </w:r>
      <w:r>
        <w:rPr>
          <w:i/>
        </w:rPr>
        <w:t>l</w: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,2</w:instrText>
      </w:r>
      <w:r>
        <w:rPr>
          <w:rFonts w:ascii="Symbol" w:hAnsi="Symbol"/>
        </w:rPr>
        <w:instrText>p</w:instrText>
      </w:r>
      <w:r>
        <w:instrText xml:space="preserve">r) </w:instrText>
      </w:r>
      <w:r>
        <w:fldChar w:fldCharType="end"/>
      </w:r>
      <w:r>
        <w:t xml:space="preserve">   </w:t>
      </w:r>
    </w:p>
    <w:p w:rsidR="005C4151" w:rsidRDefault="005C4151" w:rsidP="00A35D23">
      <w:pPr>
        <w:ind w:firstLine="567"/>
      </w:pPr>
      <w:r>
        <w:rPr>
          <w:position w:val="-18"/>
          <w:sz w:val="20"/>
        </w:rPr>
        <w:object w:dxaOrig="580" w:dyaOrig="540">
          <v:shape id="_x0000_i1064" type="#_x0000_t75" style="width:30pt;height:26.25pt" o:ole="" fillcolor="window">
            <v:imagedata r:id="rId96" o:title=""/>
          </v:shape>
          <o:OLEObject Type="Embed" ProgID="Equation.3" ShapeID="_x0000_i1064" DrawAspect="Content" ObjectID="_1520950154" r:id="rId97"/>
        </w:objec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I</w:instrText>
      </w:r>
      <w:r>
        <w:rPr>
          <w:position w:val="-4"/>
          <w:sz w:val="20"/>
        </w:rPr>
        <w:instrText>2</w:instrText>
      </w:r>
      <w:r>
        <w:instrText>, 2</w:instrText>
      </w:r>
      <w:r>
        <w:rPr>
          <w:rFonts w:ascii="Symbol" w:hAnsi="Symbol"/>
        </w:rPr>
        <w:instrText>p</w:instrText>
      </w:r>
      <w:r>
        <w:instrText xml:space="preserve">r)      </w:instrText>
      </w:r>
      <w:r>
        <w:fldChar w:fldCharType="end"/>
      </w:r>
    </w:p>
    <w:p w:rsidR="005C4151" w:rsidRDefault="005C4151" w:rsidP="00A35D23">
      <w:pPr>
        <w:ind w:firstLine="567"/>
      </w:pPr>
      <w:r>
        <w:rPr>
          <w:position w:val="-18"/>
          <w:sz w:val="20"/>
        </w:rPr>
        <w:object w:dxaOrig="580" w:dyaOrig="540">
          <v:shape id="_x0000_i1065" type="#_x0000_t75" style="width:30pt;height:26.25pt" o:ole="" fillcolor="window">
            <v:imagedata r:id="rId96" o:title=""/>
          </v:shape>
          <o:OLEObject Type="Embed" ProgID="Equation.3" ShapeID="_x0000_i1065" DrawAspect="Content" ObjectID="_1520950155" r:id="rId98"/>
        </w:object>
      </w:r>
      <w:r>
        <w:t>is known as the force per unit length.</w:t>
      </w:r>
    </w:p>
    <w:p w:rsidR="005C4151" w:rsidRDefault="005C4151" w:rsidP="005C4151">
      <w:pPr>
        <w:pStyle w:val="NormalFontTimes"/>
        <w:numPr>
          <w:ilvl w:val="12"/>
          <w:numId w:val="0"/>
        </w:numPr>
      </w:pPr>
    </w:p>
    <w:p w:rsidR="005C4151" w:rsidRDefault="005C4151" w:rsidP="005C4151">
      <w:pPr>
        <w:pStyle w:val="Heading3"/>
        <w:numPr>
          <w:ilvl w:val="12"/>
          <w:numId w:val="0"/>
        </w:numPr>
      </w:pPr>
      <w:r>
        <w:t>Direction of force between two current carrying wires</w:t>
      </w:r>
    </w:p>
    <w:p w:rsidR="005C4151" w:rsidRDefault="005C4151" w:rsidP="00A35D23">
      <w:r>
        <w:t xml:space="preserve">Wires carrying current in the </w:t>
      </w:r>
      <w:r>
        <w:rPr>
          <w:b/>
        </w:rPr>
        <w:t>same</w:t>
      </w:r>
      <w:r>
        <w:t xml:space="preserve"> direction will </w:t>
      </w:r>
      <w:r>
        <w:rPr>
          <w:b/>
        </w:rPr>
        <w:t>attract</w:t>
      </w:r>
      <w:r>
        <w:t>.</w:t>
      </w:r>
    </w:p>
    <w:p w:rsidR="005C4151" w:rsidRDefault="005C4151" w:rsidP="00A35D23">
      <w:r>
        <w:t xml:space="preserve">Wires carrying currents in </w:t>
      </w:r>
      <w:r>
        <w:rPr>
          <w:b/>
        </w:rPr>
        <w:t xml:space="preserve">opposite </w:t>
      </w:r>
      <w:r>
        <w:t xml:space="preserve">directions will </w:t>
      </w:r>
      <w:r>
        <w:rPr>
          <w:b/>
        </w:rPr>
        <w:t>repel</w:t>
      </w:r>
      <w:r>
        <w:t>.</w:t>
      </w:r>
    </w:p>
    <w:p w:rsidR="005C4151" w:rsidRDefault="005C4151" w:rsidP="00A35D23">
      <w:r>
        <w:t>This effect can be shown by passing fairly large direct currents through two strips of aluminium foil separated by a few millimetres.  The strips of foil show the attraction and repulsion more easily if suspended vertically.  A car battery could be used as a supply.</w:t>
      </w:r>
    </w:p>
    <w:p w:rsidR="005C4151" w:rsidRDefault="005C4151" w:rsidP="00A35D23">
      <w:pPr>
        <w:rPr>
          <w:b/>
        </w:rPr>
      </w:pPr>
    </w:p>
    <w:p w:rsidR="005C4151" w:rsidRDefault="005C4151" w:rsidP="005C4151">
      <w:pPr>
        <w:pStyle w:val="Heading2"/>
        <w:numPr>
          <w:ilvl w:val="12"/>
          <w:numId w:val="0"/>
        </w:numPr>
      </w:pPr>
      <w:r>
        <w:t>Definition of the Ampere</w:t>
      </w:r>
    </w:p>
    <w:p w:rsidR="005C4151" w:rsidRPr="00A35D23" w:rsidRDefault="005C4151" w:rsidP="00A35D23">
      <w:pPr>
        <w:rPr>
          <w:i/>
        </w:rPr>
      </w:pPr>
      <w:r w:rsidRPr="00A35D23">
        <w:rPr>
          <w:i/>
        </w:rPr>
        <w:t>A current of one ampere is defined as the constant current which, if in two straight parallel conductors of infinite length placed one metre apart in a vacuum, will produce a force between the conductors of 2 x 10</w:t>
      </w:r>
      <w:r w:rsidRPr="00A35D23">
        <w:rPr>
          <w:i/>
          <w:position w:val="6"/>
          <w:sz w:val="20"/>
        </w:rPr>
        <w:t>-7</w:t>
      </w:r>
      <w:r w:rsidRPr="00A35D23">
        <w:rPr>
          <w:i/>
        </w:rPr>
        <w:t xml:space="preserve"> newtons per metre. </w:t>
      </w:r>
    </w:p>
    <w:p w:rsidR="005C4151" w:rsidRDefault="005C4151" w:rsidP="00A35D23">
      <w:r>
        <w:t>To confirm this definition apply</w:t>
      </w:r>
      <w:r>
        <w:tab/>
      </w:r>
      <w:r>
        <w:rPr>
          <w:position w:val="-18"/>
          <w:sz w:val="20"/>
        </w:rPr>
        <w:object w:dxaOrig="580" w:dyaOrig="540">
          <v:shape id="_x0000_i1066" type="#_x0000_t75" style="width:30pt;height:26.25pt" o:ole="" fillcolor="window">
            <v:imagedata r:id="rId96" o:title=""/>
          </v:shape>
          <o:OLEObject Type="Embed" ProgID="Equation.3" ShapeID="_x0000_i1066" DrawAspect="Content" ObjectID="_1520950156" r:id="rId99"/>
        </w:object>
      </w:r>
      <w:r>
        <w:t xml:space="preserve">=   </w:t>
      </w:r>
      <w:r>
        <w:fldChar w:fldCharType="begin"/>
      </w:r>
      <w:r>
        <w:instrText xml:space="preserve"> EQ \F(</w:instrText>
      </w:r>
      <w:r>
        <w:rPr>
          <w:rFonts w:ascii="Symbol" w:hAnsi="Symbol"/>
        </w:rPr>
        <w:instrText>m</w:instrText>
      </w:r>
      <w:r>
        <w:rPr>
          <w:position w:val="-4"/>
          <w:sz w:val="20"/>
        </w:rPr>
        <w:instrText>o</w:instrText>
      </w:r>
      <w:r>
        <w:instrText>I</w:instrText>
      </w:r>
      <w:r>
        <w:rPr>
          <w:position w:val="-4"/>
          <w:sz w:val="20"/>
        </w:rPr>
        <w:instrText>1</w:instrText>
      </w:r>
      <w:r>
        <w:instrText>I</w:instrText>
      </w:r>
      <w:r>
        <w:rPr>
          <w:position w:val="-4"/>
          <w:sz w:val="20"/>
        </w:rPr>
        <w:instrText>2</w:instrText>
      </w:r>
      <w:r>
        <w:instrText>, 2</w:instrText>
      </w:r>
      <w:r>
        <w:rPr>
          <w:rFonts w:ascii="Symbol" w:hAnsi="Symbol"/>
        </w:rPr>
        <w:instrText>p</w:instrText>
      </w:r>
      <w:r>
        <w:instrText xml:space="preserve">r)      </w:instrText>
      </w:r>
      <w:r>
        <w:fldChar w:fldCharType="end"/>
      </w:r>
      <w:r>
        <w:t>to this situation.</w:t>
      </w:r>
    </w:p>
    <w:p w:rsidR="005C4151" w:rsidRDefault="006F6E91" w:rsidP="00A35D23">
      <w:r>
        <w:rPr>
          <w:noProof/>
          <w:sz w:val="20"/>
        </w:rPr>
        <w:drawing>
          <wp:inline distT="0" distB="0" distL="0" distR="0">
            <wp:extent cx="5095875" cy="1304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l="-41145" r="-41145"/>
                    <a:stretch>
                      <a:fillRect/>
                    </a:stretch>
                  </pic:blipFill>
                  <pic:spPr bwMode="auto">
                    <a:xfrm>
                      <a:off x="0" y="0"/>
                      <a:ext cx="5095875" cy="1304925"/>
                    </a:xfrm>
                    <a:prstGeom prst="rect">
                      <a:avLst/>
                    </a:prstGeom>
                    <a:noFill/>
                    <a:ln>
                      <a:noFill/>
                    </a:ln>
                  </pic:spPr>
                </pic:pic>
              </a:graphicData>
            </a:graphic>
          </wp:inline>
        </w:drawing>
      </w:r>
    </w:p>
    <w:p w:rsidR="005C4151" w:rsidRDefault="005C4151" w:rsidP="00A35D23"/>
    <w:p w:rsidR="005C4151" w:rsidRDefault="005C4151" w:rsidP="00A35D23">
      <w:r>
        <w:t>Thus I</w:t>
      </w:r>
      <w:r>
        <w:rPr>
          <w:position w:val="-4"/>
          <w:sz w:val="20"/>
        </w:rPr>
        <w:t>1</w:t>
      </w:r>
      <w:r>
        <w:t xml:space="preserve"> and I</w:t>
      </w:r>
      <w:r>
        <w:rPr>
          <w:position w:val="-4"/>
          <w:sz w:val="20"/>
        </w:rPr>
        <w:t>2</w:t>
      </w:r>
      <w:r>
        <w:t xml:space="preserve"> both equal 1 A, r  is 1 m  and </w:t>
      </w:r>
      <w:r>
        <w:rPr>
          <w:rFonts w:ascii="Symbol" w:hAnsi="Symbol"/>
        </w:rPr>
        <w:t></w:t>
      </w:r>
      <w:r>
        <w:rPr>
          <w:position w:val="-4"/>
          <w:sz w:val="20"/>
        </w:rPr>
        <w:t>o</w:t>
      </w:r>
      <w:r>
        <w:t xml:space="preserve"> = 4</w:t>
      </w:r>
      <w:r>
        <w:rPr>
          <w:rFonts w:ascii="Symbol" w:hAnsi="Symbol"/>
        </w:rPr>
        <w:t></w:t>
      </w:r>
      <w:r>
        <w:t xml:space="preserve"> x 10</w:t>
      </w:r>
      <w:r>
        <w:rPr>
          <w:position w:val="6"/>
          <w:sz w:val="20"/>
        </w:rPr>
        <w:t>-7</w:t>
      </w:r>
      <w:r>
        <w:t xml:space="preserve"> N A</w:t>
      </w:r>
      <w:r>
        <w:rPr>
          <w:position w:val="6"/>
          <w:sz w:val="20"/>
        </w:rPr>
        <w:t>-2</w:t>
      </w:r>
      <w:r>
        <w:t>.</w:t>
      </w:r>
    </w:p>
    <w:p w:rsidR="005C4151" w:rsidRDefault="005C4151" w:rsidP="00A35D23">
      <w:r>
        <w:tab/>
      </w:r>
      <w:r>
        <w:tab/>
      </w:r>
      <w:r>
        <w:tab/>
      </w:r>
      <w:r>
        <w:rPr>
          <w:position w:val="-18"/>
          <w:sz w:val="20"/>
        </w:rPr>
        <w:object w:dxaOrig="580" w:dyaOrig="540">
          <v:shape id="_x0000_i1067" type="#_x0000_t75" style="width:30pt;height:26.25pt" o:ole="" fillcolor="window">
            <v:imagedata r:id="rId96" o:title=""/>
          </v:shape>
          <o:OLEObject Type="Embed" ProgID="Equation.3" ShapeID="_x0000_i1067" DrawAspect="Content" ObjectID="_1520950157" r:id="rId101"/>
        </w:object>
      </w:r>
      <w:r>
        <w:t xml:space="preserve">=  </w:t>
      </w:r>
      <w:r>
        <w:fldChar w:fldCharType="begin"/>
      </w:r>
      <w:r>
        <w:instrText xml:space="preserve"> EQ \F(4</w:instrText>
      </w:r>
      <w:r>
        <w:rPr>
          <w:rFonts w:ascii="Symbol" w:hAnsi="Symbol"/>
        </w:rPr>
        <w:instrText>p</w:instrText>
      </w:r>
      <w:r>
        <w:instrText xml:space="preserve"> x 10</w:instrText>
      </w:r>
      <w:r>
        <w:rPr>
          <w:position w:val="6"/>
          <w:sz w:val="20"/>
        </w:rPr>
        <w:instrText>-7</w:instrText>
      </w:r>
      <w:r>
        <w:instrText xml:space="preserve"> x 1 x 1, 2</w:instrText>
      </w:r>
      <w:r>
        <w:rPr>
          <w:rFonts w:ascii="Symbol" w:hAnsi="Symbol"/>
        </w:rPr>
        <w:instrText>p</w:instrText>
      </w:r>
      <w:r>
        <w:instrText xml:space="preserve"> x 1)   </w:instrText>
      </w:r>
      <w:r>
        <w:fldChar w:fldCharType="end"/>
      </w:r>
      <w:r>
        <w:t>= 2 x 10</w:t>
      </w:r>
      <w:r>
        <w:rPr>
          <w:position w:val="6"/>
          <w:sz w:val="20"/>
        </w:rPr>
        <w:t>-7</w:t>
      </w:r>
      <w:r>
        <w:t xml:space="preserve"> N m</w:t>
      </w:r>
      <w:r>
        <w:rPr>
          <w:position w:val="6"/>
          <w:sz w:val="20"/>
        </w:rPr>
        <w:t>-1</w:t>
      </w:r>
      <w:r>
        <w:t>.</w:t>
      </w:r>
    </w:p>
    <w:p w:rsidR="005C4151" w:rsidRDefault="005C4151" w:rsidP="00A35D23">
      <w:r>
        <w:t xml:space="preserve">Equally, applying this definition fixes the value of   </w:t>
      </w:r>
      <w:r>
        <w:rPr>
          <w:rFonts w:ascii="Symbol" w:hAnsi="Symbol"/>
        </w:rPr>
        <w:t></w:t>
      </w:r>
      <w:r>
        <w:rPr>
          <w:position w:val="-4"/>
          <w:sz w:val="20"/>
        </w:rPr>
        <w:t>o</w:t>
      </w:r>
      <w:r>
        <w:t xml:space="preserve"> = 4</w:t>
      </w:r>
      <w:r>
        <w:rPr>
          <w:rFonts w:ascii="Symbol" w:hAnsi="Symbol"/>
        </w:rPr>
        <w:t></w:t>
      </w:r>
      <w:r>
        <w:t xml:space="preserve"> x 10</w:t>
      </w:r>
      <w:r>
        <w:rPr>
          <w:position w:val="6"/>
          <w:sz w:val="20"/>
        </w:rPr>
        <w:t>-7</w:t>
      </w:r>
      <w:r>
        <w:t xml:space="preserve"> N A</w:t>
      </w:r>
      <w:r>
        <w:rPr>
          <w:position w:val="6"/>
          <w:sz w:val="20"/>
        </w:rPr>
        <w:t>-2</w:t>
      </w:r>
      <w:r>
        <w:t>.</w:t>
      </w:r>
    </w:p>
    <w:p w:rsidR="005C4151" w:rsidRDefault="005C4151" w:rsidP="00A35D23">
      <w:r>
        <w:t xml:space="preserve">We will see later that the usual unit for </w:t>
      </w:r>
      <w:r>
        <w:rPr>
          <w:rFonts w:ascii="Symbol" w:hAnsi="Symbol"/>
        </w:rPr>
        <w:t></w:t>
      </w:r>
      <w:r>
        <w:rPr>
          <w:position w:val="-4"/>
          <w:sz w:val="20"/>
        </w:rPr>
        <w:t>o</w:t>
      </w:r>
      <w:r>
        <w:t xml:space="preserve"> is H m</w:t>
      </w:r>
      <w:r>
        <w:rPr>
          <w:vertAlign w:val="superscript"/>
        </w:rPr>
        <w:t xml:space="preserve">-1 </w:t>
      </w:r>
      <w:r>
        <w:t>which is equivalent to N A</w:t>
      </w:r>
      <w:r>
        <w:rPr>
          <w:position w:val="6"/>
          <w:sz w:val="20"/>
        </w:rPr>
        <w:t>-2</w:t>
      </w:r>
      <w:r>
        <w:t>.</w:t>
      </w:r>
    </w:p>
    <w:p w:rsidR="005C4151" w:rsidRDefault="005C4151" w:rsidP="005C4151">
      <w:pPr>
        <w:pStyle w:val="Heading2"/>
        <w:numPr>
          <w:ilvl w:val="12"/>
          <w:numId w:val="0"/>
        </w:numPr>
      </w:pPr>
      <w:r>
        <w:br w:type="page"/>
      </w:r>
      <w:r>
        <w:lastRenderedPageBreak/>
        <w:t>Comparing Gravitational, Electrostatic and Magnetic Fields</w:t>
      </w:r>
    </w:p>
    <w:p w:rsidR="005C4151" w:rsidRDefault="005C4151" w:rsidP="005C4151">
      <w:pPr>
        <w:numPr>
          <w:ilvl w:val="12"/>
          <w:numId w:val="0"/>
        </w:numPr>
        <w:spacing w:line="240" w:lineRule="atLeast"/>
        <w:rPr>
          <w:rFonts w:ascii="Times" w:hAnsi="Times"/>
          <w:sz w:val="16"/>
        </w:rPr>
      </w:pPr>
      <w:r>
        <w:rPr>
          <w:rFonts w:ascii="Times" w:hAnsi="Times"/>
        </w:rPr>
        <w:tab/>
      </w:r>
      <w:r>
        <w:rPr>
          <w:rFonts w:ascii="Times" w:hAnsi="Times"/>
        </w:rPr>
        <w:tab/>
      </w:r>
    </w:p>
    <w:tbl>
      <w:tblPr>
        <w:tblW w:w="0" w:type="auto"/>
        <w:tblBorders>
          <w:insideH w:val="single" w:sz="6" w:space="0" w:color="auto"/>
          <w:insideV w:val="single" w:sz="6" w:space="0" w:color="auto"/>
        </w:tblBorders>
        <w:tblLayout w:type="fixed"/>
        <w:tblLook w:val="0000" w:firstRow="0" w:lastRow="0" w:firstColumn="0" w:lastColumn="0" w:noHBand="0" w:noVBand="0"/>
      </w:tblPr>
      <w:tblGrid>
        <w:gridCol w:w="4361"/>
        <w:gridCol w:w="4135"/>
      </w:tblGrid>
      <w:tr w:rsidR="005C4151" w:rsidTr="008A1518">
        <w:tc>
          <w:tcPr>
            <w:tcW w:w="4361" w:type="dxa"/>
          </w:tcPr>
          <w:p w:rsidR="005C4151" w:rsidRDefault="005C4151" w:rsidP="008A1518">
            <w:pPr>
              <w:pStyle w:val="Heading3"/>
              <w:numPr>
                <w:ilvl w:val="12"/>
                <w:numId w:val="0"/>
              </w:numPr>
              <w:jc w:val="center"/>
            </w:pPr>
            <w:r>
              <w:t>Experimental results and equations</w:t>
            </w:r>
          </w:p>
        </w:tc>
        <w:tc>
          <w:tcPr>
            <w:tcW w:w="4135" w:type="dxa"/>
          </w:tcPr>
          <w:p w:rsidR="005C4151" w:rsidRDefault="005C4151" w:rsidP="008A1518">
            <w:pPr>
              <w:pStyle w:val="Heading3"/>
              <w:numPr>
                <w:ilvl w:val="12"/>
                <w:numId w:val="0"/>
              </w:numPr>
              <w:jc w:val="center"/>
            </w:pPr>
            <w:r>
              <w:t>Field concept</w:t>
            </w:r>
          </w:p>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614720" behindDoc="0" locked="0" layoutInCell="0" allowOverlap="1">
                      <wp:simplePos x="0" y="0"/>
                      <wp:positionH relativeFrom="column">
                        <wp:posOffset>2962275</wp:posOffset>
                      </wp:positionH>
                      <wp:positionV relativeFrom="paragraph">
                        <wp:posOffset>540385</wp:posOffset>
                      </wp:positionV>
                      <wp:extent cx="1894205" cy="978535"/>
                      <wp:effectExtent l="0" t="0" r="0" b="0"/>
                      <wp:wrapNone/>
                      <wp:docPr id="3595"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978535"/>
                                <a:chOff x="-1" y="-1"/>
                                <a:chExt cx="20002" cy="20002"/>
                              </a:xfrm>
                            </wpg:grpSpPr>
                            <wps:wsp>
                              <wps:cNvPr id="3596" name="Rectangle 511"/>
                              <wps:cNvSpPr>
                                <a:spLocks noChangeArrowheads="1"/>
                              </wps:cNvSpPr>
                              <wps:spPr bwMode="auto">
                                <a:xfrm>
                                  <a:off x="1783" y="5814"/>
                                  <a:ext cx="2823" cy="510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m</w:t>
                                    </w:r>
                                    <w:r>
                                      <w:rPr>
                                        <w:vertAlign w:val="subscript"/>
                                      </w:rPr>
                                      <w:t>1</w:t>
                                    </w:r>
                                  </w:p>
                                </w:txbxContent>
                              </wps:txbx>
                              <wps:bodyPr rot="0" vert="horz" wrap="square" lIns="0" tIns="0" rIns="0" bIns="0" anchor="t" anchorCtr="0" upright="1">
                                <a:noAutofit/>
                              </wps:bodyPr>
                            </wps:wsp>
                            <wps:wsp>
                              <wps:cNvPr id="3597" name="Line 512"/>
                              <wps:cNvCnPr/>
                              <wps:spPr bwMode="auto">
                                <a:xfrm>
                                  <a:off x="5163" y="-1"/>
                                  <a:ext cx="6" cy="2000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8" name="Line 513"/>
                              <wps:cNvCnPr/>
                              <wps:spPr bwMode="auto">
                                <a:xfrm>
                                  <a:off x="-1" y="9994"/>
                                  <a:ext cx="10333" cy="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9" name="Line 514"/>
                              <wps:cNvCnPr/>
                              <wps:spPr bwMode="auto">
                                <a:xfrm flipV="1">
                                  <a:off x="1313" y="2543"/>
                                  <a:ext cx="7705" cy="149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0" name="Line 515"/>
                              <wps:cNvCnPr/>
                              <wps:spPr bwMode="auto">
                                <a:xfrm>
                                  <a:off x="1313" y="2543"/>
                                  <a:ext cx="7705" cy="149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601" name="Group 516"/>
                              <wpg:cNvGrpSpPr>
                                <a:grpSpLocks/>
                              </wpg:cNvGrpSpPr>
                              <wpg:grpSpPr bwMode="auto">
                                <a:xfrm>
                                  <a:off x="16990" y="1816"/>
                                  <a:ext cx="3011" cy="4011"/>
                                  <a:chOff x="1" y="0"/>
                                  <a:chExt cx="19999" cy="20000"/>
                                </a:xfrm>
                              </wpg:grpSpPr>
                              <wps:wsp>
                                <wps:cNvPr id="3602" name="Rectangle 517"/>
                                <wps:cNvSpPr>
                                  <a:spLocks noChangeArrowheads="1"/>
                                </wps:cNvSpPr>
                                <wps:spPr bwMode="auto">
                                  <a:xfrm>
                                    <a:off x="2498" y="0"/>
                                    <a:ext cx="17502" cy="2000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m</w:t>
                                      </w:r>
                                      <w:r>
                                        <w:rPr>
                                          <w:vertAlign w:val="subscript"/>
                                        </w:rPr>
                                        <w:t>2</w:t>
                                      </w:r>
                                    </w:p>
                                  </w:txbxContent>
                                </wps:txbx>
                                <wps:bodyPr rot="0" vert="horz" wrap="square" lIns="0" tIns="0" rIns="0" bIns="0" anchor="t" anchorCtr="0" upright="1">
                                  <a:noAutofit/>
                                </wps:bodyPr>
                              </wps:wsp>
                              <wps:wsp>
                                <wps:cNvPr id="3603" name="Oval 518"/>
                                <wps:cNvSpPr>
                                  <a:spLocks noChangeArrowheads="1"/>
                                </wps:cNvSpPr>
                                <wps:spPr bwMode="auto">
                                  <a:xfrm>
                                    <a:off x="1" y="14500"/>
                                    <a:ext cx="2543" cy="3690"/>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604" name="Oval 519"/>
                              <wps:cNvSpPr>
                                <a:spLocks noChangeArrowheads="1"/>
                              </wps:cNvSpPr>
                              <wps:spPr bwMode="auto">
                                <a:xfrm>
                                  <a:off x="4974" y="9448"/>
                                  <a:ext cx="383" cy="74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5" name="Line 520"/>
                              <wps:cNvCnPr/>
                              <wps:spPr bwMode="auto">
                                <a:xfrm flipH="1">
                                  <a:off x="8166" y="3633"/>
                                  <a:ext cx="382" cy="4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6" name="Line 521"/>
                              <wps:cNvCnPr/>
                              <wps:spPr bwMode="auto">
                                <a:xfrm flipH="1">
                                  <a:off x="9480" y="9812"/>
                                  <a:ext cx="383" cy="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7" name="Line 522"/>
                              <wps:cNvCnPr/>
                              <wps:spPr bwMode="auto">
                                <a:xfrm flipH="1" flipV="1">
                                  <a:off x="8354" y="15627"/>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8" name="Line 523"/>
                              <wps:cNvCnPr/>
                              <wps:spPr bwMode="auto">
                                <a:xfrm flipV="1">
                                  <a:off x="1783" y="15627"/>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9" name="Line 524"/>
                              <wps:cNvCnPr/>
                              <wps:spPr bwMode="auto">
                                <a:xfrm>
                                  <a:off x="844" y="10175"/>
                                  <a:ext cx="382" cy="1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0" name="Line 525"/>
                              <wps:cNvCnPr/>
                              <wps:spPr bwMode="auto">
                                <a:xfrm>
                                  <a:off x="1783" y="3270"/>
                                  <a:ext cx="382"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1" name="Line 526"/>
                              <wps:cNvCnPr/>
                              <wps:spPr bwMode="auto">
                                <a:xfrm>
                                  <a:off x="5162" y="17807"/>
                                  <a:ext cx="7" cy="1467"/>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2" name="Line 527"/>
                              <wps:cNvCnPr/>
                              <wps:spPr bwMode="auto">
                                <a:xfrm>
                                  <a:off x="5162" y="1453"/>
                                  <a:ext cx="7" cy="7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387" style="position:absolute;margin-left:233.25pt;margin-top:42.55pt;width:149.15pt;height:77.05pt;z-index:251614720"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" o:allowincell="f">
                      <v:rect id="Rectangle 511" o:spid="_x0000_s1388" style="position:absolute;left:1783;top:5814;width:2823;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" strokecolor="white" strokeweight="1pt">
                        <v:textbox inset="0,0,0,0">
                          <w:txbxContent>
                            <w:p w:rsidR="009B06A2" w:rsidRDefault="009B06A2" w:rsidP="005C4151">
                              <w:r>
                                <w:t>m</w:t>
                              </w:r>
                              <w:r>
                                <w:rPr>
                                  <w:vertAlign w:val="subscript"/>
                                </w:rPr>
                                <w:t>1</w:t>
                              </w:r>
                            </w:p>
                          </w:txbxContent>
                        </v:textbox>
                      </v:rect>
                      <v:line id="Line 512" o:spid="_x0000_s1389" style="position:absolute;visibility:visible;mso-wrap-style:square" from="5163,-1" to="516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" strokeweight="1pt"/>
                      <v:line id="Line 513" o:spid="_x0000_s1390" style="position:absolute;visibility:visible;mso-wrap-style:square" from="-1,9994" to="10332,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" strokeweight="1pt"/>
                      <v:line id="Line 514" o:spid="_x0000_s1391" style="position:absolute;flip:y;visibility:visible;mso-wrap-style:square" from="1313,2543" to="9018,1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" strokeweight="1pt"/>
                      <v:line id="Line 515" o:spid="_x0000_s1392" style="position:absolute;visibility:visible;mso-wrap-style:square" from="1313,2543" to="9018,1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" strokeweight="1pt"/>
                      <v:group id="Group 516" o:spid="_x0000_s1393" style="position:absolute;left:16990;top:1816;width:3011;height:4011"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">
                        <v:rect id="Rectangle 517" o:spid="_x0000_s1394" style="position:absolute;left:2498;width:175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" strokecolor="white" strokeweight="1pt">
                          <v:textbox inset="0,0,0,0">
                            <w:txbxContent>
                              <w:p w:rsidR="009B06A2" w:rsidRDefault="009B06A2" w:rsidP="005C4151">
                                <w:r>
                                  <w:t>m</w:t>
                                </w:r>
                                <w:r>
                                  <w:rPr>
                                    <w:vertAlign w:val="subscript"/>
                                  </w:rPr>
                                  <w:t>2</w:t>
                                </w:r>
                              </w:p>
                            </w:txbxContent>
                          </v:textbox>
                        </v:rect>
                        <v:oval id="Oval 518" o:spid="_x0000_s1395" style="position:absolute;left:1;top:14500;width:254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" fillcolor="black" strokeweight="1pt"/>
                      </v:group>
                      <v:oval id="Oval 519" o:spid="_x0000_s1396" style="position:absolute;left:4974;top:9448;width:38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" strokeweight="1pt"/>
                      <v:line id="Line 520" o:spid="_x0000_s1397" style="position:absolute;flip:x;visibility:visible;mso-wrap-style:square" from="8166,3633" to="8548,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">
                        <v:stroke endarrow="block"/>
                      </v:line>
                      <v:line id="Line 521" o:spid="_x0000_s1398" style="position:absolute;flip:x;visibility:visible;mso-wrap-style:square" from="9480,9812" to="9863,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">
                        <v:stroke endarrow="block"/>
                      </v:line>
                      <v:line id="Line 522" o:spid="_x0000_s1399" style="position:absolute;flip:x y;visibility:visible;mso-wrap-style:square" from="8354,15627" to="8736,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">
                        <v:stroke endarrow="block"/>
                      </v:line>
                      <v:line id="Line 523" o:spid="_x0000_s1400" style="position:absolute;flip:y;visibility:visible;mso-wrap-style:square" from="1783,15627" to="2165,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">
                        <v:stroke endarrow="block"/>
                      </v:line>
                      <v:line id="Line 524" o:spid="_x0000_s1401" style="position:absolute;visibility:visible;mso-wrap-style:square" from="844,10175" to="1226,10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">
                        <v:stroke endarrow="block"/>
                      </v:line>
                      <v:line id="Line 525" o:spid="_x0000_s1402" style="position:absolute;visibility:visible;mso-wrap-style:square" from="1783,3270" to="2165,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">
                        <v:stroke endarrow="block"/>
                      </v:line>
                      <v:line id="Line 526" o:spid="_x0000_s1403" style="position:absolute;visibility:visible;mso-wrap-style:square" from="5162,17807" to="5169,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">
                        <v:stroke startarrow="block"/>
                      </v:line>
                      <v:line id="Line 527" o:spid="_x0000_s1404" style="position:absolute;visibility:visible;mso-wrap-style:square" from="5162,1453" to="5169,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">
                        <v:stroke endarrow="block"/>
                      </v:line>
                    </v:group>
                  </w:pict>
                </mc:Fallback>
              </mc:AlternateContent>
            </w:r>
            <w:r>
              <w:rPr>
                <w:noProof/>
              </w:rPr>
              <mc:AlternateContent>
                <mc:Choice Requires="wpg">
                  <w:drawing>
                    <wp:anchor distT="0" distB="0" distL="114300" distR="114300" simplePos="0" relativeHeight="251613696" behindDoc="0" locked="0" layoutInCell="0" allowOverlap="1">
                      <wp:simplePos x="0" y="0"/>
                      <wp:positionH relativeFrom="column">
                        <wp:posOffset>323850</wp:posOffset>
                      </wp:positionH>
                      <wp:positionV relativeFrom="paragraph">
                        <wp:posOffset>625475</wp:posOffset>
                      </wp:positionV>
                      <wp:extent cx="1334135" cy="553085"/>
                      <wp:effectExtent l="0" t="0" r="0" b="0"/>
                      <wp:wrapNone/>
                      <wp:docPr id="108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4135" cy="553085"/>
                                <a:chOff x="2128" y="13247"/>
                                <a:chExt cx="2101" cy="871"/>
                              </a:xfrm>
                            </wpg:grpSpPr>
                            <wps:wsp>
                              <wps:cNvPr id="1082" name="Rectangle 498"/>
                              <wps:cNvSpPr>
                                <a:spLocks noChangeArrowheads="1"/>
                              </wps:cNvSpPr>
                              <wps:spPr bwMode="auto">
                                <a:xfrm>
                                  <a:off x="2968" y="13247"/>
                                  <a:ext cx="281" cy="28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r</w:t>
                                    </w:r>
                                  </w:p>
                                </w:txbxContent>
                              </wps:txbx>
                              <wps:bodyPr rot="0" vert="horz" wrap="square" lIns="0" tIns="0" rIns="0" bIns="0" anchor="t" anchorCtr="0" upright="1">
                                <a:noAutofit/>
                              </wps:bodyPr>
                            </wps:wsp>
                            <wps:wsp>
                              <wps:cNvPr id="3584" name="Rectangle 499"/>
                              <wps:cNvSpPr>
                                <a:spLocks noChangeArrowheads="1"/>
                              </wps:cNvSpPr>
                              <wps:spPr bwMode="auto">
                                <a:xfrm>
                                  <a:off x="3304" y="13807"/>
                                  <a:ext cx="225"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F</w:t>
                                    </w:r>
                                  </w:p>
                                </w:txbxContent>
                              </wps:txbx>
                              <wps:bodyPr rot="0" vert="horz" wrap="square" lIns="0" tIns="0" rIns="0" bIns="0" anchor="t" anchorCtr="0" upright="1">
                                <a:noAutofit/>
                              </wps:bodyPr>
                            </wps:wsp>
                            <wps:wsp>
                              <wps:cNvPr id="3585" name="Rectangle 500"/>
                              <wps:cNvSpPr>
                                <a:spLocks noChangeArrowheads="1"/>
                              </wps:cNvSpPr>
                              <wps:spPr bwMode="auto">
                                <a:xfrm>
                                  <a:off x="2694" y="13809"/>
                                  <a:ext cx="337"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F</w:t>
                                    </w:r>
                                  </w:p>
                                </w:txbxContent>
                              </wps:txbx>
                              <wps:bodyPr rot="0" vert="horz" wrap="square" lIns="0" tIns="0" rIns="0" bIns="0" anchor="t" anchorCtr="0" upright="1">
                                <a:noAutofit/>
                              </wps:bodyPr>
                            </wps:wsp>
                            <wps:wsp>
                              <wps:cNvPr id="3586" name="Rectangle 501"/>
                              <wps:cNvSpPr>
                                <a:spLocks noChangeArrowheads="1"/>
                              </wps:cNvSpPr>
                              <wps:spPr bwMode="auto">
                                <a:xfrm>
                                  <a:off x="2128" y="13555"/>
                                  <a:ext cx="365" cy="309"/>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rPr>
                                        <w:sz w:val="18"/>
                                      </w:rPr>
                                      <w:t>m</w:t>
                                    </w:r>
                                    <w:r>
                                      <w:rPr>
                                        <w:sz w:val="18"/>
                                        <w:vertAlign w:val="subscript"/>
                                      </w:rPr>
                                      <w:t>1</w:t>
                                    </w:r>
                                  </w:p>
                                </w:txbxContent>
                              </wps:txbx>
                              <wps:bodyPr rot="0" vert="horz" wrap="square" lIns="0" tIns="0" rIns="0" bIns="0" anchor="t" anchorCtr="0" upright="1">
                                <a:noAutofit/>
                              </wps:bodyPr>
                            </wps:wsp>
                            <wps:wsp>
                              <wps:cNvPr id="3587" name="Line 502"/>
                              <wps:cNvCnPr/>
                              <wps:spPr bwMode="auto">
                                <a:xfrm>
                                  <a:off x="2408" y="13359"/>
                                  <a:ext cx="1" cy="477"/>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8" name="Line 503"/>
                              <wps:cNvCnPr/>
                              <wps:spPr bwMode="auto">
                                <a:xfrm>
                                  <a:off x="3696" y="13359"/>
                                  <a:ext cx="1" cy="477"/>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9" name="Line 504"/>
                              <wps:cNvCnPr/>
                              <wps:spPr bwMode="auto">
                                <a:xfrm>
                                  <a:off x="2436" y="13499"/>
                                  <a:ext cx="12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0" name="Line 505"/>
                              <wps:cNvCnPr/>
                              <wps:spPr bwMode="auto">
                                <a:xfrm>
                                  <a:off x="2408" y="13779"/>
                                  <a:ext cx="33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1" name="Line 506"/>
                              <wps:cNvCnPr/>
                              <wps:spPr bwMode="auto">
                                <a:xfrm flipH="1">
                                  <a:off x="3332" y="13779"/>
                                  <a:ext cx="337"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2" name="Oval 507"/>
                              <wps:cNvSpPr>
                                <a:spLocks noChangeArrowheads="1"/>
                              </wps:cNvSpPr>
                              <wps:spPr bwMode="auto">
                                <a:xfrm>
                                  <a:off x="3640" y="13723"/>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Oval 508"/>
                              <wps:cNvSpPr>
                                <a:spLocks noChangeArrowheads="1"/>
                              </wps:cNvSpPr>
                              <wps:spPr bwMode="auto">
                                <a:xfrm>
                                  <a:off x="2380" y="13723"/>
                                  <a:ext cx="85" cy="85"/>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509"/>
                              <wps:cNvSpPr>
                                <a:spLocks noChangeArrowheads="1"/>
                              </wps:cNvSpPr>
                              <wps:spPr bwMode="auto">
                                <a:xfrm>
                                  <a:off x="3780" y="13583"/>
                                  <a:ext cx="449" cy="39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m</w:t>
                                    </w:r>
                                    <w:r>
                                      <w:rPr>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405" style="position:absolute;margin-left:25.5pt;margin-top:49.25pt;width:105.05pt;height:43.55pt;z-index:251613696" coordorigin="2128,13247" coordsize="210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" o:allowincell="f">
                      <v:rect id="Rectangle 498" o:spid="_x0000_s1406" style="position:absolute;left:2968;top:13247;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" strokecolor="white">
                        <v:textbox inset="0,0,0,0">
                          <w:txbxContent>
                            <w:p w:rsidR="009B06A2" w:rsidRDefault="009B06A2" w:rsidP="005C4151">
                              <w:r>
                                <w:t>r</w:t>
                              </w:r>
                            </w:p>
                          </w:txbxContent>
                        </v:textbox>
                      </v:rect>
                      <v:rect id="Rectangle 499" o:spid="_x0000_s1407" style="position:absolute;left:3304;top:13807;width:22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" strokecolor="white">
                        <v:textbox inset="0,0,0,0">
                          <w:txbxContent>
                            <w:p w:rsidR="009B06A2" w:rsidRDefault="009B06A2" w:rsidP="005C4151">
                              <w:r>
                                <w:t>F</w:t>
                              </w:r>
                            </w:p>
                          </w:txbxContent>
                        </v:textbox>
                      </v:rect>
                      <v:rect id="Rectangle 500" o:spid="_x0000_s1408" style="position:absolute;left:2694;top:13809;width:33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" strokecolor="white">
                        <v:textbox inset="0,0,0,0">
                          <w:txbxContent>
                            <w:p w:rsidR="009B06A2" w:rsidRDefault="009B06A2" w:rsidP="005C4151">
                              <w:r>
                                <w:t>F</w:t>
                              </w:r>
                            </w:p>
                          </w:txbxContent>
                        </v:textbox>
                      </v:rect>
                      <v:rect id="Rectangle 501" o:spid="_x0000_s1409" style="position:absolute;left:2128;top:13555;width:36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" strokecolor="white">
                        <v:textbox inset="0,0,0,0">
                          <w:txbxContent>
                            <w:p w:rsidR="009B06A2" w:rsidRDefault="009B06A2" w:rsidP="005C4151">
                              <w:r>
                                <w:rPr>
                                  <w:sz w:val="18"/>
                                </w:rPr>
                                <w:t>m</w:t>
                              </w:r>
                              <w:r>
                                <w:rPr>
                                  <w:sz w:val="18"/>
                                  <w:vertAlign w:val="subscript"/>
                                </w:rPr>
                                <w:t>1</w:t>
                              </w:r>
                            </w:p>
                          </w:txbxContent>
                        </v:textbox>
                      </v:rect>
                      <v:line id="Line 502" o:spid="_x0000_s1410" style="position:absolute;visibility:visible;mso-wrap-style:square" from="2408,13359" to="2409,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" strokeweight=".5pt">
                        <v:stroke dashstyle="1 1"/>
                      </v:line>
                      <v:line id="Line 503" o:spid="_x0000_s1411" style="position:absolute;visibility:visible;mso-wrap-style:square" from="3696,13359" to="3697,13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" strokeweight=".5pt">
                        <v:stroke dashstyle="1 1"/>
                      </v:line>
                      <v:line id="Line 504" o:spid="_x0000_s1412" style="position:absolute;visibility:visible;mso-wrap-style:square" from="2436,13499" to="3697,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" strokeweight="1pt"/>
                      <v:line id="Line 505" o:spid="_x0000_s1413" style="position:absolute;visibility:visible;mso-wrap-style:square" from="2408,13779" to="2745,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">
                        <v:stroke endarrow="block"/>
                      </v:line>
                      <v:line id="Line 506" o:spid="_x0000_s1414" style="position:absolute;flip:x;visibility:visible;mso-wrap-style:square" from="3332,13779" to="3669,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">
                        <v:stroke endarrow="block"/>
                      </v:line>
                      <v:oval id="Oval 507" o:spid="_x0000_s1415" style="position:absolute;left:3640;top:1372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" fillcolor="black"/>
                      <v:oval id="Oval 508" o:spid="_x0000_s1416" style="position:absolute;left:2380;top:1372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" fillcolor="black"/>
                      <v:rect id="Rectangle 509" o:spid="_x0000_s1417" style="position:absolute;left:3780;top:13583;width:44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" strokecolor="white">
                        <v:textbox inset="0,0,0,0">
                          <w:txbxContent>
                            <w:p w:rsidR="009B06A2" w:rsidRDefault="009B06A2" w:rsidP="005C4151">
                              <w:r>
                                <w:t>m</w:t>
                              </w:r>
                              <w:r>
                                <w:rPr>
                                  <w:vertAlign w:val="subscript"/>
                                </w:rPr>
                                <w:t>2</w:t>
                              </w:r>
                            </w:p>
                          </w:txbxContent>
                        </v:textbox>
                      </v:rect>
                    </v:group>
                  </w:pict>
                </mc:Fallback>
              </mc:AlternateContent>
            </w:r>
            <w:r w:rsidR="005C4151">
              <w:t>(a) Two masses exert a force on each other.</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r>
              <w:tab/>
              <w:t xml:space="preserve">Force,  F  =  </w:t>
            </w:r>
            <w:r>
              <w:rPr>
                <w:position w:val="-22"/>
              </w:rPr>
              <w:object w:dxaOrig="1200" w:dyaOrig="620">
                <v:shape id="_x0000_i1068" type="#_x0000_t75" style="width:60.75pt;height:30pt" o:ole="" fillcolor="window">
                  <v:imagedata r:id="rId102" o:title=""/>
                </v:shape>
                <o:OLEObject Type="Embed" ProgID="Equation.3" ShapeID="_x0000_i1068" DrawAspect="Content" ObjectID="_1520950158" r:id="rId103"/>
              </w:object>
            </w:r>
          </w:p>
        </w:tc>
        <w:tc>
          <w:tcPr>
            <w:tcW w:w="4135" w:type="dxa"/>
          </w:tcPr>
          <w:p w:rsidR="005C4151" w:rsidRDefault="005C4151" w:rsidP="00A35D23">
            <w:r>
              <w:t>Either mass is the source of a gravitational field and the other mass experiences a force due to that field.</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r>
              <w:t>At any point, the gravitational field strength g (N kg</w:t>
            </w:r>
            <w:r>
              <w:rPr>
                <w:position w:val="6"/>
              </w:rPr>
              <w:t>-</w:t>
            </w:r>
            <w:r>
              <w:rPr>
                <w:position w:val="6"/>
                <w:sz w:val="18"/>
              </w:rPr>
              <w:t>1</w:t>
            </w:r>
            <w:r>
              <w:t>) is the force acting on a one kg mass placed at that point.</w:t>
            </w:r>
          </w:p>
          <w:p w:rsidR="005C4151" w:rsidRDefault="005C4151" w:rsidP="00A35D23">
            <w:pPr>
              <w:rPr>
                <w:b/>
                <w:i/>
              </w:rPr>
            </w:pPr>
          </w:p>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640320" behindDoc="0" locked="0" layoutInCell="0" allowOverlap="1">
                      <wp:simplePos x="0" y="0"/>
                      <wp:positionH relativeFrom="column">
                        <wp:posOffset>106680</wp:posOffset>
                      </wp:positionH>
                      <wp:positionV relativeFrom="paragraph">
                        <wp:posOffset>507365</wp:posOffset>
                      </wp:positionV>
                      <wp:extent cx="5175885" cy="1158240"/>
                      <wp:effectExtent l="0" t="0" r="0" b="0"/>
                      <wp:wrapNone/>
                      <wp:docPr id="1056"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158240"/>
                                <a:chOff x="2430" y="6749"/>
                                <a:chExt cx="7254" cy="1541"/>
                              </a:xfrm>
                            </wpg:grpSpPr>
                            <wpg:grpSp>
                              <wpg:cNvPr id="1057" name="Group 1059"/>
                              <wpg:cNvGrpSpPr>
                                <a:grpSpLocks/>
                              </wpg:cNvGrpSpPr>
                              <wpg:grpSpPr bwMode="auto">
                                <a:xfrm>
                                  <a:off x="6603" y="6749"/>
                                  <a:ext cx="3081" cy="1541"/>
                                  <a:chOff x="0" y="-1"/>
                                  <a:chExt cx="19999" cy="20002"/>
                                </a:xfrm>
                              </wpg:grpSpPr>
                              <wps:wsp>
                                <wps:cNvPr id="1058" name="Rectangle 1060"/>
                                <wps:cNvSpPr>
                                  <a:spLocks noChangeArrowheads="1"/>
                                </wps:cNvSpPr>
                                <wps:spPr bwMode="auto">
                                  <a:xfrm>
                                    <a:off x="0" y="3997"/>
                                    <a:ext cx="2733" cy="510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Pr="00A35D23" w:rsidRDefault="009B06A2" w:rsidP="005C4151">
                                      <w:pPr>
                                        <w:rPr>
                                          <w:sz w:val="20"/>
                                        </w:rPr>
                                      </w:pPr>
                                      <w:r w:rsidRPr="00A35D23">
                                        <w:rPr>
                                          <w:sz w:val="20"/>
                                        </w:rPr>
                                        <w:t>+ Q</w:t>
                                      </w:r>
                                      <w:r w:rsidRPr="00A35D23">
                                        <w:rPr>
                                          <w:sz w:val="20"/>
                                          <w:vertAlign w:val="subscript"/>
                                        </w:rPr>
                                        <w:t>1</w:t>
                                      </w:r>
                                    </w:p>
                                  </w:txbxContent>
                                </wps:txbx>
                                <wps:bodyPr rot="0" vert="horz" wrap="square" lIns="0" tIns="0" rIns="0" bIns="0" anchor="t" anchorCtr="0" upright="1">
                                  <a:noAutofit/>
                                </wps:bodyPr>
                              </wps:wsp>
                              <wps:wsp>
                                <wps:cNvPr id="1059" name="Line 1061"/>
                                <wps:cNvCnPr/>
                                <wps:spPr bwMode="auto">
                                  <a:xfrm>
                                    <a:off x="5635" y="-1"/>
                                    <a:ext cx="6" cy="2000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Line 1062"/>
                                <wps:cNvCnPr/>
                                <wps:spPr bwMode="auto">
                                  <a:xfrm>
                                    <a:off x="636" y="9994"/>
                                    <a:ext cx="10003" cy="12"/>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1" name="Line 1063"/>
                                <wps:cNvCnPr/>
                                <wps:spPr bwMode="auto">
                                  <a:xfrm flipV="1">
                                    <a:off x="1908" y="2543"/>
                                    <a:ext cx="7459" cy="1491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Line 1064"/>
                                <wps:cNvCnPr/>
                                <wps:spPr bwMode="auto">
                                  <a:xfrm>
                                    <a:off x="1908" y="2543"/>
                                    <a:ext cx="7459" cy="14914"/>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63" name="Group 1065"/>
                                <wpg:cNvGrpSpPr>
                                  <a:grpSpLocks/>
                                </wpg:cNvGrpSpPr>
                                <wpg:grpSpPr bwMode="auto">
                                  <a:xfrm>
                                    <a:off x="17085" y="1816"/>
                                    <a:ext cx="2914" cy="4011"/>
                                    <a:chOff x="0" y="0"/>
                                    <a:chExt cx="20000" cy="20000"/>
                                  </a:xfrm>
                                </wpg:grpSpPr>
                                <wps:wsp>
                                  <wps:cNvPr id="1064" name="Rectangle 1066"/>
                                  <wps:cNvSpPr>
                                    <a:spLocks noChangeArrowheads="1"/>
                                  </wps:cNvSpPr>
                                  <wps:spPr bwMode="auto">
                                    <a:xfrm>
                                      <a:off x="2491" y="0"/>
                                      <a:ext cx="17509" cy="200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Pr="00A35D23" w:rsidRDefault="009B06A2" w:rsidP="005C4151">
                                        <w:pPr>
                                          <w:rPr>
                                            <w:sz w:val="20"/>
                                          </w:rPr>
                                        </w:pPr>
                                        <w:r w:rsidRPr="00A35D23">
                                          <w:rPr>
                                            <w:sz w:val="20"/>
                                          </w:rPr>
                                          <w:t>+ Q</w:t>
                                        </w:r>
                                        <w:r w:rsidRPr="00A35D23">
                                          <w:rPr>
                                            <w:sz w:val="20"/>
                                            <w:vertAlign w:val="subscript"/>
                                          </w:rPr>
                                          <w:t>2</w:t>
                                        </w:r>
                                      </w:p>
                                    </w:txbxContent>
                                  </wps:txbx>
                                  <wps:bodyPr rot="0" vert="horz" wrap="square" lIns="0" tIns="0" rIns="0" bIns="0" anchor="t" anchorCtr="0" upright="1">
                                    <a:noAutofit/>
                                  </wps:bodyPr>
                                </wps:wsp>
                                <wps:wsp>
                                  <wps:cNvPr id="1065" name="Oval 1067"/>
                                  <wps:cNvSpPr>
                                    <a:spLocks noChangeArrowheads="1"/>
                                  </wps:cNvSpPr>
                                  <wps:spPr bwMode="auto">
                                    <a:xfrm>
                                      <a:off x="0" y="14500"/>
                                      <a:ext cx="2532" cy="3690"/>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66" name="Oval 1068"/>
                                <wps:cNvSpPr>
                                  <a:spLocks noChangeArrowheads="1"/>
                                </wps:cNvSpPr>
                                <wps:spPr bwMode="auto">
                                  <a:xfrm>
                                    <a:off x="5453" y="9448"/>
                                    <a:ext cx="369" cy="7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7" name="Line 1069"/>
                                <wps:cNvCnPr/>
                                <wps:spPr bwMode="auto">
                                  <a:xfrm>
                                    <a:off x="1454" y="7631"/>
                                    <a:ext cx="3823" cy="1830"/>
                                  </a:xfrm>
                                  <a:prstGeom prst="line">
                                    <a:avLst/>
                                  </a:prstGeom>
                                  <a:noFill/>
                                  <a:ln w="63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8" name="Group 1070"/>
                              <wpg:cNvGrpSpPr>
                                <a:grpSpLocks/>
                              </wpg:cNvGrpSpPr>
                              <wpg:grpSpPr bwMode="auto">
                                <a:xfrm>
                                  <a:off x="2430" y="6750"/>
                                  <a:ext cx="2500" cy="1035"/>
                                  <a:chOff x="2430" y="6450"/>
                                  <a:chExt cx="2500" cy="1035"/>
                                </a:xfrm>
                              </wpg:grpSpPr>
                              <wps:wsp>
                                <wps:cNvPr id="1069" name="Rectangle 1071"/>
                                <wps:cNvSpPr>
                                  <a:spLocks noChangeArrowheads="1"/>
                                </wps:cNvSpPr>
                                <wps:spPr bwMode="auto">
                                  <a:xfrm>
                                    <a:off x="3905" y="6927"/>
                                    <a:ext cx="44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 Q</w:t>
                                      </w:r>
                                      <w:r>
                                        <w:rPr>
                                          <w:vertAlign w:val="subscript"/>
                                        </w:rPr>
                                        <w:t>2</w:t>
                                      </w:r>
                                    </w:p>
                                  </w:txbxContent>
                                </wps:txbx>
                                <wps:bodyPr rot="0" vert="horz" wrap="square" lIns="0" tIns="0" rIns="0" bIns="0" anchor="t" anchorCtr="0" upright="1">
                                  <a:noAutofit/>
                                </wps:bodyPr>
                              </wps:wsp>
                              <wps:wsp>
                                <wps:cNvPr id="1070" name="Rectangle 1072"/>
                                <wps:cNvSpPr>
                                  <a:spLocks noChangeArrowheads="1"/>
                                </wps:cNvSpPr>
                                <wps:spPr bwMode="auto">
                                  <a:xfrm>
                                    <a:off x="4705" y="7041"/>
                                    <a:ext cx="225" cy="29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rPr>
                                          <w:noProof/>
                                        </w:rPr>
                                        <w:drawing>
                                          <wp:inline distT="0" distB="0" distL="0" distR="0">
                                            <wp:extent cx="1333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71" name="Rectangle 1073"/>
                                <wps:cNvSpPr>
                                  <a:spLocks noChangeArrowheads="1"/>
                                </wps:cNvSpPr>
                                <wps:spPr bwMode="auto">
                                  <a:xfrm>
                                    <a:off x="3151" y="6944"/>
                                    <a:ext cx="58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rPr>
                                          <w:sz w:val="18"/>
                                        </w:rPr>
                                        <w:t>+ Q</w:t>
                                      </w:r>
                                      <w:r>
                                        <w:rPr>
                                          <w:sz w:val="18"/>
                                          <w:vertAlign w:val="subscript"/>
                                        </w:rPr>
                                        <w:t>1</w:t>
                                      </w:r>
                                    </w:p>
                                  </w:txbxContent>
                                </wps:txbx>
                                <wps:bodyPr rot="0" vert="horz" wrap="square" lIns="0" tIns="0" rIns="0" bIns="0" anchor="t" anchorCtr="0" upright="1">
                                  <a:noAutofit/>
                                </wps:bodyPr>
                              </wps:wsp>
                              <wps:wsp>
                                <wps:cNvPr id="1072" name="Line 1074"/>
                                <wps:cNvCnPr/>
                                <wps:spPr bwMode="auto">
                                  <a:xfrm>
                                    <a:off x="3057" y="6652"/>
                                    <a:ext cx="1" cy="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3" name="Line 1075"/>
                                <wps:cNvCnPr/>
                                <wps:spPr bwMode="auto">
                                  <a:xfrm>
                                    <a:off x="4368" y="6652"/>
                                    <a:ext cx="3" cy="4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1076"/>
                                <wps:cNvCnPr/>
                                <wps:spPr bwMode="auto">
                                  <a:xfrm flipV="1">
                                    <a:off x="3070" y="6731"/>
                                    <a:ext cx="1291" cy="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Line 1077"/>
                                <wps:cNvCnPr/>
                                <wps:spPr bwMode="auto">
                                  <a:xfrm>
                                    <a:off x="4371" y="7015"/>
                                    <a:ext cx="337"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6" name="Line 1078"/>
                                <wps:cNvCnPr/>
                                <wps:spPr bwMode="auto">
                                  <a:xfrm flipH="1">
                                    <a:off x="2716" y="7015"/>
                                    <a:ext cx="337"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Oval 1079"/>
                                <wps:cNvSpPr>
                                  <a:spLocks noChangeArrowheads="1"/>
                                </wps:cNvSpPr>
                                <wps:spPr bwMode="auto">
                                  <a:xfrm>
                                    <a:off x="4319" y="7042"/>
                                    <a:ext cx="85" cy="8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8" name="Oval 1080"/>
                                <wps:cNvSpPr>
                                  <a:spLocks noChangeArrowheads="1"/>
                                </wps:cNvSpPr>
                                <wps:spPr bwMode="auto">
                                  <a:xfrm>
                                    <a:off x="3019" y="7012"/>
                                    <a:ext cx="85" cy="85"/>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9" name="Text Box 1081"/>
                                <wps:cNvSpPr txBox="1">
                                  <a:spLocks noChangeArrowheads="1"/>
                                </wps:cNvSpPr>
                                <wps:spPr bwMode="auto">
                                  <a:xfrm>
                                    <a:off x="3527" y="6450"/>
                                    <a:ext cx="3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r</w:t>
                                      </w:r>
                                    </w:p>
                                  </w:txbxContent>
                                </wps:txbx>
                                <wps:bodyPr rot="0" vert="horz" wrap="square" lIns="91440" tIns="45720" rIns="91440" bIns="45720" anchor="t" anchorCtr="0" upright="1">
                                  <a:noAutofit/>
                                </wps:bodyPr>
                              </wps:wsp>
                              <wps:wsp>
                                <wps:cNvPr id="1080" name="Text Box 1082"/>
                                <wps:cNvSpPr txBox="1">
                                  <a:spLocks noChangeArrowheads="1"/>
                                </wps:cNvSpPr>
                                <wps:spPr bwMode="auto">
                                  <a:xfrm>
                                    <a:off x="2430" y="6990"/>
                                    <a:ext cx="4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pPr>
                                        <w:rPr>
                                          <w:sz w:val="16"/>
                                        </w:rPr>
                                      </w:pPr>
                                      <w:r>
                                        <w:rPr>
                                          <w:sz w:val="16"/>
                                        </w:rPr>
                                        <w:t>F</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8" o:spid="_x0000_s1418" style="position:absolute;margin-left:8.4pt;margin-top:39.95pt;width:407.55pt;height:91.2pt;z-index:251640320" coordorigin="2430,6749" coordsize="7254,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" o:allowincell="f">
                      <v:group id="Group 1059" o:spid="_x0000_s1419" style="position:absolute;left:6603;top:6749;width:3081;height:1541"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rect id="Rectangle 1060" o:spid="_x0000_s1420" style="position:absolute;top:3997;width:2733;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" strokecolor="white">
                          <v:textbox inset="0,0,0,0">
                            <w:txbxContent>
                              <w:p w:rsidR="009B06A2" w:rsidRPr="00A35D23" w:rsidRDefault="009B06A2" w:rsidP="005C4151">
                                <w:pPr>
                                  <w:rPr>
                                    <w:sz w:val="20"/>
                                  </w:rPr>
                                </w:pPr>
                                <w:r w:rsidRPr="00A35D23">
                                  <w:rPr>
                                    <w:sz w:val="20"/>
                                  </w:rPr>
                                  <w:t>+ Q</w:t>
                                </w:r>
                                <w:r w:rsidRPr="00A35D23">
                                  <w:rPr>
                                    <w:sz w:val="20"/>
                                    <w:vertAlign w:val="subscript"/>
                                  </w:rPr>
                                  <w:t>1</w:t>
                                </w:r>
                              </w:p>
                            </w:txbxContent>
                          </v:textbox>
                        </v:rect>
                        <v:line id="Line 1061" o:spid="_x0000_s1421" style="position:absolute;visibility:visible;mso-wrap-style:square" from="5635,-1" to="5641,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">
                          <v:stroke startarrow="block" endarrow="block"/>
                        </v:line>
                        <v:line id="Line 1062" o:spid="_x0000_s1422" style="position:absolute;visibility:visible;mso-wrap-style:square" from="636,9994" to="10639,1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">
                          <v:stroke startarrow="block" endarrow="block"/>
                        </v:line>
                        <v:line id="Line 1063" o:spid="_x0000_s1423" style="position:absolute;flip:y;visibility:visible;mso-wrap-style:square" from="1908,2543" to="9367,1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">
                          <v:stroke startarrow="block" endarrow="block"/>
                        </v:line>
                        <v:line id="Line 1064" o:spid="_x0000_s1424" style="position:absolute;visibility:visible;mso-wrap-style:square" from="1908,2543" to="9367,1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">
                          <v:stroke startarrow="block" endarrow="block"/>
                        </v:line>
                        <v:group id="Group 1065" o:spid="_x0000_s1425" style="position:absolute;left:17085;top:1816;width:2914;height:401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rect id="Rectangle 1066" o:spid="_x0000_s1426" style="position:absolute;left:2491;width:17509;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" strokecolor="white">
                            <v:textbox inset="0,0,0,0">
                              <w:txbxContent>
                                <w:p w:rsidR="009B06A2" w:rsidRPr="00A35D23" w:rsidRDefault="009B06A2" w:rsidP="005C4151">
                                  <w:pPr>
                                    <w:rPr>
                                      <w:sz w:val="20"/>
                                    </w:rPr>
                                  </w:pPr>
                                  <w:r w:rsidRPr="00A35D23">
                                    <w:rPr>
                                      <w:sz w:val="20"/>
                                    </w:rPr>
                                    <w:t>+ Q</w:t>
                                  </w:r>
                                  <w:r w:rsidRPr="00A35D23">
                                    <w:rPr>
                                      <w:sz w:val="20"/>
                                      <w:vertAlign w:val="subscript"/>
                                    </w:rPr>
                                    <w:t>2</w:t>
                                  </w:r>
                                </w:p>
                              </w:txbxContent>
                            </v:textbox>
                          </v:rect>
                          <v:oval id="Oval 1067" o:spid="_x0000_s1427" style="position:absolute;top:14500;width:2532;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" fillcolor="black"/>
                        </v:group>
                        <v:oval id="Oval 1068" o:spid="_x0000_s1428" style="position:absolute;left:5453;top:9448;width:369;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"/>
                        <v:line id="Line 1069" o:spid="_x0000_s1429" style="position:absolute;visibility:visible;mso-wrap-style:square" from="1454,7631" to="5277,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" strokeweight=".5pt">
                          <v:stroke dashstyle="1 1"/>
                        </v:line>
                      </v:group>
                      <v:group id="Group 1070" o:spid="_x0000_s1430" style="position:absolute;left:2430;top:6750;width:2500;height:1035" coordorigin="2430,6450" coordsize="250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rect id="Rectangle 1071" o:spid="_x0000_s1431" style="position:absolute;left:3905;top:6927;width:44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" strokecolor="white" strokeweight="1pt">
                          <v:textbox inset="0,0,0,0">
                            <w:txbxContent>
                              <w:p w:rsidR="009B06A2" w:rsidRDefault="009B06A2" w:rsidP="005C4151">
                                <w:pPr>
                                  <w:numPr>
                                    <w:ilvl w:val="12"/>
                                    <w:numId w:val="0"/>
                                  </w:numPr>
                                </w:pPr>
                                <w:r>
                                  <w:t>+ Q</w:t>
                                </w:r>
                                <w:r>
                                  <w:rPr>
                                    <w:vertAlign w:val="subscript"/>
                                  </w:rPr>
                                  <w:t>2</w:t>
                                </w:r>
                              </w:p>
                            </w:txbxContent>
                          </v:textbox>
                        </v:rect>
                        <v:rect id="Rectangle 1072" o:spid="_x0000_s1432" style="position:absolute;left:4705;top:7041;width:225;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" strokecolor="white" strokeweight="1pt">
                          <v:textbox inset="0,0,0,0">
                            <w:txbxContent>
                              <w:p w:rsidR="009B06A2" w:rsidRDefault="009B06A2" w:rsidP="005C4151">
                                <w:pPr>
                                  <w:numPr>
                                    <w:ilvl w:val="12"/>
                                    <w:numId w:val="0"/>
                                  </w:numPr>
                                </w:pPr>
                                <w:r>
                                  <w:rPr>
                                    <w:noProof/>
                                  </w:rPr>
                                  <w:drawing>
                                    <wp:inline distT="0" distB="0" distL="0" distR="0">
                                      <wp:extent cx="133350" cy="1714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xbxContent>
                          </v:textbox>
                        </v:rect>
                        <v:rect id="Rectangle 1073" o:spid="_x0000_s1433" style="position:absolute;left:3151;top:6944;width:58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" strokecolor="white" strokeweight="1pt">
                          <v:textbox inset="0,0,0,0">
                            <w:txbxContent>
                              <w:p w:rsidR="009B06A2" w:rsidRDefault="009B06A2" w:rsidP="005C4151">
                                <w:pPr>
                                  <w:numPr>
                                    <w:ilvl w:val="12"/>
                                    <w:numId w:val="0"/>
                                  </w:numPr>
                                </w:pPr>
                                <w:r>
                                  <w:rPr>
                                    <w:sz w:val="18"/>
                                  </w:rPr>
                                  <w:t>+ Q</w:t>
                                </w:r>
                                <w:r>
                                  <w:rPr>
                                    <w:sz w:val="18"/>
                                    <w:vertAlign w:val="subscript"/>
                                  </w:rPr>
                                  <w:t>1</w:t>
                                </w:r>
                              </w:p>
                            </w:txbxContent>
                          </v:textbox>
                        </v:rect>
                        <v:line id="Line 1074" o:spid="_x0000_s1434" style="position:absolute;visibility:visible;mso-wrap-style:square" from="3057,6652" to="3058,7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" strokeweight="1pt"/>
                        <v:line id="Line 1075" o:spid="_x0000_s1435" style="position:absolute;visibility:visible;mso-wrap-style:square" from="4368,6652" to="4371,7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" strokeweight="1pt"/>
                        <v:line id="Line 1076" o:spid="_x0000_s1436" style="position:absolute;flip:y;visibility:visible;mso-wrap-style:square" from="3070,6731" to="4361,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" strokeweight="1pt"/>
                        <v:line id="Line 1077" o:spid="_x0000_s1437" style="position:absolute;visibility:visible;mso-wrap-style:square" from="4371,7015" to="4708,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" strokeweight="1pt">
                          <v:stroke endarrow="block"/>
                        </v:line>
                        <v:line id="Line 1078" o:spid="_x0000_s1438" style="position:absolute;flip:x;visibility:visible;mso-wrap-style:square" from="2716,7015" to="3053,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" strokeweight="1pt">
                          <v:stroke endarrow="block"/>
                        </v:line>
                        <v:oval id="Oval 1079" o:spid="_x0000_s1439" style="position:absolute;left:4319;top:704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" fillcolor="black" strokeweight="1pt"/>
                        <v:oval id="Oval 1080" o:spid="_x0000_s1440" style="position:absolute;left:3019;top:7012;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" fillcolor="black" strokeweight="1pt"/>
                        <v:shape id="Text Box 1081" o:spid="_x0000_s1441" type="#_x0000_t202" style="position:absolute;left:3527;top:6450;width:380;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" filled="f" stroked="f">
                          <v:textbox>
                            <w:txbxContent>
                              <w:p w:rsidR="009B06A2" w:rsidRDefault="009B06A2" w:rsidP="005C4151">
                                <w:r>
                                  <w:t>r</w:t>
                                </w:r>
                              </w:p>
                            </w:txbxContent>
                          </v:textbox>
                        </v:shape>
                        <v:shape id="Text Box 1082" o:spid="_x0000_s1442" type="#_x0000_t202" style="position:absolute;left:2430;top:6990;width:4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" filled="f" stroked="f">
                          <v:textbox>
                            <w:txbxContent>
                              <w:p w:rsidR="009B06A2" w:rsidRDefault="009B06A2" w:rsidP="005C4151">
                                <w:pPr>
                                  <w:rPr>
                                    <w:sz w:val="16"/>
                                  </w:rPr>
                                </w:pPr>
                                <w:r>
                                  <w:rPr>
                                    <w:sz w:val="16"/>
                                  </w:rPr>
                                  <w:t>F</w:t>
                                </w:r>
                              </w:p>
                            </w:txbxContent>
                          </v:textbox>
                        </v:shape>
                      </v:group>
                    </v:group>
                  </w:pict>
                </mc:Fallback>
              </mc:AlternateContent>
            </w:r>
            <w:r>
              <w:rPr>
                <w:noProof/>
              </w:rPr>
              <mc:AlternateContent>
                <mc:Choice Requires="wps">
                  <w:drawing>
                    <wp:anchor distT="0" distB="0" distL="114300" distR="114300" simplePos="0" relativeHeight="251598336" behindDoc="0" locked="0" layoutInCell="0" allowOverlap="1">
                      <wp:simplePos x="0" y="0"/>
                      <wp:positionH relativeFrom="column">
                        <wp:posOffset>1168400</wp:posOffset>
                      </wp:positionH>
                      <wp:positionV relativeFrom="paragraph">
                        <wp:posOffset>744220</wp:posOffset>
                      </wp:positionV>
                      <wp:extent cx="178435" cy="178435"/>
                      <wp:effectExtent l="0" t="0" r="0" b="0"/>
                      <wp:wrapNone/>
                      <wp:docPr id="358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 cy="1784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443" style="position:absolute;margin-left:92pt;margin-top:58.6pt;width:14.05pt;height:1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" o:allowincell="f" strokecolor="white" strokeweight="1pt">
                      <v:textbox inset="0,0,0,0">
                        <w:txbxContent>
                          <w:p w:rsidR="009B06A2" w:rsidRDefault="009B06A2" w:rsidP="005C4151">
                            <w:pPr>
                              <w:numPr>
                                <w:ilvl w:val="12"/>
                                <w:numId w:val="0"/>
                              </w:numPr>
                            </w:pPr>
                          </w:p>
                        </w:txbxContent>
                      </v:textbox>
                    </v:rect>
                  </w:pict>
                </mc:Fallback>
              </mc:AlternateContent>
            </w:r>
            <w:r w:rsidR="005C4151">
              <w:t>(b) Two stationary electric charges exert a force on each other.</w: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ab/>
              <w:t xml:space="preserve">Force,  F  =   </w:t>
            </w:r>
            <w:r>
              <w:rPr>
                <w:position w:val="-28"/>
              </w:rPr>
              <w:object w:dxaOrig="1020" w:dyaOrig="680">
                <v:shape id="_x0000_i1069" type="#_x0000_t75" style="width:49.5pt;height:33.75pt" o:ole="" fillcolor="window">
                  <v:imagedata r:id="rId105" o:title=""/>
                </v:shape>
                <o:OLEObject Type="Embed" ProgID="Equation.3" ShapeID="_x0000_i1069" DrawAspect="Content" ObjectID="_1520950159" r:id="rId106"/>
              </w:object>
            </w:r>
          </w:p>
        </w:tc>
        <w:tc>
          <w:tcPr>
            <w:tcW w:w="4135" w:type="dxa"/>
          </w:tcPr>
          <w:p w:rsidR="005C4151" w:rsidRDefault="005C4151" w:rsidP="00A35D23">
            <w:r>
              <w:t>Either charge is the source of an electrostatic field and the other charge experiences a force due to that field.</w:t>
            </w:r>
          </w:p>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r>
              <w:t xml:space="preserve">At any point, the electric field strength E </w:t>
            </w:r>
            <w:r>
              <w:br/>
              <w:t>(N C</w:t>
            </w:r>
            <w:r>
              <w:rPr>
                <w:vertAlign w:val="superscript"/>
              </w:rPr>
              <w:t>-1</w:t>
            </w:r>
            <w:r>
              <w:t>) is the force acting on +1 C of charge placed at that point.</w:t>
            </w:r>
          </w:p>
          <w:p w:rsidR="005C4151" w:rsidRDefault="005C4151" w:rsidP="00A35D23"/>
        </w:tc>
      </w:tr>
      <w:tr w:rsidR="005C4151" w:rsidTr="008A1518">
        <w:tc>
          <w:tcPr>
            <w:tcW w:w="4361" w:type="dxa"/>
          </w:tcPr>
          <w:p w:rsidR="005C4151" w:rsidRDefault="006F6E91" w:rsidP="00A35D23">
            <w:r>
              <w:rPr>
                <w:noProof/>
              </w:rPr>
              <mc:AlternateContent>
                <mc:Choice Requires="wpg">
                  <w:drawing>
                    <wp:anchor distT="0" distB="0" distL="114300" distR="114300" simplePos="0" relativeHeight="251593216" behindDoc="0" locked="0" layoutInCell="0" allowOverlap="1">
                      <wp:simplePos x="0" y="0"/>
                      <wp:positionH relativeFrom="column">
                        <wp:posOffset>214630</wp:posOffset>
                      </wp:positionH>
                      <wp:positionV relativeFrom="paragraph">
                        <wp:posOffset>368935</wp:posOffset>
                      </wp:positionV>
                      <wp:extent cx="4995545" cy="1592580"/>
                      <wp:effectExtent l="0" t="0" r="0" b="0"/>
                      <wp:wrapNone/>
                      <wp:docPr id="355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592580"/>
                                <a:chOff x="2135" y="10366"/>
                                <a:chExt cx="7282" cy="2036"/>
                              </a:xfrm>
                            </wpg:grpSpPr>
                            <wpg:grpSp>
                              <wpg:cNvPr id="3558" name="Group 78"/>
                              <wpg:cNvGrpSpPr>
                                <a:grpSpLocks/>
                              </wpg:cNvGrpSpPr>
                              <wpg:grpSpPr bwMode="auto">
                                <a:xfrm>
                                  <a:off x="2135" y="10366"/>
                                  <a:ext cx="3641" cy="1597"/>
                                  <a:chOff x="2268" y="10404"/>
                                  <a:chExt cx="3641" cy="1597"/>
                                </a:xfrm>
                              </wpg:grpSpPr>
                              <wps:wsp>
                                <wps:cNvPr id="3559" name="Rectangle 79"/>
                                <wps:cNvSpPr>
                                  <a:spLocks noChangeArrowheads="1"/>
                                </wps:cNvSpPr>
                                <wps:spPr bwMode="auto">
                                  <a:xfrm>
                                    <a:off x="4061" y="10815"/>
                                    <a:ext cx="327" cy="21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 xml:space="preserve"> F</w:t>
                                      </w:r>
                                    </w:p>
                                  </w:txbxContent>
                                </wps:txbx>
                                <wps:bodyPr rot="0" vert="horz" wrap="square" lIns="0" tIns="0" rIns="0" bIns="0" anchor="t" anchorCtr="0" upright="1">
                                  <a:noAutofit/>
                                </wps:bodyPr>
                              </wps:wsp>
                              <wps:wsp>
                                <wps:cNvPr id="3560" name="Rectangle 80"/>
                                <wps:cNvSpPr>
                                  <a:spLocks noChangeArrowheads="1"/>
                                </wps:cNvSpPr>
                                <wps:spPr bwMode="auto">
                                  <a:xfrm>
                                    <a:off x="4604" y="11009"/>
                                    <a:ext cx="381"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F</w:t>
                                      </w:r>
                                    </w:p>
                                  </w:txbxContent>
                                </wps:txbx>
                                <wps:bodyPr rot="0" vert="horz" wrap="square" lIns="0" tIns="0" rIns="0" bIns="0" anchor="t" anchorCtr="0" upright="1">
                                  <a:noAutofit/>
                                </wps:bodyPr>
                              </wps:wsp>
                              <wps:wsp>
                                <wps:cNvPr id="3561" name="Line 81"/>
                                <wps:cNvCnPr/>
                                <wps:spPr bwMode="auto">
                                  <a:xfrm flipH="1">
                                    <a:off x="2268" y="10525"/>
                                    <a:ext cx="2663" cy="9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2" name="Line 82"/>
                                <wps:cNvCnPr/>
                                <wps:spPr bwMode="auto">
                                  <a:xfrm flipH="1">
                                    <a:off x="2893" y="11081"/>
                                    <a:ext cx="2663" cy="920"/>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3" name="Line 83"/>
                                <wps:cNvCnPr/>
                                <wps:spPr bwMode="auto">
                                  <a:xfrm>
                                    <a:off x="2675" y="11299"/>
                                    <a:ext cx="897" cy="4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4" name="Rectangle 84"/>
                                <wps:cNvSpPr>
                                  <a:spLocks noChangeArrowheads="1"/>
                                </wps:cNvSpPr>
                                <wps:spPr bwMode="auto">
                                  <a:xfrm>
                                    <a:off x="2920" y="11323"/>
                                    <a:ext cx="245"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 xml:space="preserve">  r</w:t>
                                      </w:r>
                                    </w:p>
                                  </w:txbxContent>
                                </wps:txbx>
                                <wps:bodyPr rot="0" vert="horz" wrap="square" lIns="0" tIns="0" rIns="0" bIns="0" anchor="t" anchorCtr="0" upright="1">
                                  <a:noAutofit/>
                                </wps:bodyPr>
                              </wps:wsp>
                              <wps:wsp>
                                <wps:cNvPr id="3565" name="Line 85"/>
                                <wps:cNvCnPr/>
                                <wps:spPr bwMode="auto">
                                  <a:xfrm>
                                    <a:off x="3789" y="10912"/>
                                    <a:ext cx="245" cy="98"/>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6" name="Line 86"/>
                                <wps:cNvCnPr/>
                                <wps:spPr bwMode="auto">
                                  <a:xfrm>
                                    <a:off x="4495" y="11250"/>
                                    <a:ext cx="245" cy="122"/>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8" name="Rectangle 87"/>
                                <wps:cNvSpPr>
                                  <a:spLocks noChangeArrowheads="1"/>
                                </wps:cNvSpPr>
                                <wps:spPr bwMode="auto">
                                  <a:xfrm>
                                    <a:off x="4957" y="10404"/>
                                    <a:ext cx="300" cy="29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I</w:t>
                                      </w:r>
                                      <w:r>
                                        <w:rPr>
                                          <w:vertAlign w:val="subscript"/>
                                        </w:rPr>
                                        <w:t>1</w:t>
                                      </w:r>
                                    </w:p>
                                  </w:txbxContent>
                                </wps:txbx>
                                <wps:bodyPr rot="0" vert="horz" wrap="square" lIns="0" tIns="0" rIns="0" bIns="0" anchor="t" anchorCtr="0" upright="1">
                                  <a:noAutofit/>
                                </wps:bodyPr>
                              </wps:wsp>
                              <wps:wsp>
                                <wps:cNvPr id="3570" name="Rectangle 88"/>
                                <wps:cNvSpPr>
                                  <a:spLocks noChangeArrowheads="1"/>
                                </wps:cNvSpPr>
                                <wps:spPr bwMode="auto">
                                  <a:xfrm>
                                    <a:off x="5582" y="10815"/>
                                    <a:ext cx="327" cy="26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rPr>
                                          <w:vertAlign w:val="subscript"/>
                                        </w:rPr>
                                      </w:pPr>
                                      <w:r>
                                        <w:t>I</w:t>
                                      </w:r>
                                      <w:r>
                                        <w:rPr>
                                          <w:vertAlign w:val="subscript"/>
                                        </w:rPr>
                                        <w:t>2</w:t>
                                      </w:r>
                                    </w:p>
                                  </w:txbxContent>
                                </wps:txbx>
                                <wps:bodyPr rot="0" vert="horz" wrap="square" lIns="0" tIns="0" rIns="0" bIns="0" anchor="t" anchorCtr="0" upright="1">
                                  <a:noAutofit/>
                                </wps:bodyPr>
                              </wps:wsp>
                            </wpg:grpSp>
                            <wpg:grpSp>
                              <wpg:cNvPr id="3571" name="Group 89"/>
                              <wpg:cNvGrpSpPr>
                                <a:grpSpLocks/>
                              </wpg:cNvGrpSpPr>
                              <wpg:grpSpPr bwMode="auto">
                                <a:xfrm>
                                  <a:off x="6198" y="10873"/>
                                  <a:ext cx="3219" cy="1529"/>
                                  <a:chOff x="6692" y="11088"/>
                                  <a:chExt cx="3219" cy="1529"/>
                                </a:xfrm>
                              </wpg:grpSpPr>
                              <wps:wsp>
                                <wps:cNvPr id="3572" name="Rectangle 90"/>
                                <wps:cNvSpPr>
                                  <a:spLocks noChangeArrowheads="1"/>
                                </wps:cNvSpPr>
                                <wps:spPr bwMode="auto">
                                  <a:xfrm>
                                    <a:off x="8284" y="11088"/>
                                    <a:ext cx="277" cy="33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I</w:t>
                                      </w:r>
                                      <w:r>
                                        <w:rPr>
                                          <w:vertAlign w:val="subscript"/>
                                        </w:rPr>
                                        <w:t>1</w:t>
                                      </w:r>
                                    </w:p>
                                  </w:txbxContent>
                                </wps:txbx>
                                <wps:bodyPr rot="0" vert="horz" wrap="square" lIns="0" tIns="0" rIns="0" bIns="0" anchor="t" anchorCtr="0" upright="1">
                                  <a:noAutofit/>
                                </wps:bodyPr>
                              </wps:wsp>
                              <wps:wsp>
                                <wps:cNvPr id="3573" name="Rectangle 91"/>
                                <wps:cNvSpPr>
                                  <a:spLocks noChangeArrowheads="1"/>
                                </wps:cNvSpPr>
                                <wps:spPr bwMode="auto">
                                  <a:xfrm>
                                    <a:off x="7112" y="11396"/>
                                    <a:ext cx="307" cy="2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B</w:t>
                                      </w:r>
                                    </w:p>
                                  </w:txbxContent>
                                </wps:txbx>
                                <wps:bodyPr rot="0" vert="horz" wrap="square" lIns="0" tIns="0" rIns="0" bIns="0" anchor="t" anchorCtr="0" upright="1">
                                  <a:noAutofit/>
                                </wps:bodyPr>
                              </wps:wsp>
                              <wpg:grpSp>
                                <wpg:cNvPr id="3574" name="Group 92"/>
                                <wpg:cNvGrpSpPr>
                                  <a:grpSpLocks/>
                                </wpg:cNvGrpSpPr>
                                <wpg:grpSpPr bwMode="auto">
                                  <a:xfrm>
                                    <a:off x="6876" y="11620"/>
                                    <a:ext cx="1103" cy="509"/>
                                    <a:chOff x="0" y="0"/>
                                    <a:chExt cx="20000" cy="20000"/>
                                  </a:xfrm>
                                </wpg:grpSpPr>
                                <wps:wsp>
                                  <wps:cNvPr id="3575" name="Oval 93"/>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Oval 94"/>
                                  <wps:cNvSpPr>
                                    <a:spLocks noChangeArrowheads="1"/>
                                  </wps:cNvSpPr>
                                  <wps:spPr bwMode="auto">
                                    <a:xfrm>
                                      <a:off x="4987" y="4989"/>
                                      <a:ext cx="10009" cy="10061"/>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Oval 95"/>
                                  <wps:cNvSpPr>
                                    <a:spLocks noChangeArrowheads="1"/>
                                  </wps:cNvSpPr>
                                  <wps:spPr bwMode="auto">
                                    <a:xfrm>
                                      <a:off x="3718" y="3773"/>
                                      <a:ext cx="12511" cy="12532"/>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8" name="Oval 96"/>
                                  <wps:cNvSpPr>
                                    <a:spLocks noChangeArrowheads="1"/>
                                  </wps:cNvSpPr>
                                  <wps:spPr bwMode="auto">
                                    <a:xfrm>
                                      <a:off x="6855" y="6876"/>
                                      <a:ext cx="6292" cy="628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579" name="Line 97"/>
                                <wps:cNvCnPr/>
                                <wps:spPr bwMode="auto">
                                  <a:xfrm flipH="1">
                                    <a:off x="6692" y="11816"/>
                                    <a:ext cx="736" cy="5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0" name="Line 98"/>
                                <wps:cNvCnPr/>
                                <wps:spPr bwMode="auto">
                                  <a:xfrm flipH="1">
                                    <a:off x="7733" y="11256"/>
                                    <a:ext cx="522" cy="409"/>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1" name="Line 99"/>
                                <wps:cNvCnPr/>
                                <wps:spPr bwMode="auto">
                                  <a:xfrm flipH="1">
                                    <a:off x="6968" y="11480"/>
                                    <a:ext cx="1532" cy="113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2" name="Rectangle 100"/>
                                <wps:cNvSpPr>
                                  <a:spLocks noChangeArrowheads="1"/>
                                </wps:cNvSpPr>
                                <wps:spPr bwMode="auto">
                                  <a:xfrm>
                                    <a:off x="8560" y="11340"/>
                                    <a:ext cx="1351" cy="82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I</w:t>
                                      </w:r>
                                      <w:r>
                                        <w:rPr>
                                          <w:vertAlign w:val="subscript"/>
                                        </w:rPr>
                                        <w:t>2</w:t>
                                      </w:r>
                                      <w:r>
                                        <w:t xml:space="preserve"> experiences the magnetic induction B of I</w:t>
                                      </w:r>
                                      <w:r>
                                        <w:rPr>
                                          <w:vertAlign w:val="subscript"/>
                                        </w:rPr>
                                        <w:t>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444" style="position:absolute;margin-left:16.9pt;margin-top:29.05pt;width:393.35pt;height:125.4pt;z-index:251593216" coordorigin="2135,10366" coordsize="7282,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" o:allowincell="f">
                      <v:group id="Group 78" o:spid="_x0000_s1445" style="position:absolute;left:2135;top:10366;width:3641;height:1597" coordorigin="2268,10404" coordsize="3641,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">
                        <v:rect id="Rectangle 79" o:spid="_x0000_s1446" style="position:absolute;left:4061;top:10815;width:32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" strokecolor="white" strokeweight="1pt">
                          <v:textbox inset="0,0,0,0">
                            <w:txbxContent>
                              <w:p w:rsidR="009B06A2" w:rsidRDefault="009B06A2" w:rsidP="005C4151">
                                <w:pPr>
                                  <w:numPr>
                                    <w:ilvl w:val="12"/>
                                    <w:numId w:val="0"/>
                                  </w:numPr>
                                </w:pPr>
                                <w:r>
                                  <w:t xml:space="preserve"> F</w:t>
                                </w:r>
                              </w:p>
                            </w:txbxContent>
                          </v:textbox>
                        </v:rect>
                        <v:rect id="Rectangle 80" o:spid="_x0000_s1447" style="position:absolute;left:4604;top:11009;width:38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" strokecolor="white" strokeweight="1pt">
                          <v:textbox inset="0,0,0,0">
                            <w:txbxContent>
                              <w:p w:rsidR="009B06A2" w:rsidRDefault="009B06A2" w:rsidP="005C4151">
                                <w:pPr>
                                  <w:numPr>
                                    <w:ilvl w:val="12"/>
                                    <w:numId w:val="0"/>
                                  </w:numPr>
                                </w:pPr>
                                <w:r>
                                  <w:t>F</w:t>
                                </w:r>
                              </w:p>
                            </w:txbxContent>
                          </v:textbox>
                        </v:rect>
                        <v:line id="Line 81" o:spid="_x0000_s1448" style="position:absolute;flip:x;visibility:visible;mso-wrap-style:square" from="2268,10525" to="4931,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" strokeweight="1pt">
                          <v:stroke startarrow="block"/>
                        </v:line>
                        <v:line id="Line 82" o:spid="_x0000_s1449" style="position:absolute;flip:x;visibility:visible;mso-wrap-style:square" from="2893,11081" to="5556,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" strokeweight="1pt">
                          <v:stroke startarrow="block"/>
                        </v:line>
                        <v:line id="Line 83" o:spid="_x0000_s1450" style="position:absolute;visibility:visible;mso-wrap-style:square" from="2675,11299" to="3572,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" strokeweight="1pt"/>
                        <v:rect id="Rectangle 84" o:spid="_x0000_s1451" style="position:absolute;left:2920;top:11323;width:2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" strokecolor="white" strokeweight="1pt">
                          <v:textbox inset="0,0,0,0">
                            <w:txbxContent>
                              <w:p w:rsidR="009B06A2" w:rsidRDefault="009B06A2" w:rsidP="005C4151">
                                <w:pPr>
                                  <w:numPr>
                                    <w:ilvl w:val="12"/>
                                    <w:numId w:val="0"/>
                                  </w:numPr>
                                </w:pPr>
                                <w:r>
                                  <w:t xml:space="preserve">  r</w:t>
                                </w:r>
                              </w:p>
                            </w:txbxContent>
                          </v:textbox>
                        </v:rect>
                        <v:line id="Line 85" o:spid="_x0000_s1452" style="position:absolute;visibility:visible;mso-wrap-style:square" from="3789,10912" to="4034,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" strokeweight="1pt">
                          <v:stroke endarrow="block"/>
                        </v:line>
                        <v:line id="Line 86" o:spid="_x0000_s1453" style="position:absolute;visibility:visible;mso-wrap-style:square" from="4495,11250" to="4740,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" strokeweight="1pt">
                          <v:stroke startarrow="block"/>
                        </v:line>
                        <v:rect id="Rectangle 87" o:spid="_x0000_s1454" style="position:absolute;left:4957;top:10404;width:30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" strokecolor="white" strokeweight="1pt">
                          <v:textbox inset="0,0,0,0">
                            <w:txbxContent>
                              <w:p w:rsidR="009B06A2" w:rsidRDefault="009B06A2" w:rsidP="005C4151">
                                <w:pPr>
                                  <w:numPr>
                                    <w:ilvl w:val="12"/>
                                    <w:numId w:val="0"/>
                                  </w:numPr>
                                </w:pPr>
                                <w:r>
                                  <w:t>I</w:t>
                                </w:r>
                                <w:r>
                                  <w:rPr>
                                    <w:vertAlign w:val="subscript"/>
                                  </w:rPr>
                                  <w:t>1</w:t>
                                </w:r>
                              </w:p>
                            </w:txbxContent>
                          </v:textbox>
                        </v:rect>
                        <v:rect id="Rectangle 88" o:spid="_x0000_s1455" style="position:absolute;left:5582;top:10815;width:32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" strokecolor="white" strokeweight="1pt">
                          <v:textbox inset="0,0,0,0">
                            <w:txbxContent>
                              <w:p w:rsidR="009B06A2" w:rsidRDefault="009B06A2" w:rsidP="005C4151">
                                <w:pPr>
                                  <w:numPr>
                                    <w:ilvl w:val="12"/>
                                    <w:numId w:val="0"/>
                                  </w:numPr>
                                  <w:rPr>
                                    <w:vertAlign w:val="subscript"/>
                                  </w:rPr>
                                </w:pPr>
                                <w:r>
                                  <w:t>I</w:t>
                                </w:r>
                                <w:r>
                                  <w:rPr>
                                    <w:vertAlign w:val="subscript"/>
                                  </w:rPr>
                                  <w:t>2</w:t>
                                </w:r>
                              </w:p>
                            </w:txbxContent>
                          </v:textbox>
                        </v:rect>
                      </v:group>
                      <v:group id="Group 89" o:spid="_x0000_s1456" style="position:absolute;left:6198;top:10873;width:3219;height:1529" coordorigin="6692,11088" coordsize="3219,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">
                        <v:rect id="Rectangle 90" o:spid="_x0000_s1457" style="position:absolute;left:8284;top:11088;width:27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" strokecolor="white" strokeweight="1pt">
                          <v:textbox inset="0,0,0,0">
                            <w:txbxContent>
                              <w:p w:rsidR="009B06A2" w:rsidRDefault="009B06A2" w:rsidP="005C4151">
                                <w:pPr>
                                  <w:numPr>
                                    <w:ilvl w:val="12"/>
                                    <w:numId w:val="0"/>
                                  </w:numPr>
                                </w:pPr>
                                <w:r>
                                  <w:t>I</w:t>
                                </w:r>
                                <w:r>
                                  <w:rPr>
                                    <w:vertAlign w:val="subscript"/>
                                  </w:rPr>
                                  <w:t>1</w:t>
                                </w:r>
                              </w:p>
                            </w:txbxContent>
                          </v:textbox>
                        </v:rect>
                        <v:rect id="Rectangle 91" o:spid="_x0000_s1458" style="position:absolute;left:7112;top:11396;width:30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" strokecolor="white" strokeweight="1pt">
                          <v:textbox inset="0,0,0,0">
                            <w:txbxContent>
                              <w:p w:rsidR="009B06A2" w:rsidRDefault="009B06A2" w:rsidP="005C4151">
                                <w:pPr>
                                  <w:numPr>
                                    <w:ilvl w:val="12"/>
                                    <w:numId w:val="0"/>
                                  </w:numPr>
                                </w:pPr>
                                <w:r>
                                  <w:t>B</w:t>
                                </w:r>
                              </w:p>
                            </w:txbxContent>
                          </v:textbox>
                        </v:rect>
                        <v:group id="Group 92" o:spid="_x0000_s1459" style="position:absolute;left:6876;top:11620;width:1103;height:509"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oval id="Oval 93" o:spid="_x0000_s146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" strokeweight="1pt"/>
                          <v:oval id="Oval 94" o:spid="_x0000_s1461" style="position:absolute;left:4987;top:4989;width:10009;height:10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" strokeweight="1pt"/>
                          <v:oval id="Oval 95" o:spid="_x0000_s1462" style="position:absolute;left:3718;top:3773;width:12511;height:1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" strokeweight="1pt"/>
                          <v:oval id="Oval 96" o:spid="_x0000_s1463" style="position:absolute;left:6855;top:6876;width:6292;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" strokeweight="1pt"/>
                        </v:group>
                        <v:line id="Line 97" o:spid="_x0000_s1464" style="position:absolute;flip:x;visibility:visible;mso-wrap-style:square" from="6692,11816" to="7428,1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" strokeweight="1pt"/>
                        <v:line id="Line 98" o:spid="_x0000_s1465" style="position:absolute;flip:x;visibility:visible;mso-wrap-style:square" from="7733,11256" to="8255,1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" strokeweight="1pt">
                          <v:stroke startarrow="block"/>
                        </v:line>
                        <v:line id="Line 99" o:spid="_x0000_s1466" style="position:absolute;flip:x;visibility:visible;mso-wrap-style:square" from="6968,11480" to="8500,1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" strokeweight="1pt">
                          <v:stroke startarrow="block"/>
                        </v:line>
                        <v:rect id="Rectangle 100" o:spid="_x0000_s1467" style="position:absolute;left:8560;top:11340;width:1351;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" strokecolor="white">
                          <v:textbox inset="0,0,0,0">
                            <w:txbxContent>
                              <w:p w:rsidR="009B06A2" w:rsidRDefault="009B06A2" w:rsidP="005C4151">
                                <w:pPr>
                                  <w:numPr>
                                    <w:ilvl w:val="12"/>
                                    <w:numId w:val="0"/>
                                  </w:numPr>
                                </w:pPr>
                                <w:r>
                                  <w:t>I</w:t>
                                </w:r>
                                <w:r>
                                  <w:rPr>
                                    <w:vertAlign w:val="subscript"/>
                                  </w:rPr>
                                  <w:t>2</w:t>
                                </w:r>
                                <w:r>
                                  <w:t xml:space="preserve"> experiences the magnetic induction B of I</w:t>
                                </w:r>
                                <w:r>
                                  <w:rPr>
                                    <w:vertAlign w:val="subscript"/>
                                  </w:rPr>
                                  <w:t>1</w:t>
                                </w:r>
                              </w:p>
                            </w:txbxContent>
                          </v:textbox>
                        </v:rect>
                      </v:group>
                    </v:group>
                  </w:pict>
                </mc:Fallback>
              </mc:AlternateContent>
            </w:r>
            <w:r w:rsidR="005C4151">
              <w:t>(c) Two parallel current-carrying wires exert a force on  each  other.</w:t>
            </w:r>
          </w:p>
          <w:p w:rsidR="005C4151" w:rsidRDefault="005C4151" w:rsidP="00A35D23"/>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p w:rsidR="005C4151" w:rsidRDefault="005C4151" w:rsidP="00A35D23">
            <w:r>
              <w:tab/>
              <w:t xml:space="preserve">Force for one metre of wire, F is given by  </w:t>
            </w:r>
            <w:r>
              <w:tab/>
              <w:t xml:space="preserve">F   =   </w:t>
            </w:r>
            <w:r>
              <w:rPr>
                <w:position w:val="-18"/>
              </w:rPr>
              <w:object w:dxaOrig="940" w:dyaOrig="580">
                <v:shape id="_x0000_i1070" type="#_x0000_t75" style="width:45.75pt;height:30pt" o:ole="" fillcolor="window">
                  <v:imagedata r:id="rId107" o:title=""/>
                </v:shape>
                <o:OLEObject Type="Embed" ProgID="Equation.3" ShapeID="_x0000_i1070" DrawAspect="Content" ObjectID="_1520950160" r:id="rId108"/>
              </w:object>
            </w:r>
          </w:p>
          <w:p w:rsidR="005C4151" w:rsidRDefault="005C4151" w:rsidP="00A35D23">
            <w:r>
              <w:tab/>
              <w:t xml:space="preserve">The  force  between  such  wires  is  due to the  </w:t>
            </w:r>
            <w:r>
              <w:rPr>
                <w:b/>
              </w:rPr>
              <w:t xml:space="preserve">movement </w:t>
            </w:r>
            <w:r>
              <w:t xml:space="preserve"> of  charge carriers, the current.</w:t>
            </w:r>
          </w:p>
        </w:tc>
        <w:tc>
          <w:tcPr>
            <w:tcW w:w="4135" w:type="dxa"/>
          </w:tcPr>
          <w:p w:rsidR="005C4151" w:rsidRDefault="005C4151" w:rsidP="00A35D23">
            <w:r>
              <w:t>Either current-carrying wire is the source of a magnetic field and the other current-carrying wire experiences a force due to that field.</w:t>
            </w:r>
          </w:p>
          <w:p w:rsidR="005C4151" w:rsidRDefault="005C4151" w:rsidP="00A35D23"/>
          <w:p w:rsidR="005C4151" w:rsidRDefault="005C4151" w:rsidP="00A35D23"/>
          <w:p w:rsidR="005C4151" w:rsidRDefault="005C4151" w:rsidP="00A35D23"/>
          <w:p w:rsidR="00F552A4" w:rsidRDefault="00F552A4" w:rsidP="00A35D23"/>
          <w:p w:rsidR="00F552A4" w:rsidRDefault="00F552A4" w:rsidP="00A35D23"/>
          <w:p w:rsidR="00F552A4" w:rsidRDefault="00F552A4"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 xml:space="preserve">At any point, the magnetic induction  B is given by B =  </w:t>
            </w:r>
            <w:r>
              <w:fldChar w:fldCharType="begin"/>
            </w:r>
            <w:r>
              <w:instrText xml:space="preserve"> EQ \F(</w:instrText>
            </w:r>
            <w:r>
              <w:rPr>
                <w:rFonts w:ascii="Symbol" w:hAnsi="Symbol"/>
              </w:rPr>
              <w:instrText>m</w:instrText>
            </w:r>
            <w:r>
              <w:rPr>
                <w:rFonts w:ascii="Symbol" w:hAnsi="Symbol"/>
                <w:position w:val="-4"/>
              </w:rPr>
              <w:instrText>o</w:instrText>
            </w:r>
            <w:r>
              <w:instrText>I,2</w:instrText>
            </w:r>
            <w:r>
              <w:rPr>
                <w:rFonts w:ascii="Symbol" w:hAnsi="Symbol"/>
              </w:rPr>
              <w:instrText>p</w:instrText>
            </w:r>
            <w:r>
              <w:instrText xml:space="preserve">r) </w:instrText>
            </w:r>
            <w:r>
              <w:fldChar w:fldCharType="end"/>
            </w:r>
            <w:r>
              <w:t>.</w:t>
            </w:r>
          </w:p>
        </w:tc>
      </w:tr>
    </w:tbl>
    <w:p w:rsidR="005C4151" w:rsidRDefault="005C4151" w:rsidP="00A35D23"/>
    <w:p w:rsidR="005C4151" w:rsidRDefault="005C4151" w:rsidP="005C4151">
      <w:pPr>
        <w:pStyle w:val="Heading1"/>
        <w:numPr>
          <w:ilvl w:val="12"/>
          <w:numId w:val="0"/>
        </w:numPr>
      </w:pPr>
      <w:r>
        <w:br w:type="page"/>
      </w:r>
      <w:r w:rsidR="00F552A4">
        <w:lastRenderedPageBreak/>
        <w:t>M</w:t>
      </w:r>
      <w:r>
        <w:t>otion in a magnetic field</w:t>
      </w:r>
    </w:p>
    <w:p w:rsidR="005C4151" w:rsidRDefault="005C4151" w:rsidP="005C4151">
      <w:pPr>
        <w:pStyle w:val="Heading2"/>
        <w:numPr>
          <w:ilvl w:val="12"/>
          <w:numId w:val="0"/>
        </w:numPr>
      </w:pPr>
      <w:r>
        <w:t>Magnetic Force on Moving Charges</w:t>
      </w:r>
    </w:p>
    <w:p w:rsidR="005C4151" w:rsidRDefault="005C4151" w:rsidP="00A35D23">
      <w:r>
        <w:t xml:space="preserve">As mentioned previously, the force on a wire is due to the effect that the magnetic field has on the individual charge carriers in the wire.  We will now consider magnetic forces on charges which are free to move through regions of space where magnetic fields exist. </w:t>
      </w:r>
    </w:p>
    <w:p w:rsidR="005C4151" w:rsidRDefault="005C4151" w:rsidP="00A35D23"/>
    <w:p w:rsidR="005C4151" w:rsidRDefault="005C4151" w:rsidP="00A35D23">
      <w:r>
        <w:t xml:space="preserve">Consider a charge q moving with a constant speed  v  </w:t>
      </w:r>
      <w:r>
        <w:rPr>
          <w:b/>
        </w:rPr>
        <w:t>perpendicular</w:t>
      </w:r>
      <w:r>
        <w:t xml:space="preserve"> to a magnetic field of magnetic induction B.   </w:t>
      </w:r>
    </w:p>
    <w:p w:rsidR="005C4151" w:rsidRDefault="006F6E91" w:rsidP="00A35D23">
      <w:r>
        <w:rPr>
          <w:noProof/>
          <w:sz w:val="20"/>
        </w:rPr>
        <mc:AlternateContent>
          <mc:Choice Requires="wpg">
            <w:drawing>
              <wp:anchor distT="0" distB="0" distL="114300" distR="114300" simplePos="0" relativeHeight="251594240" behindDoc="0" locked="0" layoutInCell="0" allowOverlap="1">
                <wp:simplePos x="0" y="0"/>
                <wp:positionH relativeFrom="column">
                  <wp:posOffset>1257300</wp:posOffset>
                </wp:positionH>
                <wp:positionV relativeFrom="paragraph">
                  <wp:posOffset>90170</wp:posOffset>
                </wp:positionV>
                <wp:extent cx="2152015" cy="699135"/>
                <wp:effectExtent l="0" t="0" r="0" b="0"/>
                <wp:wrapNone/>
                <wp:docPr id="355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699135"/>
                          <a:chOff x="3780" y="4256"/>
                          <a:chExt cx="3389" cy="1101"/>
                        </a:xfrm>
                      </wpg:grpSpPr>
                      <wps:wsp>
                        <wps:cNvPr id="3553" name="Line 102"/>
                        <wps:cNvCnPr/>
                        <wps:spPr bwMode="auto">
                          <a:xfrm flipH="1">
                            <a:off x="3780" y="4285"/>
                            <a:ext cx="673" cy="869"/>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4" name="Line 103"/>
                        <wps:cNvCnPr/>
                        <wps:spPr bwMode="auto">
                          <a:xfrm>
                            <a:off x="3948" y="4704"/>
                            <a:ext cx="757" cy="477"/>
                          </a:xfrm>
                          <a:prstGeom prst="line">
                            <a:avLst/>
                          </a:prstGeom>
                          <a:noFill/>
                          <a:ln w="12700">
                            <a:solidFill>
                              <a:srgbClr val="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5" name="Rectangle 104"/>
                        <wps:cNvSpPr>
                          <a:spLocks noChangeArrowheads="1"/>
                        </wps:cNvSpPr>
                        <wps:spPr bwMode="auto">
                          <a:xfrm>
                            <a:off x="4816" y="5104"/>
                            <a:ext cx="197" cy="25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B</w:t>
                              </w:r>
                            </w:p>
                          </w:txbxContent>
                        </wps:txbx>
                        <wps:bodyPr rot="0" vert="horz" wrap="square" lIns="0" tIns="0" rIns="0" bIns="0" anchor="t" anchorCtr="0" upright="1">
                          <a:noAutofit/>
                        </wps:bodyPr>
                      </wps:wsp>
                      <wps:wsp>
                        <wps:cNvPr id="3556" name="Rectangle 105"/>
                        <wps:cNvSpPr>
                          <a:spLocks noChangeArrowheads="1"/>
                        </wps:cNvSpPr>
                        <wps:spPr bwMode="auto">
                          <a:xfrm>
                            <a:off x="4508" y="4256"/>
                            <a:ext cx="2661" cy="2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charge q moving with velocity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468" style="position:absolute;margin-left:99pt;margin-top:7.1pt;width:169.45pt;height:55.05pt;z-index:251594240" coordorigin="3780,4256" coordsize="3389,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" o:allowincell="f">
                <v:line id="Line 102" o:spid="_x0000_s1469" style="position:absolute;flip:x;visibility:visible;mso-wrap-style:square" from="3780,4285" to="4453,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" strokeweight="1pt">
                  <v:stroke startarrow="block" startarrowwidth="wide" startarrowlength="long"/>
                </v:line>
                <v:line id="Line 103" o:spid="_x0000_s1470" style="position:absolute;visibility:visible;mso-wrap-style:square" from="3948,4704" to="4705,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" strokeweight="1pt">
                  <v:stroke endarrow="block" endarrowwidth="wide" endarrowlength="long"/>
                </v:line>
                <v:rect id="Rectangle 104" o:spid="_x0000_s1471" style="position:absolute;left:4816;top:5104;width:197;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" strokecolor="white">
                  <v:textbox inset="0,0,0,0">
                    <w:txbxContent>
                      <w:p w:rsidR="009B06A2" w:rsidRDefault="009B06A2" w:rsidP="005C4151">
                        <w:pPr>
                          <w:numPr>
                            <w:ilvl w:val="12"/>
                            <w:numId w:val="0"/>
                          </w:numPr>
                        </w:pPr>
                        <w:r>
                          <w:t>B</w:t>
                        </w:r>
                      </w:p>
                    </w:txbxContent>
                  </v:textbox>
                </v:rect>
                <v:rect id="Rectangle 105" o:spid="_x0000_s1472" style="position:absolute;left:4508;top:4256;width:2661;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" strokecolor="white">
                  <v:textbox inset="0,0,0,0">
                    <w:txbxContent>
                      <w:p w:rsidR="009B06A2" w:rsidRDefault="009B06A2" w:rsidP="005C4151">
                        <w:pPr>
                          <w:numPr>
                            <w:ilvl w:val="12"/>
                            <w:numId w:val="0"/>
                          </w:numPr>
                        </w:pPr>
                        <w:r>
                          <w:t>charge q moving with velocity v</w:t>
                        </w:r>
                      </w:p>
                    </w:txbxContent>
                  </v:textbox>
                </v:rect>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r>
        <w:t>We know that F = I</w:t>
      </w:r>
      <w:r>
        <w:rPr>
          <w:i/>
        </w:rPr>
        <w:t>l</w:t>
      </w:r>
      <w:r>
        <w:t>Bsin</w:t>
      </w:r>
      <w:r>
        <w:rPr>
          <w:rFonts w:ascii="Symbol" w:hAnsi="Symbol"/>
        </w:rPr>
        <w:t></w:t>
      </w:r>
      <w:r>
        <w:rPr>
          <w:rFonts w:ascii="Symbol" w:hAnsi="Symbol"/>
        </w:rPr>
        <w:t></w:t>
      </w:r>
      <w:r>
        <w:t xml:space="preserve">  </w:t>
      </w:r>
      <w:r>
        <w:br/>
        <w:t>Consider the charge q moving through a distance</w:t>
      </w:r>
      <w:r>
        <w:rPr>
          <w:i/>
        </w:rPr>
        <w:t xml:space="preserve"> l</w:t>
      </w:r>
      <w:r>
        <w:t xml:space="preserve">.  (The italic </w:t>
      </w:r>
      <w:r>
        <w:rPr>
          <w:i/>
        </w:rPr>
        <w:t>l</w:t>
      </w:r>
      <w:r>
        <w:t xml:space="preserve"> is used to avoid confusion with the number one.)  </w:t>
      </w:r>
      <w:r>
        <w:br/>
        <w:t xml:space="preserve">Then time taken t  = </w:t>
      </w:r>
      <w:r>
        <w:rPr>
          <w:position w:val="-18"/>
        </w:rPr>
        <w:object w:dxaOrig="240" w:dyaOrig="540">
          <v:shape id="_x0000_i1071" type="#_x0000_t75" style="width:11.25pt;height:26.25pt" o:ole="" fillcolor="window">
            <v:imagedata r:id="rId109" o:title=""/>
          </v:shape>
          <o:OLEObject Type="Embed" ProgID="Equation.3" ShapeID="_x0000_i1071" DrawAspect="Content" ObjectID="_1520950161" r:id="rId110"/>
        </w:object>
      </w:r>
      <w:r>
        <w:t xml:space="preserve"> and current I  =</w:t>
      </w:r>
      <w:r>
        <w:rPr>
          <w:position w:val="-22"/>
        </w:rPr>
        <w:object w:dxaOrig="360" w:dyaOrig="600">
          <v:shape id="_x0000_i1072" type="#_x0000_t75" style="width:18.75pt;height:30pt" o:ole="" fillcolor="window">
            <v:imagedata r:id="rId111" o:title=""/>
          </v:shape>
          <o:OLEObject Type="Embed" ProgID="Equation.3" ShapeID="_x0000_i1072" DrawAspect="Content" ObjectID="_1520950162" r:id="rId112"/>
        </w:object>
      </w:r>
      <w:r>
        <w:t xml:space="preserve">= </w:t>
      </w:r>
      <w:r>
        <w:rPr>
          <w:position w:val="-22"/>
        </w:rPr>
        <w:object w:dxaOrig="360" w:dyaOrig="600">
          <v:shape id="_x0000_i1073" type="#_x0000_t75" style="width:18.75pt;height:30pt" o:ole="" fillcolor="window">
            <v:imagedata r:id="rId113" o:title=""/>
          </v:shape>
          <o:OLEObject Type="Embed" ProgID="Equation.3" ShapeID="_x0000_i1073" DrawAspect="Content" ObjectID="_1520950163" r:id="rId114"/>
        </w:object>
      </w:r>
      <w:r>
        <w:t xml:space="preserve">   giving  </w:t>
      </w:r>
      <w:r>
        <w:rPr>
          <w:i/>
        </w:rPr>
        <w:t>l</w:t>
      </w:r>
      <w:r>
        <w:t xml:space="preserve"> I = qv.</w:t>
      </w:r>
    </w:p>
    <w:p w:rsidR="005C4151" w:rsidRDefault="005C4151" w:rsidP="00A35D23">
      <w:r>
        <w:t>Substituting into F = I</w:t>
      </w:r>
      <w:r>
        <w:rPr>
          <w:i/>
        </w:rPr>
        <w:t>l</w:t>
      </w:r>
      <w:r>
        <w:t>Bsin</w:t>
      </w:r>
      <w:r>
        <w:rPr>
          <w:rFonts w:ascii="Symbol" w:hAnsi="Symbol"/>
        </w:rPr>
        <w:t></w:t>
      </w:r>
      <w:r>
        <w:rPr>
          <w:rFonts w:ascii="Symbol" w:hAnsi="Symbol"/>
        </w:rPr>
        <w:t></w:t>
      </w:r>
      <w:r>
        <w:t xml:space="preserve">  with  sin</w:t>
      </w:r>
      <w:r>
        <w:rPr>
          <w:rFonts w:ascii="Symbol" w:hAnsi="Symbol"/>
        </w:rPr>
        <w:t></w:t>
      </w:r>
      <w:r>
        <w:t xml:space="preserve"> = 1 since </w:t>
      </w:r>
      <w:r>
        <w:rPr>
          <w:rFonts w:ascii="Symbol" w:hAnsi="Symbol"/>
        </w:rPr>
        <w:t></w:t>
      </w:r>
      <w:r>
        <w:t xml:space="preserve"> = 90</w:t>
      </w:r>
      <w:r>
        <w:rPr>
          <w:vertAlign w:val="superscript"/>
        </w:rPr>
        <w:t>o</w:t>
      </w:r>
      <w:r>
        <w:t xml:space="preserve">,  gives:  </w:t>
      </w:r>
    </w:p>
    <w:p w:rsidR="005C4151" w:rsidRDefault="005C4151" w:rsidP="00A35D23"/>
    <w:p w:rsidR="005C4151" w:rsidRDefault="005C4151" w:rsidP="00A35D23">
      <w:r>
        <w:t>F  =  qvB</w:t>
      </w:r>
    </w:p>
    <w:p w:rsidR="005C4151" w:rsidRDefault="005C4151" w:rsidP="00A35D23"/>
    <w:p w:rsidR="005C4151" w:rsidRDefault="005C4151" w:rsidP="00A35D23">
      <w:r>
        <w:t xml:space="preserve">The </w:t>
      </w:r>
      <w:r>
        <w:rPr>
          <w:b/>
        </w:rPr>
        <w:t>direction</w:t>
      </w:r>
      <w:r>
        <w:t xml:space="preserve"> of the force is given by the same </w:t>
      </w:r>
      <w:r>
        <w:rPr>
          <w:b/>
          <w:i/>
        </w:rPr>
        <w:t>right hand rule</w:t>
      </w:r>
      <w:r>
        <w:t xml:space="preserve"> mentioned for the force on a current carrying conductor.  You should be able to state the direction of the force for both positive and negative charges. </w:t>
      </w:r>
    </w:p>
    <w:p w:rsidR="005C4151" w:rsidRDefault="005C4151" w:rsidP="00A35D23"/>
    <w:p w:rsidR="005C4151" w:rsidRDefault="005C4151" w:rsidP="00A35D23">
      <w:r>
        <w:rPr>
          <w:b/>
        </w:rPr>
        <w:t>Note</w:t>
      </w:r>
      <w:r>
        <w:t>:</w:t>
      </w:r>
      <w:r>
        <w:tab/>
        <w:t xml:space="preserve">If the charge q is </w:t>
      </w:r>
      <w:r>
        <w:rPr>
          <w:b/>
        </w:rPr>
        <w:t>not</w:t>
      </w:r>
      <w:r>
        <w:t xml:space="preserve"> moving perpendicular to the field then the component of the velocity v perpendicular to the field must be used in the above equation. </w:t>
      </w:r>
    </w:p>
    <w:p w:rsidR="005C4151" w:rsidRDefault="005C4151" w:rsidP="005C4151">
      <w:pPr>
        <w:numPr>
          <w:ilvl w:val="12"/>
          <w:numId w:val="0"/>
        </w:numPr>
      </w:pPr>
    </w:p>
    <w:p w:rsidR="005C4151" w:rsidRDefault="005C4151" w:rsidP="005C4151">
      <w:pPr>
        <w:pStyle w:val="Heading2"/>
        <w:numPr>
          <w:ilvl w:val="12"/>
          <w:numId w:val="0"/>
        </w:numPr>
      </w:pPr>
      <w:r>
        <w:t>Motion of Charged Particles in a Magnetic Field</w:t>
      </w:r>
    </w:p>
    <w:p w:rsidR="005C4151" w:rsidRDefault="005C4151" w:rsidP="00A35D23">
      <w:r>
        <w:t>The direction of the force on a charged particle in a magnetic field is perpendicular to the plane containing the velocity v and magnetic induction B.  The magnitude of the force will vary if the angle between the velocity vector and B changes.  The examples below illustrate some of the possible paths of a charged particle in a magnetic field.</w:t>
      </w:r>
    </w:p>
    <w:p w:rsidR="005C4151" w:rsidRDefault="005C4151" w:rsidP="00A35D23">
      <w:pPr>
        <w:rPr>
          <w:sz w:val="20"/>
        </w:rPr>
      </w:pPr>
      <w:r>
        <w:rPr>
          <w:sz w:val="20"/>
        </w:rPr>
        <w:t xml:space="preserve"> </w:t>
      </w:r>
    </w:p>
    <w:p w:rsidR="005C4151" w:rsidRDefault="005C4151" w:rsidP="005C4151">
      <w:pPr>
        <w:pStyle w:val="Heading3"/>
        <w:numPr>
          <w:ilvl w:val="12"/>
          <w:numId w:val="0"/>
        </w:numPr>
      </w:pPr>
      <w:r>
        <w:t>Charge moving parallel or antiparallel to the magnetic field</w:t>
      </w:r>
    </w:p>
    <w:p w:rsidR="005C4151" w:rsidRDefault="005C4151" w:rsidP="005C4151">
      <w:pPr>
        <w:numPr>
          <w:ilvl w:val="12"/>
          <w:numId w:val="0"/>
        </w:numPr>
      </w:pPr>
      <w:r>
        <w:t xml:space="preserve">The angle </w:t>
      </w:r>
      <w:r>
        <w:rPr>
          <w:rFonts w:ascii="Symbol" w:hAnsi="Symbol"/>
        </w:rPr>
        <w:t></w:t>
      </w:r>
      <w:r>
        <w:t xml:space="preserve"> between the velocity vector and the magnetic field direction is zero hence the force </w:t>
      </w:r>
      <w:r w:rsidR="00A35D23">
        <w:br/>
      </w:r>
      <w:r>
        <w:t>F = 0.  The path is a straight line.</w: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591168" behindDoc="0" locked="0" layoutInCell="0" allowOverlap="1">
                <wp:simplePos x="0" y="0"/>
                <wp:positionH relativeFrom="column">
                  <wp:posOffset>2591435</wp:posOffset>
                </wp:positionH>
                <wp:positionV relativeFrom="paragraph">
                  <wp:posOffset>97155</wp:posOffset>
                </wp:positionV>
                <wp:extent cx="193675" cy="219075"/>
                <wp:effectExtent l="0" t="0" r="0" b="0"/>
                <wp:wrapNone/>
                <wp:docPr id="31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190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473" style="position:absolute;margin-left:204.05pt;margin-top:7.65pt;width:15.25pt;height:17.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" o:allowincell="f" strokecolor="white" strokeweight="1pt">
                <v:textbox inset="0,0,0,0">
                  <w:txbxContent>
                    <w:p w:rsidR="009B06A2" w:rsidRDefault="009B06A2" w:rsidP="005C4151">
                      <w:pPr>
                        <w:numPr>
                          <w:ilvl w:val="12"/>
                          <w:numId w:val="0"/>
                        </w:numPr>
                      </w:pPr>
                      <w:r>
                        <w:t>v</w:t>
                      </w:r>
                    </w:p>
                  </w:txbxContent>
                </v:textbox>
              </v:rect>
            </w:pict>
          </mc:Fallback>
        </mc:AlternateContent>
      </w:r>
      <w:r>
        <w:rPr>
          <w:noProof/>
          <w:sz w:val="20"/>
        </w:rPr>
        <mc:AlternateContent>
          <mc:Choice Requires="wps">
            <w:drawing>
              <wp:anchor distT="0" distB="0" distL="114300" distR="114300" simplePos="0" relativeHeight="251625984" behindDoc="0" locked="0" layoutInCell="0" allowOverlap="1">
                <wp:simplePos x="0" y="0"/>
                <wp:positionH relativeFrom="column">
                  <wp:posOffset>2428875</wp:posOffset>
                </wp:positionH>
                <wp:positionV relativeFrom="paragraph">
                  <wp:posOffset>161290</wp:posOffset>
                </wp:positionV>
                <wp:extent cx="123825" cy="38100"/>
                <wp:effectExtent l="0" t="0" r="0" b="0"/>
                <wp:wrapNone/>
                <wp:docPr id="3101"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F1B36" id="Line 811"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2.7pt" to="2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" o:allowincell="f">
                <v:stroke endarrow="block"/>
              </v:line>
            </w:pict>
          </mc:Fallback>
        </mc:AlternateContent>
      </w:r>
      <w:r>
        <w:rPr>
          <w:noProof/>
          <w:sz w:val="20"/>
        </w:rPr>
        <mc:AlternateContent>
          <mc:Choice Requires="wps">
            <w:drawing>
              <wp:anchor distT="0" distB="0" distL="114300" distR="114300" simplePos="0" relativeHeight="251599360" behindDoc="0" locked="0" layoutInCell="0" allowOverlap="1">
                <wp:simplePos x="0" y="0"/>
                <wp:positionH relativeFrom="column">
                  <wp:posOffset>812800</wp:posOffset>
                </wp:positionH>
                <wp:positionV relativeFrom="paragraph">
                  <wp:posOffset>14605</wp:posOffset>
                </wp:positionV>
                <wp:extent cx="1891030" cy="474345"/>
                <wp:effectExtent l="0" t="0" r="0" b="0"/>
                <wp:wrapNone/>
                <wp:docPr id="309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038B7F" id="Line 156" o:spid="_x0000_s1026" style="position:absolute;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15pt" to="212.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" o:allowincell="f" strokeweight="1pt">
                <v:stroke startarrow="block" startarrowwidth="wide" startarrowlength="long"/>
              </v:line>
            </w:pict>
          </mc:Fallback>
        </mc:AlternateConten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5504" behindDoc="0" locked="0" layoutInCell="0" allowOverlap="1">
                <wp:simplePos x="0" y="0"/>
                <wp:positionH relativeFrom="column">
                  <wp:posOffset>3184525</wp:posOffset>
                </wp:positionH>
                <wp:positionV relativeFrom="paragraph">
                  <wp:posOffset>119380</wp:posOffset>
                </wp:positionV>
                <wp:extent cx="215900" cy="238760"/>
                <wp:effectExtent l="0" t="0" r="0" b="0"/>
                <wp:wrapNone/>
                <wp:docPr id="3093"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387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474" style="position:absolute;margin-left:250.75pt;margin-top:9.4pt;width:17pt;height:18.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" o:allowincell="f" strokecolor="white" strokeweight="1pt">
                <v:textbox inset="0,0,0,0">
                  <w:txbxContent>
                    <w:p w:rsidR="009B06A2" w:rsidRDefault="009B06A2" w:rsidP="005C4151">
                      <w:pPr>
                        <w:numPr>
                          <w:ilvl w:val="12"/>
                          <w:numId w:val="0"/>
                        </w:numPr>
                      </w:pPr>
                      <w:r>
                        <w:t>B</w:t>
                      </w:r>
                    </w:p>
                  </w:txbxContent>
                </v:textbox>
              </v:rect>
            </w:pict>
          </mc:Fallback>
        </mc:AlternateContent>
      </w:r>
      <w:r>
        <w:rPr>
          <w:noProof/>
          <w:sz w:val="20"/>
        </w:rPr>
        <mc:AlternateContent>
          <mc:Choice Requires="wps">
            <w:drawing>
              <wp:anchor distT="0" distB="0" distL="114300" distR="114300" simplePos="0" relativeHeight="251603456" behindDoc="0" locked="0" layoutInCell="0" allowOverlap="1">
                <wp:simplePos x="0" y="0"/>
                <wp:positionH relativeFrom="column">
                  <wp:posOffset>1183640</wp:posOffset>
                </wp:positionH>
                <wp:positionV relativeFrom="paragraph">
                  <wp:posOffset>-1905</wp:posOffset>
                </wp:positionV>
                <wp:extent cx="1337945" cy="329565"/>
                <wp:effectExtent l="0" t="0" r="0" b="0"/>
                <wp:wrapNone/>
                <wp:docPr id="309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945" cy="329565"/>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6B2323" id="Line 160" o:spid="_x0000_s1026" style="position:absolute;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98.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" o:allowincell="f" strokeweight="1pt">
                <v:stroke dashstyle="1 1" endcap="round"/>
              </v:line>
            </w:pict>
          </mc:Fallback>
        </mc:AlternateContent>
      </w:r>
      <w:r>
        <w:rPr>
          <w:noProof/>
          <w:sz w:val="20"/>
        </w:rPr>
        <mc:AlternateContent>
          <mc:Choice Requires="wps">
            <w:drawing>
              <wp:anchor distT="0" distB="0" distL="114300" distR="114300" simplePos="0" relativeHeight="251600384" behindDoc="0" locked="0" layoutInCell="0" allowOverlap="1">
                <wp:simplePos x="0" y="0"/>
                <wp:positionH relativeFrom="column">
                  <wp:posOffset>1022985</wp:posOffset>
                </wp:positionH>
                <wp:positionV relativeFrom="paragraph">
                  <wp:posOffset>27940</wp:posOffset>
                </wp:positionV>
                <wp:extent cx="1891030" cy="474345"/>
                <wp:effectExtent l="0" t="0" r="0" b="0"/>
                <wp:wrapNone/>
                <wp:docPr id="309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470D59" id="Line 157"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2.2pt" to="229.4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" o:allowincell="f" strokeweight="1pt">
                <v:stroke startarrow="block" startarrowwidth="wide" startarrowlength="long"/>
              </v:line>
            </w:pict>
          </mc:Fallback>
        </mc:AlternateContent>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4480" behindDoc="0" locked="0" layoutInCell="0" allowOverlap="1">
                <wp:simplePos x="0" y="0"/>
                <wp:positionH relativeFrom="column">
                  <wp:posOffset>1686560</wp:posOffset>
                </wp:positionH>
                <wp:positionV relativeFrom="paragraph">
                  <wp:posOffset>154940</wp:posOffset>
                </wp:positionV>
                <wp:extent cx="1337945" cy="339090"/>
                <wp:effectExtent l="0" t="0" r="0" b="0"/>
                <wp:wrapNone/>
                <wp:docPr id="309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945" cy="33909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9FAE1" id="Line 161"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8pt,12.2pt" to="238.1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" o:allowincell="f" strokeweight="1pt">
                <v:stroke dashstyle="1 1" endcap="round"/>
              </v:line>
            </w:pict>
          </mc:Fallback>
        </mc:AlternateContent>
      </w:r>
      <w:r>
        <w:rPr>
          <w:noProof/>
          <w:sz w:val="20"/>
        </w:rPr>
        <mc:AlternateContent>
          <mc:Choice Requires="wps">
            <w:drawing>
              <wp:anchor distT="0" distB="0" distL="114300" distR="114300" simplePos="0" relativeHeight="251602432" behindDoc="0" locked="0" layoutInCell="0" allowOverlap="1">
                <wp:simplePos x="0" y="0"/>
                <wp:positionH relativeFrom="column">
                  <wp:posOffset>1500505</wp:posOffset>
                </wp:positionH>
                <wp:positionV relativeFrom="paragraph">
                  <wp:posOffset>176530</wp:posOffset>
                </wp:positionV>
                <wp:extent cx="1891030" cy="474345"/>
                <wp:effectExtent l="0" t="0" r="0" b="0"/>
                <wp:wrapNone/>
                <wp:docPr id="308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9B8400" id="Line 159"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5pt,13.9pt" to="267.0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" o:allowincell="f" strokeweight="1pt">
                <v:stroke startarrow="block" startarrowwidth="wide" startarrowlength="long"/>
              </v:line>
            </w:pict>
          </mc:Fallback>
        </mc:AlternateContent>
      </w:r>
      <w:r>
        <w:rPr>
          <w:noProof/>
          <w:sz w:val="20"/>
        </w:rPr>
        <mc:AlternateContent>
          <mc:Choice Requires="wps">
            <w:drawing>
              <wp:anchor distT="0" distB="0" distL="114300" distR="114300" simplePos="0" relativeHeight="251601408" behindDoc="0" locked="0" layoutInCell="0" allowOverlap="1">
                <wp:simplePos x="0" y="0"/>
                <wp:positionH relativeFrom="column">
                  <wp:posOffset>1271270</wp:posOffset>
                </wp:positionH>
                <wp:positionV relativeFrom="paragraph">
                  <wp:posOffset>2540</wp:posOffset>
                </wp:positionV>
                <wp:extent cx="1891030" cy="474345"/>
                <wp:effectExtent l="0" t="0" r="0" b="0"/>
                <wp:wrapNone/>
                <wp:docPr id="308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1030" cy="474345"/>
                        </a:xfrm>
                        <a:prstGeom prst="line">
                          <a:avLst/>
                        </a:prstGeom>
                        <a:noFill/>
                        <a:ln w="12700">
                          <a:solidFill>
                            <a:srgbClr val="000000"/>
                          </a:solidFill>
                          <a:round/>
                          <a:headEnd type="triangle" w="lg"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D3E7D" id="Line 158" o:spid="_x0000_s1026" style="position:absolute;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2pt" to="249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" o:allowincell="f" strokeweight="1pt">
                <v:stroke startarrow="block" startarrowwidth="wide" startarrowlength="long"/>
              </v:line>
            </w:pict>
          </mc:Fallback>
        </mc:AlternateContent>
      </w:r>
      <w:r w:rsidR="005C4151">
        <w:tab/>
      </w:r>
      <w:r w:rsidR="005C4151">
        <w:tab/>
      </w:r>
      <w:r w:rsidR="005C4151">
        <w:tab/>
      </w:r>
      <w:r w:rsidR="005C4151">
        <w:tab/>
      </w:r>
      <w:r w:rsidR="005C4151">
        <w:tab/>
      </w:r>
      <w:r w:rsidR="005C4151">
        <w:tab/>
      </w:r>
      <w:r w:rsidR="005C4151">
        <w:tab/>
      </w:r>
      <w:r w:rsidR="005C4151">
        <w:tab/>
      </w:r>
    </w:p>
    <w:p w:rsidR="005C4151" w:rsidRDefault="005C4151" w:rsidP="005C4151">
      <w:pPr>
        <w:pStyle w:val="NormalFontTimes"/>
        <w:numPr>
          <w:ilvl w:val="12"/>
          <w:numId w:val="0"/>
        </w:numPr>
      </w:pPr>
      <w:r>
        <w:tab/>
      </w:r>
      <w:r>
        <w:tab/>
      </w:r>
      <w:r>
        <w:tab/>
      </w:r>
      <w:r>
        <w:tab/>
      </w:r>
      <w:r>
        <w:tab/>
      </w:r>
      <w:r>
        <w:tab/>
      </w:r>
      <w:r>
        <w:tab/>
      </w:r>
    </w:p>
    <w:p w:rsidR="005C4151" w:rsidRDefault="006F6E91" w:rsidP="005C4151">
      <w:pPr>
        <w:pStyle w:val="NormalFontTimes"/>
        <w:numPr>
          <w:ilvl w:val="12"/>
          <w:numId w:val="0"/>
        </w:numPr>
      </w:pPr>
      <w:r>
        <w:rPr>
          <w:noProof/>
          <w:sz w:val="20"/>
        </w:rPr>
        <mc:AlternateContent>
          <mc:Choice Requires="wps">
            <w:drawing>
              <wp:anchor distT="0" distB="0" distL="114300" distR="114300" simplePos="0" relativeHeight="251606528" behindDoc="0" locked="0" layoutInCell="0" allowOverlap="1">
                <wp:simplePos x="0" y="0"/>
                <wp:positionH relativeFrom="column">
                  <wp:posOffset>1508125</wp:posOffset>
                </wp:positionH>
                <wp:positionV relativeFrom="paragraph">
                  <wp:posOffset>93345</wp:posOffset>
                </wp:positionV>
                <wp:extent cx="154940" cy="210185"/>
                <wp:effectExtent l="0" t="0" r="0" b="0"/>
                <wp:wrapNone/>
                <wp:docPr id="308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2101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475" style="position:absolute;margin-left:118.75pt;margin-top:7.35pt;width:12.2pt;height:16.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" o:allowincell="f" strokecolor="white" strokeweight="1pt">
                <v:textbox inset="0,0,0,0">
                  <w:txbxContent>
                    <w:p w:rsidR="009B06A2" w:rsidRDefault="009B06A2" w:rsidP="005C4151">
                      <w:pPr>
                        <w:numPr>
                          <w:ilvl w:val="12"/>
                          <w:numId w:val="0"/>
                        </w:numPr>
                      </w:pPr>
                      <w:r>
                        <w:t>v</w:t>
                      </w:r>
                    </w:p>
                  </w:txbxContent>
                </v:textbox>
              </v:rect>
            </w:pict>
          </mc:Fallback>
        </mc:AlternateContent>
      </w:r>
      <w:r>
        <w:rPr>
          <w:noProof/>
          <w:sz w:val="20"/>
        </w:rPr>
        <mc:AlternateContent>
          <mc:Choice Requires="wps">
            <w:drawing>
              <wp:anchor distT="0" distB="0" distL="114300" distR="114300" simplePos="0" relativeHeight="251627008" behindDoc="0" locked="0" layoutInCell="0" allowOverlap="1">
                <wp:simplePos x="0" y="0"/>
                <wp:positionH relativeFrom="column">
                  <wp:posOffset>1685925</wp:posOffset>
                </wp:positionH>
                <wp:positionV relativeFrom="paragraph">
                  <wp:posOffset>118110</wp:posOffset>
                </wp:positionV>
                <wp:extent cx="66675" cy="19050"/>
                <wp:effectExtent l="0" t="0" r="0" b="0"/>
                <wp:wrapNone/>
                <wp:docPr id="3086"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19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4E308" id="Line 812"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9.3pt" to="13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" o:allowincell="f">
                <v:stroke endarrow="block"/>
              </v:line>
            </w:pict>
          </mc:Fallback>
        </mc:AlternateContent>
      </w:r>
    </w:p>
    <w:p w:rsidR="005C4151" w:rsidRDefault="005C4151" w:rsidP="005C4151">
      <w:pPr>
        <w:pStyle w:val="NormalFontTimes"/>
        <w:numPr>
          <w:ilvl w:val="12"/>
          <w:numId w:val="0"/>
        </w:numPr>
      </w:pPr>
    </w:p>
    <w:p w:rsidR="005C4151" w:rsidRDefault="005C4151" w:rsidP="005C4151">
      <w:pPr>
        <w:pStyle w:val="NormalFontTimes"/>
        <w:numPr>
          <w:ilvl w:val="12"/>
          <w:numId w:val="0"/>
        </w:numPr>
      </w:pPr>
    </w:p>
    <w:p w:rsidR="005C4151" w:rsidRDefault="005C4151" w:rsidP="00A35D23">
      <w:r>
        <w:t>The direction of the charged particle is</w:t>
      </w:r>
      <w:r>
        <w:rPr>
          <w:b/>
        </w:rPr>
        <w:t xml:space="preserve"> not altered</w:t>
      </w:r>
      <w:r>
        <w:t>.</w:t>
      </w:r>
    </w:p>
    <w:p w:rsidR="005C4151" w:rsidRDefault="005C4151" w:rsidP="005C4151">
      <w:pPr>
        <w:pStyle w:val="Heading3"/>
        <w:numPr>
          <w:ilvl w:val="12"/>
          <w:numId w:val="0"/>
        </w:numPr>
      </w:pPr>
      <w:r>
        <w:br w:type="page"/>
      </w:r>
      <w:r>
        <w:lastRenderedPageBreak/>
        <w:t xml:space="preserve">Charge moving perpendicular to the magnetic field </w:t>
      </w:r>
    </w:p>
    <w:p w:rsidR="005C4151" w:rsidRDefault="005C4151" w:rsidP="00A35D23">
      <w:r>
        <w:t xml:space="preserve">If the direction of  v  is perpendicular to  B, then  </w:t>
      </w:r>
      <w:r>
        <w:rPr>
          <w:rFonts w:ascii="Symbol" w:hAnsi="Symbol"/>
        </w:rPr>
        <w:t></w:t>
      </w:r>
      <w:r>
        <w:t xml:space="preserve">  =  90°</w:t>
      </w:r>
      <w:r>
        <w:tab/>
        <w:t xml:space="preserve">and  sin </w:t>
      </w:r>
      <w:r>
        <w:rPr>
          <w:rFonts w:ascii="Symbol" w:hAnsi="Symbol"/>
        </w:rPr>
        <w:t></w:t>
      </w:r>
      <w:r>
        <w:t xml:space="preserve"> = 1. </w:t>
      </w:r>
    </w:p>
    <w:p w:rsidR="005C4151" w:rsidRDefault="005C4151" w:rsidP="00A35D23">
      <w:r>
        <w:t>F  =  qvB</w:t>
      </w:r>
    </w:p>
    <w:p w:rsidR="005C4151" w:rsidRDefault="005C4151" w:rsidP="00A35D23">
      <w:r>
        <w:t>The direction of  the force  F  is perpendicular to the plane containing  v  and  B.</w:t>
      </w:r>
    </w:p>
    <w:p w:rsidR="005C4151" w:rsidRDefault="005C4151" w:rsidP="00A35D23">
      <w:r>
        <w:t>A particle travelling at constant speed under the action of a force at right angles to its path will move in a circle.  This central force is studied in the Mechanics unit.</w:t>
      </w:r>
    </w:p>
    <w:p w:rsidR="005C4151" w:rsidRDefault="005C4151" w:rsidP="00A35D23"/>
    <w:p w:rsidR="005C4151" w:rsidRDefault="005C4151" w:rsidP="00A35D23">
      <w:r>
        <w:t>The sketch below shows this situation.  (Remember an  X  indicates that the direction of the field is 'going away' from you 'into the paper'.)</w:t>
      </w:r>
    </w:p>
    <w:p w:rsidR="005C4151" w:rsidRDefault="006F6E91" w:rsidP="00A35D23">
      <w:r>
        <w:rPr>
          <w:noProof/>
          <w:sz w:val="20"/>
        </w:rPr>
        <mc:AlternateContent>
          <mc:Choice Requires="wpg">
            <w:drawing>
              <wp:anchor distT="0" distB="0" distL="114300" distR="114300" simplePos="0" relativeHeight="251607552" behindDoc="0" locked="0" layoutInCell="0" allowOverlap="1">
                <wp:simplePos x="0" y="0"/>
                <wp:positionH relativeFrom="column">
                  <wp:posOffset>1115060</wp:posOffset>
                </wp:positionH>
                <wp:positionV relativeFrom="paragraph">
                  <wp:posOffset>161290</wp:posOffset>
                </wp:positionV>
                <wp:extent cx="2845435" cy="1538605"/>
                <wp:effectExtent l="0" t="0" r="0" b="0"/>
                <wp:wrapNone/>
                <wp:docPr id="111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435" cy="1538605"/>
                          <a:chOff x="3556" y="4312"/>
                          <a:chExt cx="4481" cy="2423"/>
                        </a:xfrm>
                      </wpg:grpSpPr>
                      <wps:wsp>
                        <wps:cNvPr id="325" name="Oval 165"/>
                        <wps:cNvSpPr>
                          <a:spLocks noChangeArrowheads="1"/>
                        </wps:cNvSpPr>
                        <wps:spPr bwMode="auto">
                          <a:xfrm>
                            <a:off x="4900" y="4858"/>
                            <a:ext cx="1429" cy="142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Line 166"/>
                        <wps:cNvCnPr/>
                        <wps:spPr bwMode="auto">
                          <a:xfrm>
                            <a:off x="5012" y="5166"/>
                            <a:ext cx="589" cy="421"/>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167"/>
                        <wps:cNvCnPr/>
                        <wps:spPr bwMode="auto">
                          <a:xfrm flipH="1">
                            <a:off x="6328" y="4746"/>
                            <a:ext cx="1" cy="869"/>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168"/>
                        <wps:cNvCnPr/>
                        <wps:spPr bwMode="auto">
                          <a:xfrm flipH="1">
                            <a:off x="5908" y="5613"/>
                            <a:ext cx="421"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Oval 169"/>
                        <wps:cNvSpPr>
                          <a:spLocks noChangeArrowheads="1"/>
                        </wps:cNvSpPr>
                        <wps:spPr bwMode="auto">
                          <a:xfrm>
                            <a:off x="6300" y="5586"/>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Rectangle 170"/>
                        <wps:cNvSpPr>
                          <a:spLocks noChangeArrowheads="1"/>
                        </wps:cNvSpPr>
                        <wps:spPr bwMode="auto">
                          <a:xfrm>
                            <a:off x="6384" y="5502"/>
                            <a:ext cx="28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+q</w:t>
                              </w:r>
                            </w:p>
                          </w:txbxContent>
                        </wps:txbx>
                        <wps:bodyPr rot="0" vert="horz" wrap="square" lIns="0" tIns="0" rIns="0" bIns="0" anchor="t" anchorCtr="0" upright="1">
                          <a:noAutofit/>
                        </wps:bodyPr>
                      </wps:wsp>
                      <wps:wsp>
                        <wps:cNvPr id="343" name="Rectangle 171"/>
                        <wps:cNvSpPr>
                          <a:spLocks noChangeArrowheads="1"/>
                        </wps:cNvSpPr>
                        <wps:spPr bwMode="auto">
                          <a:xfrm>
                            <a:off x="6412" y="4690"/>
                            <a:ext cx="197" cy="25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v</w:t>
                              </w:r>
                            </w:p>
                          </w:txbxContent>
                        </wps:txbx>
                        <wps:bodyPr rot="0" vert="horz" wrap="square" lIns="0" tIns="0" rIns="0" bIns="0" anchor="t" anchorCtr="0" upright="1">
                          <a:noAutofit/>
                        </wps:bodyPr>
                      </wps:wsp>
                      <wps:wsp>
                        <wps:cNvPr id="344" name="Rectangle 172"/>
                        <wps:cNvSpPr>
                          <a:spLocks noChangeArrowheads="1"/>
                        </wps:cNvSpPr>
                        <wps:spPr bwMode="auto">
                          <a:xfrm>
                            <a:off x="5376" y="5166"/>
                            <a:ext cx="253"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r</w:t>
                              </w:r>
                            </w:p>
                          </w:txbxContent>
                        </wps:txbx>
                        <wps:bodyPr rot="0" vert="horz" wrap="square" lIns="0" tIns="0" rIns="0" bIns="0" anchor="t" anchorCtr="0" upright="1">
                          <a:noAutofit/>
                        </wps:bodyPr>
                      </wps:wsp>
                      <wps:wsp>
                        <wps:cNvPr id="345" name="Rectangle 173"/>
                        <wps:cNvSpPr>
                          <a:spLocks noChangeArrowheads="1"/>
                        </wps:cNvSpPr>
                        <wps:spPr bwMode="auto">
                          <a:xfrm>
                            <a:off x="5880" y="5698"/>
                            <a:ext cx="225"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F</w:t>
                              </w:r>
                            </w:p>
                          </w:txbxContent>
                        </wps:txbx>
                        <wps:bodyPr rot="0" vert="horz" wrap="square" lIns="0" tIns="0" rIns="0" bIns="0" anchor="t" anchorCtr="0" upright="1">
                          <a:noAutofit/>
                        </wps:bodyPr>
                      </wps:wsp>
                      <wps:wsp>
                        <wps:cNvPr id="346" name="Rectangle 174"/>
                        <wps:cNvSpPr>
                          <a:spLocks noChangeArrowheads="1"/>
                        </wps:cNvSpPr>
                        <wps:spPr bwMode="auto">
                          <a:xfrm>
                            <a:off x="5516" y="4886"/>
                            <a:ext cx="28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p w:rsidR="009B06A2" w:rsidRDefault="009B06A2" w:rsidP="005C4151">
                              <w:pPr>
                                <w:numPr>
                                  <w:ilvl w:val="12"/>
                                  <w:numId w:val="0"/>
                                </w:numPr>
                              </w:pPr>
                            </w:p>
                          </w:txbxContent>
                        </wps:txbx>
                        <wps:bodyPr rot="0" vert="horz" wrap="square" lIns="0" tIns="0" rIns="0" bIns="0" anchor="t" anchorCtr="0" upright="1">
                          <a:noAutofit/>
                        </wps:bodyPr>
                      </wps:wsp>
                      <wps:wsp>
                        <wps:cNvPr id="347" name="Rectangle 175"/>
                        <wps:cNvSpPr>
                          <a:spLocks noChangeArrowheads="1"/>
                        </wps:cNvSpPr>
                        <wps:spPr bwMode="auto">
                          <a:xfrm>
                            <a:off x="3584" y="4886"/>
                            <a:ext cx="33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48" name="Rectangle 176"/>
                        <wps:cNvSpPr>
                          <a:spLocks noChangeArrowheads="1"/>
                        </wps:cNvSpPr>
                        <wps:spPr bwMode="auto">
                          <a:xfrm>
                            <a:off x="3556" y="5642"/>
                            <a:ext cx="393" cy="42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49" name="Rectangle 177"/>
                        <wps:cNvSpPr>
                          <a:spLocks noChangeArrowheads="1"/>
                        </wps:cNvSpPr>
                        <wps:spPr bwMode="auto">
                          <a:xfrm>
                            <a:off x="4368" y="5684"/>
                            <a:ext cx="337"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50" name="Rectangle 178"/>
                        <wps:cNvSpPr>
                          <a:spLocks noChangeArrowheads="1"/>
                        </wps:cNvSpPr>
                        <wps:spPr bwMode="auto">
                          <a:xfrm>
                            <a:off x="5488" y="6370"/>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51" name="Rectangle 179"/>
                        <wps:cNvSpPr>
                          <a:spLocks noChangeArrowheads="1"/>
                        </wps:cNvSpPr>
                        <wps:spPr bwMode="auto">
                          <a:xfrm>
                            <a:off x="3556" y="6384"/>
                            <a:ext cx="39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2" name="Rectangle 180"/>
                        <wps:cNvSpPr>
                          <a:spLocks noChangeArrowheads="1"/>
                        </wps:cNvSpPr>
                        <wps:spPr bwMode="auto">
                          <a:xfrm>
                            <a:off x="4354" y="4886"/>
                            <a:ext cx="365"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3" name="Rectangle 181"/>
                        <wps:cNvSpPr>
                          <a:spLocks noChangeArrowheads="1"/>
                        </wps:cNvSpPr>
                        <wps:spPr bwMode="auto">
                          <a:xfrm>
                            <a:off x="4354" y="63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4" name="Rectangle 182"/>
                        <wps:cNvSpPr>
                          <a:spLocks noChangeArrowheads="1"/>
                        </wps:cNvSpPr>
                        <wps:spPr bwMode="auto">
                          <a:xfrm>
                            <a:off x="6776" y="4886"/>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5" name="Rectangle 183"/>
                        <wps:cNvSpPr>
                          <a:spLocks noChangeArrowheads="1"/>
                        </wps:cNvSpPr>
                        <wps:spPr bwMode="auto">
                          <a:xfrm>
                            <a:off x="7616" y="4886"/>
                            <a:ext cx="421"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6" name="Rectangle 184"/>
                        <wps:cNvSpPr>
                          <a:spLocks noChangeArrowheads="1"/>
                        </wps:cNvSpPr>
                        <wps:spPr bwMode="auto">
                          <a:xfrm>
                            <a:off x="6776" y="6370"/>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7" name="Rectangle 185"/>
                        <wps:cNvSpPr>
                          <a:spLocks noChangeArrowheads="1"/>
                        </wps:cNvSpPr>
                        <wps:spPr bwMode="auto">
                          <a:xfrm>
                            <a:off x="7630" y="6370"/>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8" name="Rectangle 186"/>
                        <wps:cNvSpPr>
                          <a:spLocks noChangeArrowheads="1"/>
                        </wps:cNvSpPr>
                        <wps:spPr bwMode="auto">
                          <a:xfrm>
                            <a:off x="7644" y="56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79" name="Rectangle 187"/>
                        <wps:cNvSpPr>
                          <a:spLocks noChangeArrowheads="1"/>
                        </wps:cNvSpPr>
                        <wps:spPr bwMode="auto">
                          <a:xfrm>
                            <a:off x="6790" y="5670"/>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0" name="Rectangle 188"/>
                        <wps:cNvSpPr>
                          <a:spLocks noChangeArrowheads="1"/>
                        </wps:cNvSpPr>
                        <wps:spPr bwMode="auto">
                          <a:xfrm>
                            <a:off x="5432" y="5698"/>
                            <a:ext cx="309" cy="30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1" name="Rectangle 189"/>
                        <wps:cNvSpPr>
                          <a:spLocks noChangeArrowheads="1"/>
                        </wps:cNvSpPr>
                        <wps:spPr bwMode="auto">
                          <a:xfrm>
                            <a:off x="5488" y="4312"/>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2" name="Rectangle 190"/>
                        <wps:cNvSpPr>
                          <a:spLocks noChangeArrowheads="1"/>
                        </wps:cNvSpPr>
                        <wps:spPr bwMode="auto">
                          <a:xfrm>
                            <a:off x="3556" y="4326"/>
                            <a:ext cx="39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3" name="Rectangle 191"/>
                        <wps:cNvSpPr>
                          <a:spLocks noChangeArrowheads="1"/>
                        </wps:cNvSpPr>
                        <wps:spPr bwMode="auto">
                          <a:xfrm>
                            <a:off x="4354" y="4312"/>
                            <a:ext cx="365"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4" name="Rectangle 192"/>
                        <wps:cNvSpPr>
                          <a:spLocks noChangeArrowheads="1"/>
                        </wps:cNvSpPr>
                        <wps:spPr bwMode="auto">
                          <a:xfrm>
                            <a:off x="6776" y="4312"/>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s:wsp>
                        <wps:cNvPr id="3085" name="Rectangle 193"/>
                        <wps:cNvSpPr>
                          <a:spLocks noChangeArrowheads="1"/>
                        </wps:cNvSpPr>
                        <wps:spPr bwMode="auto">
                          <a:xfrm>
                            <a:off x="7630" y="4312"/>
                            <a:ext cx="393"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476" style="position:absolute;margin-left:87.8pt;margin-top:12.7pt;width:224.05pt;height:121.15pt;z-index:251607552" coordorigin="3556,4312" coordsize="4481,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" o:allowincell="f">
                <v:oval id="Oval 165" o:spid="_x0000_s1477" style="position:absolute;left:4900;top:4858;width:142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" strokeweight="1pt"/>
                <v:line id="Line 166" o:spid="_x0000_s1478" style="position:absolute;visibility:visible;mso-wrap-style:square" from="5012,5166" to="5601,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" strokeweight="1pt">
                  <v:stroke startarrow="block"/>
                </v:line>
                <v:line id="Line 167" o:spid="_x0000_s1479" style="position:absolute;flip:x;visibility:visible;mso-wrap-style:square" from="6328,4746" to="6329,5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" strokeweight="1pt">
                  <v:stroke startarrow="block"/>
                </v:line>
                <v:line id="Line 168" o:spid="_x0000_s1480" style="position:absolute;flip:x;visibility:visible;mso-wrap-style:square" from="5908,5613" to="6329,5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" strokeweight="1pt">
                  <v:stroke endarrow="block"/>
                </v:line>
                <v:oval id="Oval 169" o:spid="_x0000_s1481" style="position:absolute;left:6300;top:558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" fillcolor="black" strokeweight="1pt"/>
                <v:rect id="Rectangle 170" o:spid="_x0000_s1482" style="position:absolute;left:6384;top:5502;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" strokecolor="white" strokeweight="1pt">
                  <v:textbox inset="0,0,0,0">
                    <w:txbxContent>
                      <w:p w:rsidR="009B06A2" w:rsidRDefault="009B06A2" w:rsidP="005C4151">
                        <w:pPr>
                          <w:numPr>
                            <w:ilvl w:val="12"/>
                            <w:numId w:val="0"/>
                          </w:numPr>
                        </w:pPr>
                        <w:r>
                          <w:t>+q</w:t>
                        </w:r>
                      </w:p>
                    </w:txbxContent>
                  </v:textbox>
                </v:rect>
                <v:rect id="Rectangle 171" o:spid="_x0000_s1483" style="position:absolute;left:6412;top:4690;width:19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" strokecolor="white" strokeweight="1pt">
                  <v:textbox inset="0,0,0,0">
                    <w:txbxContent>
                      <w:p w:rsidR="009B06A2" w:rsidRDefault="009B06A2" w:rsidP="005C4151">
                        <w:pPr>
                          <w:numPr>
                            <w:ilvl w:val="12"/>
                            <w:numId w:val="0"/>
                          </w:numPr>
                        </w:pPr>
                        <w:r>
                          <w:t>v</w:t>
                        </w:r>
                      </w:p>
                    </w:txbxContent>
                  </v:textbox>
                </v:rect>
                <v:rect id="Rectangle 172" o:spid="_x0000_s1484" style="position:absolute;left:5376;top:5166;width:253;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" strokecolor="white" strokeweight="1pt">
                  <v:textbox inset="0,0,0,0">
                    <w:txbxContent>
                      <w:p w:rsidR="009B06A2" w:rsidRDefault="009B06A2" w:rsidP="005C4151">
                        <w:pPr>
                          <w:numPr>
                            <w:ilvl w:val="12"/>
                            <w:numId w:val="0"/>
                          </w:numPr>
                        </w:pPr>
                        <w:r>
                          <w:t>r</w:t>
                        </w:r>
                      </w:p>
                    </w:txbxContent>
                  </v:textbox>
                </v:rect>
                <v:rect id="Rectangle 173" o:spid="_x0000_s1485" style="position:absolute;left:5880;top:5698;width:22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" strokecolor="white" strokeweight="1pt">
                  <v:textbox inset="0,0,0,0">
                    <w:txbxContent>
                      <w:p w:rsidR="009B06A2" w:rsidRDefault="009B06A2" w:rsidP="005C4151">
                        <w:pPr>
                          <w:numPr>
                            <w:ilvl w:val="12"/>
                            <w:numId w:val="0"/>
                          </w:numPr>
                        </w:pPr>
                        <w:r>
                          <w:t>F</w:t>
                        </w:r>
                      </w:p>
                    </w:txbxContent>
                  </v:textbox>
                </v:rect>
                <v:rect id="Rectangle 174" o:spid="_x0000_s1486" style="position:absolute;left:5516;top:4886;width:2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" strokecolor="white" strokeweight="1pt">
                  <v:textbox inset="0,0,0,0">
                    <w:txbxContent>
                      <w:p w:rsidR="009B06A2" w:rsidRDefault="009B06A2" w:rsidP="005C4151">
                        <w:pPr>
                          <w:numPr>
                            <w:ilvl w:val="12"/>
                            <w:numId w:val="0"/>
                          </w:numPr>
                        </w:pPr>
                        <w:r>
                          <w:t>X</w:t>
                        </w:r>
                      </w:p>
                      <w:p w:rsidR="009B06A2" w:rsidRDefault="009B06A2" w:rsidP="005C4151">
                        <w:pPr>
                          <w:numPr>
                            <w:ilvl w:val="12"/>
                            <w:numId w:val="0"/>
                          </w:numPr>
                        </w:pPr>
                      </w:p>
                    </w:txbxContent>
                  </v:textbox>
                </v:rect>
                <v:rect id="Rectangle 175" o:spid="_x0000_s1487" style="position:absolute;left:3584;top:4886;width:33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76" o:spid="_x0000_s1488" style="position:absolute;left:3556;top:5642;width:39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" strokecolor="white" strokeweight="1pt">
                  <v:textbox inset="0,0,0,0">
                    <w:txbxContent>
                      <w:p w:rsidR="009B06A2" w:rsidRDefault="009B06A2" w:rsidP="005C4151">
                        <w:pPr>
                          <w:numPr>
                            <w:ilvl w:val="12"/>
                            <w:numId w:val="0"/>
                          </w:numPr>
                        </w:pPr>
                        <w:r>
                          <w:t>X</w:t>
                        </w:r>
                      </w:p>
                    </w:txbxContent>
                  </v:textbox>
                </v:rect>
                <v:rect id="Rectangle 177" o:spid="_x0000_s1489" style="position:absolute;left:4368;top:5684;width:33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78" o:spid="_x0000_s1490" style="position:absolute;left:5488;top:6370;width:3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" strokecolor="white" strokeweight="1pt">
                  <v:textbox inset="0,0,0,0">
                    <w:txbxContent>
                      <w:p w:rsidR="009B06A2" w:rsidRDefault="009B06A2" w:rsidP="005C4151">
                        <w:pPr>
                          <w:numPr>
                            <w:ilvl w:val="12"/>
                            <w:numId w:val="0"/>
                          </w:numPr>
                        </w:pPr>
                        <w:r>
                          <w:t>X</w:t>
                        </w:r>
                      </w:p>
                    </w:txbxContent>
                  </v:textbox>
                </v:rect>
                <v:rect id="Rectangle 179" o:spid="_x0000_s1491" style="position:absolute;left:3556;top:6384;width:3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" strokecolor="white" strokeweight="1pt">
                  <v:textbox inset="0,0,0,0">
                    <w:txbxContent>
                      <w:p w:rsidR="009B06A2" w:rsidRDefault="009B06A2" w:rsidP="005C4151">
                        <w:pPr>
                          <w:numPr>
                            <w:ilvl w:val="12"/>
                            <w:numId w:val="0"/>
                          </w:numPr>
                        </w:pPr>
                        <w:r>
                          <w:t>X</w:t>
                        </w:r>
                      </w:p>
                    </w:txbxContent>
                  </v:textbox>
                </v:rect>
                <v:rect id="Rectangle 180" o:spid="_x0000_s1492" style="position:absolute;left:4354;top:4886;width:365;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" strokecolor="white" strokeweight="1pt">
                  <v:textbox inset="0,0,0,0">
                    <w:txbxContent>
                      <w:p w:rsidR="009B06A2" w:rsidRDefault="009B06A2" w:rsidP="005C4151">
                        <w:pPr>
                          <w:numPr>
                            <w:ilvl w:val="12"/>
                            <w:numId w:val="0"/>
                          </w:numPr>
                        </w:pPr>
                        <w:r>
                          <w:t>X</w:t>
                        </w:r>
                      </w:p>
                    </w:txbxContent>
                  </v:textbox>
                </v:rect>
                <v:rect id="Rectangle 181" o:spid="_x0000_s1493" style="position:absolute;left:4354;top:6370;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82" o:spid="_x0000_s1494" style="position:absolute;left:6776;top:4886;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" strokecolor="white" strokeweight="1pt">
                  <v:textbox inset="0,0,0,0">
                    <w:txbxContent>
                      <w:p w:rsidR="009B06A2" w:rsidRDefault="009B06A2" w:rsidP="005C4151">
                        <w:pPr>
                          <w:numPr>
                            <w:ilvl w:val="12"/>
                            <w:numId w:val="0"/>
                          </w:numPr>
                        </w:pPr>
                        <w:r>
                          <w:t>X</w:t>
                        </w:r>
                      </w:p>
                    </w:txbxContent>
                  </v:textbox>
                </v:rect>
                <v:rect id="Rectangle 183" o:spid="_x0000_s1495" style="position:absolute;left:7616;top:4886;width:42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84" o:spid="_x0000_s1496" style="position:absolute;left:6776;top:6370;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85" o:spid="_x0000_s1497" style="position:absolute;left:7630;top:6370;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86" o:spid="_x0000_s1498" style="position:absolute;left:7644;top:5670;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" strokecolor="white" strokeweight="1pt">
                  <v:textbox inset="0,0,0,0">
                    <w:txbxContent>
                      <w:p w:rsidR="009B06A2" w:rsidRDefault="009B06A2" w:rsidP="005C4151">
                        <w:pPr>
                          <w:numPr>
                            <w:ilvl w:val="12"/>
                            <w:numId w:val="0"/>
                          </w:numPr>
                        </w:pPr>
                        <w:r>
                          <w:t>X</w:t>
                        </w:r>
                      </w:p>
                    </w:txbxContent>
                  </v:textbox>
                </v:rect>
                <v:rect id="Rectangle 187" o:spid="_x0000_s1499" style="position:absolute;left:6790;top:5670;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88" o:spid="_x0000_s1500" style="position:absolute;left:5432;top:5698;width:30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" strokecolor="white" strokeweight="1pt">
                  <v:textbox inset="0,0,0,0">
                    <w:txbxContent>
                      <w:p w:rsidR="009B06A2" w:rsidRDefault="009B06A2" w:rsidP="005C4151">
                        <w:pPr>
                          <w:numPr>
                            <w:ilvl w:val="12"/>
                            <w:numId w:val="0"/>
                          </w:numPr>
                        </w:pPr>
                        <w:r>
                          <w:t>X</w:t>
                        </w:r>
                      </w:p>
                    </w:txbxContent>
                  </v:textbox>
                </v:rect>
                <v:rect id="Rectangle 189" o:spid="_x0000_s1501" style="position:absolute;left:5488;top:4312;width:3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90" o:spid="_x0000_s1502" style="position:absolute;left:3556;top:4326;width:3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rect id="Rectangle 191" o:spid="_x0000_s1503" style="position:absolute;left:4354;top:4312;width:3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" strokecolor="white" strokeweight="1pt">
                  <v:textbox inset="0,0,0,0">
                    <w:txbxContent>
                      <w:p w:rsidR="009B06A2" w:rsidRDefault="009B06A2" w:rsidP="005C4151">
                        <w:pPr>
                          <w:numPr>
                            <w:ilvl w:val="12"/>
                            <w:numId w:val="0"/>
                          </w:numPr>
                        </w:pPr>
                        <w:r>
                          <w:t>X</w:t>
                        </w:r>
                      </w:p>
                    </w:txbxContent>
                  </v:textbox>
                </v:rect>
                <v:rect id="Rectangle 192" o:spid="_x0000_s1504" style="position:absolute;left:6776;top:4312;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" strokecolor="white" strokeweight="1pt">
                  <v:textbox inset="0,0,0,0">
                    <w:txbxContent>
                      <w:p w:rsidR="009B06A2" w:rsidRDefault="009B06A2" w:rsidP="005C4151">
                        <w:pPr>
                          <w:numPr>
                            <w:ilvl w:val="12"/>
                            <w:numId w:val="0"/>
                          </w:numPr>
                        </w:pPr>
                        <w:r>
                          <w:t>X</w:t>
                        </w:r>
                      </w:p>
                    </w:txbxContent>
                  </v:textbox>
                </v:rect>
                <v:rect id="Rectangle 193" o:spid="_x0000_s1505" style="position:absolute;left:7630;top:4312;width:39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" strokecolor="white" strokeweight="1pt">
                  <v:textbox inset="0,0,0,0">
                    <w:txbxContent>
                      <w:p w:rsidR="009B06A2" w:rsidRDefault="009B06A2" w:rsidP="005C4151">
                        <w:pPr>
                          <w:numPr>
                            <w:ilvl w:val="12"/>
                            <w:numId w:val="0"/>
                          </w:numPr>
                        </w:pPr>
                        <w:r>
                          <w:t>X</w:t>
                        </w:r>
                      </w:p>
                    </w:txbxContent>
                  </v:textbox>
                </v:rect>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A35D23" w:rsidRDefault="00A35D23" w:rsidP="00A35D23"/>
    <w:p w:rsidR="00A35D23" w:rsidRDefault="00A35D23" w:rsidP="00A35D23"/>
    <w:p w:rsidR="005C4151" w:rsidRDefault="005C4151" w:rsidP="00A35D23"/>
    <w:p w:rsidR="005C4151" w:rsidRDefault="005C4151" w:rsidP="00A35D23"/>
    <w:p w:rsidR="005C4151" w:rsidRDefault="005C4151" w:rsidP="00A35D23">
      <w:pPr>
        <w:rPr>
          <w:sz w:val="48"/>
        </w:rPr>
      </w:pPr>
      <w:r>
        <w:t xml:space="preserve">The charged particle will move in a </w:t>
      </w:r>
      <w:r>
        <w:rPr>
          <w:b/>
        </w:rPr>
        <w:t>circle</w:t>
      </w:r>
      <w:r>
        <w:t>, of radius r.  The magnetic force supplies the central acceleration, and maintains the circular motion.</w:t>
      </w:r>
    </w:p>
    <w:p w:rsidR="005C4151" w:rsidRDefault="005C4151" w:rsidP="00A35D23">
      <w:r>
        <w:tab/>
        <w:t>Thus:</w:t>
      </w:r>
      <w:r>
        <w:tab/>
      </w:r>
      <w:r>
        <w:tab/>
        <w:t xml:space="preserve">qvB  =  </w:t>
      </w:r>
      <w:r>
        <w:fldChar w:fldCharType="begin"/>
      </w:r>
      <w:r>
        <w:instrText xml:space="preserve"> EQ \F(mv</w:instrText>
      </w:r>
      <w:r>
        <w:rPr>
          <w:position w:val="6"/>
          <w:sz w:val="20"/>
        </w:rPr>
        <w:instrText>2</w:instrText>
      </w:r>
      <w:r>
        <w:instrText xml:space="preserve">,r)  </w:instrText>
      </w:r>
      <w:r>
        <w:fldChar w:fldCharType="end"/>
      </w:r>
      <w:r>
        <w:tab/>
      </w:r>
      <w:r>
        <w:tab/>
        <w:t>giving the radius</w:t>
      </w:r>
      <w:r>
        <w:rPr>
          <w:position w:val="-24"/>
          <w:sz w:val="20"/>
        </w:rPr>
        <w:object w:dxaOrig="1160" w:dyaOrig="600">
          <v:shape id="_x0000_i1074" type="#_x0000_t75" style="width:57pt;height:30pt" o:ole="" fillcolor="window">
            <v:imagedata r:id="rId115" o:title=""/>
          </v:shape>
          <o:OLEObject Type="Embed" ProgID="Equation.3" ShapeID="_x0000_i1074" DrawAspect="Content" ObjectID="_1520950164" r:id="rId116"/>
        </w:object>
      </w:r>
    </w:p>
    <w:p w:rsidR="005C4151" w:rsidRDefault="005C4151" w:rsidP="00A35D23">
      <w:r>
        <w:t xml:space="preserve">The frequency of the rotation can be determined using angular velocity  </w:t>
      </w:r>
      <w:r>
        <w:rPr>
          <w:rFonts w:ascii="Symbol" w:hAnsi="Symbol"/>
        </w:rPr>
        <w:t></w:t>
      </w:r>
      <w:r>
        <w:t xml:space="preserve">  =  </w:t>
      </w:r>
      <w:r>
        <w:fldChar w:fldCharType="begin"/>
      </w:r>
      <w:r>
        <w:instrText xml:space="preserve"> EQ \F(v,r)     </w:instrText>
      </w:r>
      <w:r>
        <w:fldChar w:fldCharType="end"/>
      </w:r>
      <w:r>
        <w:t xml:space="preserve">and  </w:t>
      </w:r>
      <w:r>
        <w:rPr>
          <w:rFonts w:ascii="Symbol" w:hAnsi="Symbol"/>
        </w:rPr>
        <w:t></w:t>
      </w:r>
      <w:r>
        <w:t xml:space="preserve">  =  2</w:t>
      </w:r>
      <w:r>
        <w:rPr>
          <w:rFonts w:ascii="Symbol" w:hAnsi="Symbol"/>
        </w:rPr>
        <w:t></w:t>
      </w:r>
      <w:r>
        <w:t xml:space="preserve">f and substituting in the above equation, giving  f  =  </w:t>
      </w:r>
      <w:r>
        <w:rPr>
          <w:position w:val="-18"/>
          <w:sz w:val="20"/>
        </w:rPr>
        <w:object w:dxaOrig="560" w:dyaOrig="580">
          <v:shape id="_x0000_i1075" type="#_x0000_t75" style="width:26.25pt;height:30pt" o:ole="" fillcolor="window">
            <v:imagedata r:id="rId117" o:title=""/>
          </v:shape>
          <o:OLEObject Type="Embed" ProgID="Equation.3" ShapeID="_x0000_i1075" DrawAspect="Content" ObjectID="_1520950165" r:id="rId118"/>
        </w:object>
      </w:r>
      <w:r>
        <w:t>.</w:t>
      </w:r>
    </w:p>
    <w:p w:rsidR="005C4151" w:rsidRDefault="005C4151" w:rsidP="00A35D23">
      <w:r>
        <w:tab/>
      </w:r>
      <w:r>
        <w:tab/>
      </w:r>
      <w:r>
        <w:tab/>
      </w:r>
      <w:r>
        <w:tab/>
      </w:r>
    </w:p>
    <w:p w:rsidR="00A35D23" w:rsidRDefault="00A35D23" w:rsidP="00A35D23">
      <w:pPr>
        <w:rPr>
          <w:sz w:val="20"/>
        </w:rPr>
      </w:pPr>
    </w:p>
    <w:p w:rsidR="005C4151" w:rsidRDefault="005C4151" w:rsidP="005C4151">
      <w:pPr>
        <w:pStyle w:val="Heading3"/>
        <w:numPr>
          <w:ilvl w:val="12"/>
          <w:numId w:val="0"/>
        </w:numPr>
      </w:pPr>
      <w:r>
        <w:t>Charge moving at an angle to the magnetic field</w:t>
      </w:r>
      <w:r>
        <w:tab/>
      </w:r>
    </w:p>
    <w:p w:rsidR="005C4151" w:rsidRDefault="005C4151" w:rsidP="00A35D23">
      <w:r>
        <w:t xml:space="preserve">If the velocity vector  v  makes an angle  </w:t>
      </w:r>
      <w:r>
        <w:rPr>
          <w:rFonts w:ascii="Symbol" w:hAnsi="Symbol"/>
        </w:rPr>
        <w:t></w:t>
      </w:r>
      <w:r>
        <w:t xml:space="preserve">  with  B, the particle moves in a </w:t>
      </w:r>
      <w:r>
        <w:rPr>
          <w:b/>
        </w:rPr>
        <w:t>helix</w:t>
      </w:r>
      <w:r>
        <w:t xml:space="preserve"> (spiral), the axis of which is parallel to  B.</w:t>
      </w:r>
    </w:p>
    <w:p w:rsidR="005C4151" w:rsidRDefault="005C4151" w:rsidP="00A35D23"/>
    <w:tbl>
      <w:tblPr>
        <w:tblW w:w="0" w:type="auto"/>
        <w:tblLayout w:type="fixed"/>
        <w:tblLook w:val="0000" w:firstRow="0" w:lastRow="0" w:firstColumn="0" w:lastColumn="0" w:noHBand="0" w:noVBand="0"/>
      </w:tblPr>
      <w:tblGrid>
        <w:gridCol w:w="4219"/>
        <w:gridCol w:w="4277"/>
      </w:tblGrid>
      <w:tr w:rsidR="005C4151" w:rsidTr="008A1518">
        <w:tc>
          <w:tcPr>
            <w:tcW w:w="4219" w:type="dxa"/>
          </w:tcPr>
          <w:p w:rsidR="005C4151" w:rsidRDefault="006F6E91" w:rsidP="00A35D23">
            <w:r>
              <w:rPr>
                <w:noProof/>
              </w:rPr>
              <w:drawing>
                <wp:anchor distT="0" distB="0" distL="114300" distR="114300" simplePos="0" relativeHeight="251641344" behindDoc="0" locked="0" layoutInCell="0" allowOverlap="1">
                  <wp:simplePos x="0" y="0"/>
                  <wp:positionH relativeFrom="column">
                    <wp:posOffset>2665095</wp:posOffset>
                  </wp:positionH>
                  <wp:positionV relativeFrom="paragraph">
                    <wp:posOffset>0</wp:posOffset>
                  </wp:positionV>
                  <wp:extent cx="3052445" cy="1553845"/>
                  <wp:effectExtent l="0" t="0" r="0" b="8255"/>
                  <wp:wrapNone/>
                  <wp:docPr id="1083" name="Picture 1083" descr="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p2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5244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The spiral is obtained from the sum of two motions:</w:t>
            </w:r>
          </w:p>
          <w:p w:rsidR="005C4151" w:rsidRDefault="005C4151" w:rsidP="00A35D23"/>
          <w:p w:rsidR="005C4151" w:rsidRDefault="005C4151" w:rsidP="00A35D23">
            <w:r>
              <w:t xml:space="preserve">a uniform circular motion, with a constant speed  v sin </w:t>
            </w:r>
            <w:r>
              <w:rPr>
                <w:rFonts w:ascii="Symbol" w:hAnsi="Symbol"/>
              </w:rPr>
              <w:t></w:t>
            </w:r>
            <w:r>
              <w:t xml:space="preserve">  in a plane perpendicular to the direction of  B. </w:t>
            </w:r>
            <w:r>
              <w:br/>
            </w:r>
          </w:p>
          <w:p w:rsidR="005C4151" w:rsidRDefault="005C4151" w:rsidP="00A35D23">
            <w:r>
              <w:t xml:space="preserve">a uniform speed of magnitude  v cos </w:t>
            </w:r>
            <w:r>
              <w:rPr>
                <w:rFonts w:ascii="Symbol" w:hAnsi="Symbol"/>
              </w:rPr>
              <w:t></w:t>
            </w:r>
            <w:r>
              <w:t xml:space="preserve">  along the direction of  B</w:t>
            </w:r>
          </w:p>
        </w:tc>
        <w:tc>
          <w:tcPr>
            <w:tcW w:w="4277" w:type="dxa"/>
          </w:tcPr>
          <w:p w:rsidR="005C4151" w:rsidRDefault="005C4151" w:rsidP="00A35D23"/>
        </w:tc>
      </w:tr>
    </w:tbl>
    <w:p w:rsidR="005C4151" w:rsidRDefault="005C4151" w:rsidP="00A35D23">
      <w:r>
        <w:tab/>
      </w:r>
    </w:p>
    <w:p w:rsidR="005C4151" w:rsidRDefault="005C4151" w:rsidP="00A35D23">
      <w:r>
        <w:t xml:space="preserve">The frequency of the rotation is f  =  </w:t>
      </w:r>
      <w:r>
        <w:rPr>
          <w:position w:val="-18"/>
        </w:rPr>
        <w:object w:dxaOrig="560" w:dyaOrig="580">
          <v:shape id="_x0000_i1076" type="#_x0000_t75" style="width:26.25pt;height:30pt" o:ole="" fillcolor="window">
            <v:imagedata r:id="rId117" o:title=""/>
          </v:shape>
          <o:OLEObject Type="Embed" ProgID="Equation.3" ShapeID="_x0000_i1076" DrawAspect="Content" ObjectID="_1520950166" r:id="rId120"/>
        </w:object>
      </w:r>
      <w:r>
        <w:t xml:space="preserve"> giving the period T  =  </w:t>
      </w:r>
      <w:r>
        <w:rPr>
          <w:position w:val="-24"/>
        </w:rPr>
        <w:object w:dxaOrig="560" w:dyaOrig="600">
          <v:shape id="_x0000_i1077" type="#_x0000_t75" style="width:26.25pt;height:30pt" o:ole="" fillcolor="window">
            <v:imagedata r:id="rId121" o:title=""/>
          </v:shape>
          <o:OLEObject Type="Embed" ProgID="Equation.3" ShapeID="_x0000_i1077" DrawAspect="Content" ObjectID="_1520950167" r:id="rId122"/>
        </w:object>
      </w:r>
      <w:r>
        <w:t xml:space="preserve">, the time between similar points.  The pitch p of the helix, shown on the sketch, is the distance between two points after one period and is given by  p  =  v cos </w:t>
      </w:r>
      <w:r>
        <w:rPr>
          <w:rFonts w:ascii="Symbol" w:hAnsi="Symbol"/>
        </w:rPr>
        <w:t></w:t>
      </w:r>
      <w:r>
        <w:t xml:space="preserve"> T .</w:t>
      </w:r>
    </w:p>
    <w:p w:rsidR="005C4151" w:rsidRPr="001E026C" w:rsidRDefault="005C4151" w:rsidP="001E026C">
      <w:pPr>
        <w:rPr>
          <w:b/>
        </w:rPr>
      </w:pPr>
      <w:r>
        <w:br w:type="page"/>
      </w:r>
      <w:r w:rsidRPr="001E026C">
        <w:rPr>
          <w:b/>
        </w:rPr>
        <w:lastRenderedPageBreak/>
        <w:t>Notes</w:t>
      </w:r>
    </w:p>
    <w:p w:rsidR="005C4151" w:rsidRDefault="005C4151" w:rsidP="00A35D23">
      <w:pPr>
        <w:ind w:left="284" w:hanging="284"/>
      </w:pPr>
      <w:r>
        <w:rPr>
          <w:b/>
        </w:rPr>
        <w:t>•</w:t>
      </w:r>
      <w:r>
        <w:tab/>
        <w:t xml:space="preserve">The orbit frequency does not depend on the speed  v  or  radius r.  It is dependent on the charge to mass ratio ( </w:t>
      </w:r>
      <w:r>
        <w:fldChar w:fldCharType="begin"/>
      </w:r>
      <w:r>
        <w:instrText xml:space="preserve"> EQ \F(q,m)  </w:instrText>
      </w:r>
      <w:r>
        <w:fldChar w:fldCharType="end"/>
      </w:r>
      <w:r>
        <w:t>) and the magnetic induction  B.</w:t>
      </w:r>
    </w:p>
    <w:p w:rsidR="005C4151" w:rsidRDefault="005C4151" w:rsidP="00A35D23">
      <w:pPr>
        <w:ind w:left="284" w:hanging="284"/>
      </w:pPr>
      <w:r>
        <w:t>•</w:t>
      </w:r>
      <w:r>
        <w:tab/>
        <w:t>Positive charges will orbit in the opposite sense to negative charges, force F reversed.</w:t>
      </w:r>
    </w:p>
    <w:p w:rsidR="005C4151" w:rsidRDefault="005C4151" w:rsidP="00A35D23">
      <w:pPr>
        <w:ind w:left="284" w:hanging="284"/>
      </w:pPr>
      <w:r>
        <w:t>•</w:t>
      </w:r>
      <w:r>
        <w:tab/>
        <w:t>Particles, having the same charge but different masses, e.g. electrons and protons, entering the magnetic field along the same line will have different radii of orbit.</w:t>
      </w:r>
    </w:p>
    <w:p w:rsidR="005C4151" w:rsidRDefault="005C4151" w:rsidP="00A35D23">
      <w:pPr>
        <w:ind w:left="284" w:hanging="284"/>
      </w:pPr>
      <w:r>
        <w:t>•</w:t>
      </w:r>
      <w:r>
        <w:tab/>
        <w:t>The kinetic energy of the particle in orbit is a constant because its orbital speed is constant. The magnetic force does no work on the charges.</w:t>
      </w:r>
    </w:p>
    <w:p w:rsidR="005C4151" w:rsidRDefault="005C4151" w:rsidP="00A35D23">
      <w:pPr>
        <w:ind w:left="284" w:hanging="284"/>
      </w:pPr>
    </w:p>
    <w:p w:rsidR="005C4151" w:rsidRDefault="005C4151" w:rsidP="005C4151">
      <w:pPr>
        <w:pStyle w:val="Heading3"/>
        <w:numPr>
          <w:ilvl w:val="12"/>
          <w:numId w:val="0"/>
        </w:numPr>
      </w:pPr>
      <w:r>
        <w:t>Deflections of charged particles in a bubble chamber</w:t>
      </w:r>
    </w:p>
    <w:p w:rsidR="005C4151" w:rsidRDefault="005C4151" w:rsidP="00A35D23">
      <w:r>
        <w:t>The diagram below is a sketch of a photograph taken in a bubble chamber in which there is a strong magnetic field. The detecting medium is liquid hydrogen.  The ionisation associated with fast moving charged particles leaves a track of hydrogen gas (bubbles).  The magnetic field is perpendicular to the container.  This allows positive and negative particles to separate and be measured more easily.</w:t>
      </w:r>
    </w:p>
    <w:p w:rsidR="005C4151" w:rsidRDefault="006F6E91" w:rsidP="00A35D23">
      <w:pPr>
        <w:rPr>
          <w:b/>
        </w:rPr>
      </w:pPr>
      <w:r>
        <w:rPr>
          <w:b/>
          <w:noProof/>
        </w:rPr>
        <w:drawing>
          <wp:anchor distT="0" distB="0" distL="114300" distR="114300" simplePos="0" relativeHeight="251642368" behindDoc="1" locked="0" layoutInCell="0" allowOverlap="1">
            <wp:simplePos x="0" y="0"/>
            <wp:positionH relativeFrom="column">
              <wp:posOffset>13335</wp:posOffset>
            </wp:positionH>
            <wp:positionV relativeFrom="paragraph">
              <wp:posOffset>86995</wp:posOffset>
            </wp:positionV>
            <wp:extent cx="3388360" cy="4554220"/>
            <wp:effectExtent l="0" t="0" r="2540" b="0"/>
            <wp:wrapNone/>
            <wp:docPr id="1084" name="Picture 1084" descr="p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p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88360" cy="45542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ayout w:type="fixed"/>
        <w:tblLook w:val="0000" w:firstRow="0" w:lastRow="0" w:firstColumn="0" w:lastColumn="0" w:noHBand="0" w:noVBand="0"/>
      </w:tblPr>
      <w:tblGrid>
        <w:gridCol w:w="5637"/>
        <w:gridCol w:w="2859"/>
      </w:tblGrid>
      <w:tr w:rsidR="005C4151" w:rsidTr="008A1518">
        <w:tc>
          <w:tcPr>
            <w:tcW w:w="5637" w:type="dxa"/>
          </w:tcPr>
          <w:p w:rsidR="005C4151" w:rsidRDefault="005C4151" w:rsidP="00A35D23">
            <w:pPr>
              <w:rPr>
                <w:b/>
              </w:rPr>
            </w:pPr>
          </w:p>
        </w:tc>
        <w:tc>
          <w:tcPr>
            <w:tcW w:w="2859" w:type="dxa"/>
          </w:tcPr>
          <w:p w:rsidR="005C4151" w:rsidRDefault="005C4151" w:rsidP="00A35D23">
            <w:r>
              <w:t xml:space="preserve">The tracks of two particles in a bubble chamber, one electron and one positron are created by an incoming gamma ray photon, </w:t>
            </w:r>
            <w:r>
              <w:rPr>
                <w:rFonts w:ascii="Symbol" w:hAnsi="Symbol"/>
              </w:rPr>
              <w:t></w:t>
            </w:r>
            <w:r>
              <w:t xml:space="preserve">.  </w:t>
            </w:r>
          </w:p>
          <w:p w:rsidR="005C4151" w:rsidRDefault="005C4151" w:rsidP="00A35D23">
            <w:pPr>
              <w:rPr>
                <w:b/>
              </w:rPr>
            </w:pPr>
          </w:p>
          <w:p w:rsidR="005C4151" w:rsidRDefault="005C4151" w:rsidP="00A35D23">
            <w:r>
              <w:t xml:space="preserve">Notice the nature and directions of the deflections.  </w:t>
            </w:r>
          </w:p>
          <w:p w:rsidR="005C4151" w:rsidRDefault="005C4151" w:rsidP="00A35D23"/>
          <w:p w:rsidR="005C4151" w:rsidRDefault="005C4151" w:rsidP="00A35D23">
            <w:r>
              <w:t>As the particles lose energy their speed decreases and the radius decreases.</w:t>
            </w:r>
          </w:p>
          <w:p w:rsidR="005C4151" w:rsidRDefault="005C4151" w:rsidP="00A35D23"/>
        </w:tc>
      </w:tr>
    </w:tbl>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5C4151" w:rsidRDefault="005C4151" w:rsidP="00A35D23">
      <w:pPr>
        <w:rPr>
          <w:b/>
        </w:rPr>
      </w:pPr>
    </w:p>
    <w:p w:rsidR="00F552A4" w:rsidRDefault="00F552A4" w:rsidP="00A35D23">
      <w:pPr>
        <w:rPr>
          <w:b/>
        </w:rPr>
      </w:pPr>
    </w:p>
    <w:p w:rsidR="00F552A4" w:rsidRDefault="00F552A4" w:rsidP="00A35D23">
      <w:pPr>
        <w:rPr>
          <w:b/>
        </w:rPr>
      </w:pPr>
    </w:p>
    <w:p w:rsidR="00F552A4" w:rsidRDefault="00F552A4" w:rsidP="00A35D23">
      <w:pPr>
        <w:rPr>
          <w:b/>
        </w:rPr>
      </w:pPr>
    </w:p>
    <w:p w:rsidR="00F552A4" w:rsidRDefault="00F552A4" w:rsidP="005C4151">
      <w:pPr>
        <w:pStyle w:val="NormalFontTimes"/>
        <w:numPr>
          <w:ilvl w:val="12"/>
          <w:numId w:val="0"/>
        </w:numPr>
        <w:ind w:left="6480" w:hanging="6480"/>
        <w:rPr>
          <w:b/>
        </w:rPr>
      </w:pPr>
    </w:p>
    <w:p w:rsidR="005C4151" w:rsidRDefault="005C4151" w:rsidP="005C4151">
      <w:pPr>
        <w:pStyle w:val="NormalFontTimes"/>
        <w:numPr>
          <w:ilvl w:val="12"/>
          <w:numId w:val="0"/>
        </w:numPr>
        <w:ind w:left="6480" w:hanging="6480"/>
        <w:rPr>
          <w:b/>
        </w:rPr>
      </w:pPr>
    </w:p>
    <w:p w:rsidR="005C4151" w:rsidRDefault="005C4151" w:rsidP="005C4151">
      <w:pPr>
        <w:numPr>
          <w:ilvl w:val="12"/>
          <w:numId w:val="0"/>
        </w:numPr>
        <w:ind w:left="709" w:hanging="709"/>
      </w:pPr>
      <w:r>
        <w:rPr>
          <w:b/>
        </w:rPr>
        <w:t>Note</w:t>
      </w:r>
      <w:r>
        <w:t>:</w:t>
      </w:r>
      <w:r>
        <w:tab/>
        <w:t xml:space="preserve">Problems involving calculations on the motion of charged particles in magnetic fields will involve non-relativistic velocities only.  Although in many practical applications electrons do travel at high velocities, these situations will not be assessed. </w:t>
      </w:r>
    </w:p>
    <w:p w:rsidR="005C4151" w:rsidRDefault="005C4151" w:rsidP="005C4151">
      <w:pPr>
        <w:pStyle w:val="NormalFontTimes"/>
        <w:numPr>
          <w:ilvl w:val="12"/>
          <w:numId w:val="0"/>
        </w:numPr>
        <w:rPr>
          <w:sz w:val="20"/>
        </w:rPr>
      </w:pPr>
    </w:p>
    <w:p w:rsidR="005C4151" w:rsidRDefault="005C4151" w:rsidP="005C4151">
      <w:pPr>
        <w:pStyle w:val="Heading2"/>
        <w:numPr>
          <w:ilvl w:val="12"/>
          <w:numId w:val="0"/>
        </w:numPr>
      </w:pPr>
      <w:r>
        <w:br w:type="page"/>
      </w:r>
      <w:r>
        <w:lastRenderedPageBreak/>
        <w:t xml:space="preserve">Applications of Electromagnetism </w:t>
      </w:r>
      <w:r>
        <w:br/>
      </w:r>
    </w:p>
    <w:p w:rsidR="005C4151" w:rsidRDefault="005C4151" w:rsidP="00A35D23">
      <w:r>
        <w:t>When electric and magnetic fields are combined in certain ways many useful devices and measurements can be devised.</w:t>
      </w:r>
    </w:p>
    <w:p w:rsidR="005C4151" w:rsidRDefault="005C4151" w:rsidP="005C4151">
      <w:pPr>
        <w:numPr>
          <w:ilvl w:val="12"/>
          <w:numId w:val="0"/>
        </w:numPr>
      </w:pPr>
    </w:p>
    <w:p w:rsidR="005C4151" w:rsidRDefault="005C4151" w:rsidP="005C4151">
      <w:pPr>
        <w:pStyle w:val="Heading3"/>
        <w:numPr>
          <w:ilvl w:val="12"/>
          <w:numId w:val="0"/>
        </w:numPr>
      </w:pPr>
      <w:r>
        <w:t xml:space="preserve">The Cyclotron  </w:t>
      </w:r>
    </w:p>
    <w:p w:rsidR="005C4151" w:rsidRDefault="005C4151" w:rsidP="00A35D23">
      <w:r>
        <w:t xml:space="preserve">This device accelerates charged particles such as protons and deuterons.  Scientists have discovered a great deal about the structure of matter by examining high energy collisions of such charged particles with atomic nuclei. </w:t>
      </w:r>
    </w:p>
    <w:tbl>
      <w:tblPr>
        <w:tblW w:w="0" w:type="auto"/>
        <w:tblLayout w:type="fixed"/>
        <w:tblLook w:val="0000" w:firstRow="0" w:lastRow="0" w:firstColumn="0" w:lastColumn="0" w:noHBand="0" w:noVBand="0"/>
      </w:tblPr>
      <w:tblGrid>
        <w:gridCol w:w="5495"/>
        <w:gridCol w:w="3001"/>
      </w:tblGrid>
      <w:tr w:rsidR="005C4151" w:rsidTr="008A1518">
        <w:tc>
          <w:tcPr>
            <w:tcW w:w="5495" w:type="dxa"/>
          </w:tcPr>
          <w:p w:rsidR="005C4151" w:rsidRDefault="006F6E91" w:rsidP="00A35D23">
            <w:r>
              <w:rPr>
                <w:noProof/>
              </w:rPr>
              <w:drawing>
                <wp:anchor distT="0" distB="0" distL="114300" distR="114300" simplePos="0" relativeHeight="251643392" behindDoc="0" locked="0" layoutInCell="0" allowOverlap="1">
                  <wp:simplePos x="0" y="0"/>
                  <wp:positionH relativeFrom="column">
                    <wp:posOffset>-355600</wp:posOffset>
                  </wp:positionH>
                  <wp:positionV relativeFrom="paragraph">
                    <wp:posOffset>76200</wp:posOffset>
                  </wp:positionV>
                  <wp:extent cx="3757295" cy="1882140"/>
                  <wp:effectExtent l="0" t="0" r="0" b="3810"/>
                  <wp:wrapNone/>
                  <wp:docPr id="1085" name="Picture 1085" descr="p25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p25 top"/>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5729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1" w:type="dxa"/>
          </w:tcPr>
          <w:p w:rsidR="005C4151" w:rsidRDefault="005C4151" w:rsidP="00A35D23">
            <w:pPr>
              <w:rPr>
                <w:sz w:val="20"/>
              </w:rPr>
            </w:pPr>
            <w:r>
              <w:rPr>
                <w:sz w:val="20"/>
              </w:rPr>
              <w:t xml:space="preserve">The cyclotron comprises two semi-circular d-shaped structures ('dees'). </w:t>
            </w:r>
          </w:p>
          <w:p w:rsidR="005C4151" w:rsidRDefault="005C4151" w:rsidP="00A35D23">
            <w:pPr>
              <w:rPr>
                <w:sz w:val="20"/>
              </w:rPr>
            </w:pPr>
          </w:p>
          <w:p w:rsidR="005C4151" w:rsidRDefault="005C4151" w:rsidP="00A35D23">
            <w:pPr>
              <w:rPr>
                <w:sz w:val="20"/>
              </w:rPr>
            </w:pPr>
            <w:r>
              <w:rPr>
                <w:sz w:val="20"/>
              </w:rPr>
              <w:t>There is a gap between the dees across which there is an alternating voltage.</w:t>
            </w:r>
          </w:p>
          <w:p w:rsidR="005C4151" w:rsidRDefault="005C4151" w:rsidP="00A35D23">
            <w:pPr>
              <w:rPr>
                <w:sz w:val="20"/>
              </w:rPr>
            </w:pPr>
          </w:p>
          <w:p w:rsidR="005C4151" w:rsidRDefault="005C4151" w:rsidP="00A35D23">
            <w:pPr>
              <w:rPr>
                <w:sz w:val="20"/>
              </w:rPr>
            </w:pPr>
            <w:r>
              <w:rPr>
                <w:sz w:val="20"/>
              </w:rPr>
              <w:t xml:space="preserve">Towards the outer rim there is an exit hole through which the particle can escape; radius = R. From this point the particle is directed towards the target. </w:t>
            </w:r>
          </w:p>
          <w:p w:rsidR="005C4151" w:rsidRDefault="005C4151" w:rsidP="00A35D23"/>
        </w:tc>
      </w:tr>
    </w:tbl>
    <w:p w:rsidR="005C4151" w:rsidRDefault="005C4151" w:rsidP="00A35D23">
      <w:r>
        <w:t>Charged particles are generated at the source S and allowed to enter the cyclotron.</w:t>
      </w:r>
    </w:p>
    <w:p w:rsidR="005C4151" w:rsidRDefault="005C4151" w:rsidP="00A35D23">
      <w:r>
        <w:t>Every time an ion crosses the gap between the dees it gains energy, qV, due to the alternating voltage.  For this to happen in step, the frequency of the a.c. must be the same as the cyclotron frequency, f.</w:t>
      </w:r>
    </w:p>
    <w:p w:rsidR="005C4151" w:rsidRDefault="005C4151" w:rsidP="00A35D23">
      <w:r>
        <w:tab/>
      </w:r>
      <w:r>
        <w:tab/>
        <w:t xml:space="preserve">f  =  </w:t>
      </w:r>
      <w:r>
        <w:fldChar w:fldCharType="begin"/>
      </w:r>
      <w:r>
        <w:instrText xml:space="preserve"> EQ \F(qB,2</w:instrText>
      </w:r>
      <w:r>
        <w:rPr>
          <w:rFonts w:ascii="Symbol" w:hAnsi="Symbol"/>
        </w:rPr>
        <w:instrText>p</w:instrText>
      </w:r>
      <w:r>
        <w:instrText xml:space="preserve">m)   </w:instrText>
      </w:r>
      <w:r>
        <w:fldChar w:fldCharType="end"/>
      </w:r>
      <w:r>
        <w:tab/>
        <w:t xml:space="preserve">and </w:t>
      </w:r>
      <w:r>
        <w:tab/>
        <w:t xml:space="preserve"> r  =  </w:t>
      </w:r>
      <w:r>
        <w:fldChar w:fldCharType="begin"/>
      </w:r>
      <w:r>
        <w:instrText xml:space="preserve"> EQ \F(mv,qB) </w:instrText>
      </w:r>
      <w:r>
        <w:fldChar w:fldCharType="end"/>
      </w:r>
    </w:p>
    <w:p w:rsidR="005C4151" w:rsidRDefault="005C4151" w:rsidP="00A35D23">
      <w:r>
        <w:t>Thus, radius increases as velocity increases. At R, velocity will be a maximum.</w:t>
      </w:r>
      <w:r>
        <w:tab/>
      </w:r>
      <w:r>
        <w:tab/>
      </w:r>
      <w:r w:rsidR="00A35D23">
        <w:br/>
      </w:r>
      <w:r>
        <w:t>v</w:t>
      </w:r>
      <w:r>
        <w:rPr>
          <w:position w:val="-4"/>
          <w:sz w:val="20"/>
        </w:rPr>
        <w:t>max</w:t>
      </w:r>
      <w:r>
        <w:t xml:space="preserve"> = </w:t>
      </w:r>
      <w:r>
        <w:fldChar w:fldCharType="begin"/>
      </w:r>
      <w:r>
        <w:instrText xml:space="preserve"> EQ \F(qBR,m)  </w:instrText>
      </w:r>
      <w:r>
        <w:fldChar w:fldCharType="end"/>
      </w:r>
      <w:r>
        <w:tab/>
        <w:t xml:space="preserve">        and  </w:t>
      </w:r>
      <w:r>
        <w:tab/>
        <w:t>E</w:t>
      </w:r>
      <w:r>
        <w:rPr>
          <w:position w:val="-4"/>
          <w:sz w:val="20"/>
        </w:rPr>
        <w:t>k</w:t>
      </w:r>
      <w:r>
        <w:t xml:space="preserve"> on exit = </w:t>
      </w:r>
      <w:r>
        <w:fldChar w:fldCharType="begin"/>
      </w:r>
      <w:r>
        <w:instrText xml:space="preserve"> EQ \F(</w:instrText>
      </w:r>
      <w:r>
        <w:rPr>
          <w:sz w:val="20"/>
        </w:rPr>
        <w:instrText xml:space="preserve">1,2) </w:instrText>
      </w:r>
      <w:r>
        <w:instrText xml:space="preserve"> </w:instrText>
      </w:r>
      <w:r>
        <w:fldChar w:fldCharType="end"/>
      </w:r>
      <w:r>
        <w:t>mv</w:t>
      </w:r>
      <w:r>
        <w:rPr>
          <w:position w:val="6"/>
          <w:sz w:val="20"/>
        </w:rPr>
        <w:t>2</w:t>
      </w:r>
      <w:r>
        <w:t xml:space="preserve">  =  </w:t>
      </w:r>
      <w:r>
        <w:fldChar w:fldCharType="begin"/>
      </w:r>
      <w:r>
        <w:instrText xml:space="preserve"> EQ \F(q</w:instrText>
      </w:r>
      <w:r>
        <w:rPr>
          <w:position w:val="6"/>
          <w:sz w:val="20"/>
        </w:rPr>
        <w:instrText>2</w:instrText>
      </w:r>
      <w:r>
        <w:instrText>B</w:instrText>
      </w:r>
      <w:r>
        <w:rPr>
          <w:position w:val="6"/>
          <w:sz w:val="20"/>
        </w:rPr>
        <w:instrText>2</w:instrText>
      </w:r>
      <w:r>
        <w:instrText>R</w:instrText>
      </w:r>
      <w:r>
        <w:rPr>
          <w:position w:val="6"/>
          <w:sz w:val="20"/>
        </w:rPr>
        <w:instrText>2</w:instrText>
      </w:r>
      <w:r>
        <w:instrText xml:space="preserve">,2m) </w:instrText>
      </w:r>
      <w:r>
        <w:fldChar w:fldCharType="end"/>
      </w:r>
    </w:p>
    <w:p w:rsidR="005C4151" w:rsidRDefault="005C4151" w:rsidP="00A35D23"/>
    <w:p w:rsidR="005C4151" w:rsidRDefault="005C4151" w:rsidP="005C4151">
      <w:pPr>
        <w:pStyle w:val="Heading3"/>
        <w:numPr>
          <w:ilvl w:val="12"/>
          <w:numId w:val="0"/>
        </w:numPr>
      </w:pPr>
      <w:r>
        <w:t>The Velocity Selector and Mass Spectrometer</w:t>
      </w:r>
    </w:p>
    <w:p w:rsidR="005C4151" w:rsidRDefault="005C4151" w:rsidP="00A35D23">
      <w:r>
        <w:t xml:space="preserve">Charged particles can be admitted to a region of space where electric and magnetic fields are 'crossed', i.e. mutually perpendicular.  Particles can only exit via a small slit as shown below. </w:t>
      </w:r>
    </w:p>
    <w:tbl>
      <w:tblPr>
        <w:tblW w:w="0" w:type="auto"/>
        <w:tblLayout w:type="fixed"/>
        <w:tblLook w:val="0000" w:firstRow="0" w:lastRow="0" w:firstColumn="0" w:lastColumn="0" w:noHBand="0" w:noVBand="0"/>
      </w:tblPr>
      <w:tblGrid>
        <w:gridCol w:w="5495"/>
        <w:gridCol w:w="3001"/>
      </w:tblGrid>
      <w:tr w:rsidR="005C4151" w:rsidTr="008A1518">
        <w:tc>
          <w:tcPr>
            <w:tcW w:w="5495" w:type="dxa"/>
          </w:tcPr>
          <w:p w:rsidR="005C4151" w:rsidRDefault="006F6E91" w:rsidP="00A35D23">
            <w:r>
              <w:rPr>
                <w:noProof/>
              </w:rPr>
              <w:drawing>
                <wp:anchor distT="0" distB="0" distL="114300" distR="114300" simplePos="0" relativeHeight="251644416" behindDoc="1" locked="0" layoutInCell="0" allowOverlap="1">
                  <wp:simplePos x="0" y="0"/>
                  <wp:positionH relativeFrom="column">
                    <wp:posOffset>76200</wp:posOffset>
                  </wp:positionH>
                  <wp:positionV relativeFrom="paragraph">
                    <wp:posOffset>0</wp:posOffset>
                  </wp:positionV>
                  <wp:extent cx="3160395" cy="1179195"/>
                  <wp:effectExtent l="0" t="0" r="1905" b="1905"/>
                  <wp:wrapNone/>
                  <wp:docPr id="1086" name="Picture 1086" descr="p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p2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60395" cy="1179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1" w:type="dxa"/>
          </w:tcPr>
          <w:p w:rsidR="005C4151" w:rsidRDefault="005C4151" w:rsidP="00A35D23">
            <w:pPr>
              <w:rPr>
                <w:sz w:val="20"/>
              </w:rPr>
            </w:pPr>
            <w:r>
              <w:rPr>
                <w:sz w:val="20"/>
              </w:rPr>
              <w:t>Magnetic field is uniform and is directed 'into the paper'.</w:t>
            </w:r>
          </w:p>
          <w:p w:rsidR="005C4151" w:rsidRDefault="005C4151" w:rsidP="00A35D23">
            <w:pPr>
              <w:rPr>
                <w:sz w:val="20"/>
              </w:rPr>
            </w:pPr>
            <w:r>
              <w:rPr>
                <w:sz w:val="20"/>
              </w:rPr>
              <w:t xml:space="preserve">Electric field, E = </w:t>
            </w:r>
            <w:r>
              <w:rPr>
                <w:sz w:val="20"/>
              </w:rPr>
              <w:fldChar w:fldCharType="begin"/>
            </w:r>
            <w:r>
              <w:rPr>
                <w:sz w:val="20"/>
              </w:rPr>
              <w:instrText xml:space="preserve"> EQ \F(V,d)  </w:instrText>
            </w:r>
            <w:r>
              <w:rPr>
                <w:sz w:val="20"/>
              </w:rPr>
              <w:fldChar w:fldCharType="end"/>
            </w:r>
          </w:p>
          <w:p w:rsidR="005C4151" w:rsidRDefault="005C4151" w:rsidP="00A35D23">
            <w:pPr>
              <w:rPr>
                <w:sz w:val="20"/>
              </w:rPr>
            </w:pPr>
            <w:r>
              <w:rPr>
                <w:sz w:val="20"/>
              </w:rPr>
              <w:t>Electric deflecting force, F</w:t>
            </w:r>
            <w:r>
              <w:rPr>
                <w:position w:val="-4"/>
                <w:sz w:val="18"/>
              </w:rPr>
              <w:t>e</w:t>
            </w:r>
            <w:r>
              <w:t xml:space="preserve"> </w:t>
            </w:r>
            <w:r>
              <w:rPr>
                <w:sz w:val="20"/>
              </w:rPr>
              <w:t>= qE</w:t>
            </w:r>
          </w:p>
          <w:p w:rsidR="005C4151" w:rsidRDefault="005C4151" w:rsidP="00A35D23">
            <w:pPr>
              <w:rPr>
                <w:sz w:val="20"/>
              </w:rPr>
            </w:pPr>
            <w:r>
              <w:rPr>
                <w:sz w:val="20"/>
              </w:rPr>
              <w:t>Beyond the exit slit, the particles only experience a magnetic field.</w:t>
            </w:r>
          </w:p>
          <w:p w:rsidR="005C4151" w:rsidRDefault="005C4151" w:rsidP="00A35D23"/>
        </w:tc>
      </w:tr>
    </w:tbl>
    <w:p w:rsidR="005C4151" w:rsidRDefault="005C4151" w:rsidP="00A35D23">
      <w:r>
        <w:t>Magnetic force, F</w:t>
      </w:r>
      <w:r>
        <w:rPr>
          <w:position w:val="-4"/>
          <w:sz w:val="20"/>
        </w:rPr>
        <w:t>m</w:t>
      </w:r>
      <w:r>
        <w:t xml:space="preserve">  =  qvB  and its direction is as shown.</w:t>
      </w:r>
      <w:r>
        <w:tab/>
      </w:r>
    </w:p>
    <w:p w:rsidR="005C4151" w:rsidRDefault="005C4151" w:rsidP="00A35D23">
      <w:r>
        <w:t>If particle is undeflected;  F</w:t>
      </w:r>
      <w:r>
        <w:rPr>
          <w:position w:val="-4"/>
        </w:rPr>
        <w:t>m</w:t>
      </w:r>
      <w:r>
        <w:t xml:space="preserve">  =  F</w:t>
      </w:r>
      <w:r>
        <w:rPr>
          <w:position w:val="-4"/>
        </w:rPr>
        <w:t xml:space="preserve">e (in magnitude)  thus  qvB = qE    and  v  =  </w:t>
      </w:r>
      <w:r>
        <w:rPr>
          <w:position w:val="-18"/>
        </w:rPr>
        <w:object w:dxaOrig="279" w:dyaOrig="540">
          <v:shape id="_x0000_i1078" type="#_x0000_t75" style="width:15pt;height:26.25pt" o:ole="" fillcolor="window">
            <v:imagedata r:id="rId126" o:title=""/>
          </v:shape>
          <o:OLEObject Type="Embed" ProgID="Equation.3" ShapeID="_x0000_i1078" DrawAspect="Content" ObjectID="_1520950168" r:id="rId127"/>
        </w:object>
      </w:r>
      <w:r>
        <w:t>.</w:t>
      </w:r>
    </w:p>
    <w:p w:rsidR="005C4151" w:rsidRDefault="005C4151" w:rsidP="00A35D23">
      <w:r>
        <w:t xml:space="preserve">Hence only charges with this specific velocity will be selected.  Note that this expression is independent of q and m.  Thus this device will select </w:t>
      </w:r>
      <w:r>
        <w:rPr>
          <w:b/>
        </w:rPr>
        <w:t>all</w:t>
      </w:r>
      <w:r>
        <w:t xml:space="preserve"> charged particles which have this velocity.</w:t>
      </w:r>
    </w:p>
    <w:p w:rsidR="00A35D23" w:rsidRDefault="00A35D23" w:rsidP="00A35D23"/>
    <w:p w:rsidR="005C4151" w:rsidRDefault="005C4151" w:rsidP="00A35D23">
      <w:r>
        <w:t xml:space="preserve">In the </w:t>
      </w:r>
      <w:r>
        <w:rPr>
          <w:b/>
        </w:rPr>
        <w:t>mass spectrometer</w:t>
      </w:r>
      <w:r>
        <w:t xml:space="preserve"> ions are selected which have the same speed.  After leaving the velocity selector they are deflected by the magnetic field and will move in a circle of radius</w:t>
      </w:r>
      <w:r>
        <w:rPr>
          <w:position w:val="-24"/>
          <w:sz w:val="20"/>
        </w:rPr>
        <w:object w:dxaOrig="1160" w:dyaOrig="600">
          <v:shape id="_x0000_i1079" type="#_x0000_t75" style="width:57pt;height:30pt" o:ole="" fillcolor="window">
            <v:imagedata r:id="rId115" o:title=""/>
          </v:shape>
          <o:OLEObject Type="Embed" ProgID="Equation.3" ShapeID="_x0000_i1079" DrawAspect="Content" ObjectID="_1520950169" r:id="rId128"/>
        </w:object>
      </w:r>
      <w:r>
        <w:t xml:space="preserve">, as shown previously.    The ions tend to have lost one electron so have the same </w:t>
      </w:r>
      <w:r>
        <w:lastRenderedPageBreak/>
        <w:t xml:space="preserve">charge.  Since their speed is the same the radius of a particular ion will depend on its mass.  Thus the ions can be </w:t>
      </w:r>
      <w:r>
        <w:rPr>
          <w:b/>
        </w:rPr>
        <w:t>identified</w:t>
      </w:r>
      <w:r>
        <w:t xml:space="preserve"> by their deflection.   </w:t>
      </w:r>
    </w:p>
    <w:p w:rsidR="005C4151" w:rsidRDefault="005C4151" w:rsidP="00A35D23"/>
    <w:p w:rsidR="005C4151" w:rsidRDefault="005C4151" w:rsidP="005C4151">
      <w:pPr>
        <w:pStyle w:val="Heading2"/>
        <w:numPr>
          <w:ilvl w:val="12"/>
          <w:numId w:val="0"/>
        </w:numPr>
        <w:ind w:left="300" w:hanging="300"/>
      </w:pPr>
      <w:r>
        <w:t>JJ Thomson's Experiment to Measure the Charge to Mass Ratio for Electrons</w:t>
      </w:r>
    </w:p>
    <w:p w:rsidR="005C4151" w:rsidRDefault="006F6E91" w:rsidP="00A35D23">
      <w:r>
        <w:rPr>
          <w:noProof/>
          <w:sz w:val="20"/>
        </w:rPr>
        <w:drawing>
          <wp:anchor distT="0" distB="0" distL="114300" distR="114300" simplePos="0" relativeHeight="251645440" behindDoc="1" locked="0" layoutInCell="0" allowOverlap="1">
            <wp:simplePos x="0" y="0"/>
            <wp:positionH relativeFrom="column">
              <wp:posOffset>227965</wp:posOffset>
            </wp:positionH>
            <wp:positionV relativeFrom="paragraph">
              <wp:posOffset>157480</wp:posOffset>
            </wp:positionV>
            <wp:extent cx="2535555" cy="1816735"/>
            <wp:effectExtent l="0" t="0" r="0" b="0"/>
            <wp:wrapNone/>
            <wp:docPr id="1087" name="Picture 1087" descr="p26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p26 top left"/>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3555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151">
        <w:t>This method uses the crossed electric and magnetic fields mentioned above.</w:t>
      </w:r>
    </w:p>
    <w:tbl>
      <w:tblPr>
        <w:tblW w:w="0" w:type="auto"/>
        <w:tblLayout w:type="fixed"/>
        <w:tblLook w:val="0000" w:firstRow="0" w:lastRow="0" w:firstColumn="0" w:lastColumn="0" w:noHBand="0" w:noVBand="0"/>
      </w:tblPr>
      <w:tblGrid>
        <w:gridCol w:w="4644"/>
        <w:gridCol w:w="3710"/>
      </w:tblGrid>
      <w:tr w:rsidR="005C4151" w:rsidTr="008A1518">
        <w:tc>
          <w:tcPr>
            <w:tcW w:w="4644" w:type="dxa"/>
          </w:tcPr>
          <w:p w:rsidR="005C4151" w:rsidRDefault="006F6E91" w:rsidP="00A35D23">
            <w:r>
              <w:rPr>
                <w:noProof/>
                <w:sz w:val="20"/>
              </w:rPr>
              <mc:AlternateContent>
                <mc:Choice Requires="wpg">
                  <w:drawing>
                    <wp:anchor distT="0" distB="0" distL="114300" distR="114300" simplePos="0" relativeHeight="251629056" behindDoc="0" locked="0" layoutInCell="0" allowOverlap="1">
                      <wp:simplePos x="0" y="0"/>
                      <wp:positionH relativeFrom="column">
                        <wp:posOffset>2936240</wp:posOffset>
                      </wp:positionH>
                      <wp:positionV relativeFrom="paragraph">
                        <wp:posOffset>196215</wp:posOffset>
                      </wp:positionV>
                      <wp:extent cx="2258695" cy="1120140"/>
                      <wp:effectExtent l="0" t="0" r="0" b="0"/>
                      <wp:wrapNone/>
                      <wp:docPr id="1108"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8695" cy="1120140"/>
                                <a:chOff x="2997" y="4204"/>
                                <a:chExt cx="3557" cy="1764"/>
                              </a:xfrm>
                            </wpg:grpSpPr>
                            <wps:wsp>
                              <wps:cNvPr id="1109" name="Rectangle 831"/>
                              <wps:cNvSpPr>
                                <a:spLocks noChangeArrowheads="1"/>
                              </wps:cNvSpPr>
                              <wps:spPr bwMode="auto">
                                <a:xfrm>
                                  <a:off x="3977" y="4204"/>
                                  <a:ext cx="897" cy="561"/>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plates of length L</w:t>
                                    </w:r>
                                  </w:p>
                                </w:txbxContent>
                              </wps:txbx>
                              <wps:bodyPr rot="0" vert="horz" wrap="square" lIns="0" tIns="0" rIns="0" bIns="0" anchor="t" anchorCtr="0" upright="1">
                                <a:noAutofit/>
                              </wps:bodyPr>
                            </wps:wsp>
                            <wps:wsp>
                              <wps:cNvPr id="1110" name="Rectangle 832"/>
                              <wps:cNvSpPr>
                                <a:spLocks noChangeArrowheads="1"/>
                              </wps:cNvSpPr>
                              <wps:spPr bwMode="auto">
                                <a:xfrm>
                                  <a:off x="2997" y="4736"/>
                                  <a:ext cx="869" cy="75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electrons enter at velocity v</w:t>
                                    </w:r>
                                  </w:p>
                                </w:txbxContent>
                              </wps:txbx>
                              <wps:bodyPr rot="0" vert="horz" wrap="square" lIns="0" tIns="0" rIns="0" bIns="0" anchor="t" anchorCtr="0" upright="1">
                                <a:noAutofit/>
                              </wps:bodyPr>
                            </wps:wsp>
                            <wps:wsp>
                              <wps:cNvPr id="1111" name="Rectangle 833"/>
                              <wps:cNvSpPr>
                                <a:spLocks noChangeArrowheads="1"/>
                              </wps:cNvSpPr>
                              <wps:spPr bwMode="auto">
                                <a:xfrm>
                                  <a:off x="5405" y="5323"/>
                                  <a:ext cx="1149" cy="30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deflection y</w:t>
                                    </w:r>
                                  </w:p>
                                </w:txbxContent>
                              </wps:txbx>
                              <wps:bodyPr rot="0" vert="horz" wrap="square" lIns="0" tIns="0" rIns="0" bIns="0" anchor="t" anchorCtr="0" upright="1">
                                <a:noAutofit/>
                              </wps:bodyPr>
                            </wps:wsp>
                            <wps:wsp>
                              <wps:cNvPr id="1112" name="Line 834"/>
                              <wps:cNvCnPr/>
                              <wps:spPr bwMode="auto">
                                <a:xfrm flipH="1">
                                  <a:off x="4313" y="4651"/>
                                  <a:ext cx="141" cy="5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835"/>
                              <wps:cNvCnPr/>
                              <wps:spPr bwMode="auto">
                                <a:xfrm>
                                  <a:off x="3413" y="5576"/>
                                  <a:ext cx="312" cy="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836"/>
                              <wps:cNvCnPr/>
                              <wps:spPr bwMode="auto">
                                <a:xfrm>
                                  <a:off x="3795" y="5156"/>
                                  <a:ext cx="15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837"/>
                              <wps:cNvCnPr/>
                              <wps:spPr bwMode="auto">
                                <a:xfrm>
                                  <a:off x="3795" y="5967"/>
                                  <a:ext cx="15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838"/>
                              <wps:cNvCnPr/>
                              <wps:spPr bwMode="auto">
                                <a:xfrm>
                                  <a:off x="3748" y="5603"/>
                                  <a:ext cx="1602" cy="1"/>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Arc 839"/>
                              <wps:cNvSpPr>
                                <a:spLocks/>
                              </wps:cNvSpPr>
                              <wps:spPr bwMode="auto">
                                <a:xfrm flipV="1">
                                  <a:off x="3720" y="5295"/>
                                  <a:ext cx="1590" cy="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840"/>
                              <wps:cNvCnPr/>
                              <wps:spPr bwMode="auto">
                                <a:xfrm>
                                  <a:off x="5313" y="5310"/>
                                  <a:ext cx="0" cy="28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0" o:spid="_x0000_s1506" style="position:absolute;margin-left:231.2pt;margin-top:15.45pt;width:177.85pt;height:88.2pt;z-index:251629056" coordorigin="2997,4204" coordsize="3557,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" o:allowincell="f">
                      <v:rect id="Rectangle 831" o:spid="_x0000_s1507" style="position:absolute;left:3977;top:4204;width:897;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" strokecolor="white">
                        <v:textbox inset="0,0,0,0">
                          <w:txbxContent>
                            <w:p w:rsidR="009B06A2" w:rsidRDefault="009B06A2" w:rsidP="005C4151">
                              <w:pPr>
                                <w:numPr>
                                  <w:ilvl w:val="12"/>
                                  <w:numId w:val="0"/>
                                </w:numPr>
                              </w:pPr>
                              <w:r>
                                <w:t>plates of length L</w:t>
                              </w:r>
                            </w:p>
                          </w:txbxContent>
                        </v:textbox>
                      </v:rect>
                      <v:rect id="Rectangle 832" o:spid="_x0000_s1508" style="position:absolute;left:2997;top:4736;width:86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" strokecolor="white">
                        <v:textbox inset="0,0,0,0">
                          <w:txbxContent>
                            <w:p w:rsidR="009B06A2" w:rsidRDefault="009B06A2" w:rsidP="005C4151">
                              <w:pPr>
                                <w:numPr>
                                  <w:ilvl w:val="12"/>
                                  <w:numId w:val="0"/>
                                </w:numPr>
                              </w:pPr>
                              <w:r>
                                <w:t>electrons enter at velocity v</w:t>
                              </w:r>
                            </w:p>
                          </w:txbxContent>
                        </v:textbox>
                      </v:rect>
                      <v:rect id="Rectangle 833" o:spid="_x0000_s1509" style="position:absolute;left:5405;top:5323;width:11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" strokecolor="white">
                        <v:textbox inset="0,0,0,0">
                          <w:txbxContent>
                            <w:p w:rsidR="009B06A2" w:rsidRDefault="009B06A2" w:rsidP="005C4151">
                              <w:pPr>
                                <w:numPr>
                                  <w:ilvl w:val="12"/>
                                  <w:numId w:val="0"/>
                                </w:numPr>
                              </w:pPr>
                              <w:r>
                                <w:t>deflection y</w:t>
                              </w:r>
                            </w:p>
                          </w:txbxContent>
                        </v:textbox>
                      </v:rect>
                      <v:line id="Line 834" o:spid="_x0000_s1510" style="position:absolute;flip:x;visibility:visible;mso-wrap-style:square" from="4313,4651" to="4454,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" strokeweight="1pt"/>
                      <v:line id="Line 835" o:spid="_x0000_s1511" style="position:absolute;visibility:visible;mso-wrap-style:square" from="3413,5576" to="3725,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" strokeweight="1pt">
                        <v:stroke endarrow="block"/>
                      </v:line>
                      <v:line id="Line 836" o:spid="_x0000_s1512" style="position:absolute;visibility:visible;mso-wrap-style:square" from="3795,5156" to="5326,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lhwwAAAN0AAAAPAAAAZHJzL2Rvd25yZXYueG1sRE/NagIx&#10;EL4XfIcwgjfNrhS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h9/JYcMAAADdAAAADwAA&#10;AAAAAAAAAAAAAAAHAgAAZHJzL2Rvd25yZXYueG1sUEsFBgAAAAADAAMAtwAAAPcCAAAAAA==&#10;" strokeweight="1pt"/>
                      <v:line id="Line 837" o:spid="_x0000_s1513" style="position:absolute;visibility:visible;mso-wrap-style:square" from="3795,5967" to="5326,5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" strokeweight="1pt"/>
                      <v:line id="Line 838" o:spid="_x0000_s1514" style="position:absolute;visibility:visible;mso-wrap-style:square" from="3748,5603" to="5350,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">
                        <v:stroke dashstyle="dash"/>
                      </v:line>
                      <v:shape id="Arc 839" o:spid="_x0000_s1515" style="position:absolute;left:3720;top:5295;width:1590;height:3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" path="m-1,nfc11929,,21600,9670,21600,21600em-1,nsc11929,,21600,9670,21600,21600l,21600,-1,xe" filled="f">
                        <v:stroke dashstyle="1 1" endcap="round"/>
                        <v:path arrowok="t" o:extrusionok="f" o:connecttype="custom" o:connectlocs="0,0;1590,300;0,300" o:connectangles="0,0,0"/>
                      </v:shape>
                      <v:line id="Line 840" o:spid="_x0000_s1516" style="position:absolute;visibility:visible;mso-wrap-style:square" from="5313,5310" to="5313,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">
                        <v:stroke startarrow="open" startarrowwidth="narrow" startarrowlength="short" endarrow="open" endarrowwidth="narrow" endarrowlength="short"/>
                      </v:line>
                    </v:group>
                  </w:pict>
                </mc:Fallback>
              </mc:AlternateContent>
            </w:r>
          </w:p>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Pr>
              <w:rPr>
                <w:b/>
                <w:sz w:val="20"/>
              </w:rPr>
            </w:pPr>
            <w:r>
              <w:rPr>
                <w:b/>
                <w:sz w:val="20"/>
              </w:rPr>
              <w:t>apparatus</w:t>
            </w:r>
          </w:p>
          <w:p w:rsidR="005C4151" w:rsidRDefault="005C4151" w:rsidP="00A35D23"/>
        </w:tc>
        <w:tc>
          <w:tcPr>
            <w:tcW w:w="3710" w:type="dxa"/>
          </w:tcPr>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 w:rsidR="005C4151" w:rsidRDefault="005C4151" w:rsidP="00A35D23">
            <w:pPr>
              <w:rPr>
                <w:b/>
              </w:rPr>
            </w:pPr>
            <w:r>
              <w:rPr>
                <w:b/>
                <w:sz w:val="20"/>
              </w:rPr>
              <w:t>magnetic field only</w:t>
            </w:r>
          </w:p>
          <w:p w:rsidR="005C4151" w:rsidRDefault="005C4151" w:rsidP="00A35D23"/>
        </w:tc>
      </w:tr>
    </w:tbl>
    <w:p w:rsidR="005C4151" w:rsidRDefault="005C4151" w:rsidP="00A35D23">
      <w:r>
        <w:t>The electric field E is applied by the p.d. V</w:t>
      </w:r>
      <w:r>
        <w:rPr>
          <w:vertAlign w:val="subscript"/>
        </w:rPr>
        <w:t>p</w:t>
      </w:r>
      <w:r>
        <w:t xml:space="preserve"> across the plates.  The separation of the plates is d and their length is L.  The current in the Helmholtz coils is slowly increased until the opposite magnetic deflection cancels out the electric deflection and the electron beam appears undeflected.  This value of current I is noted.</w:t>
      </w:r>
    </w:p>
    <w:p w:rsidR="005C4151" w:rsidRDefault="005C4151" w:rsidP="00A35D23">
      <w:pPr>
        <w:rPr>
          <w:sz w:val="16"/>
        </w:rPr>
      </w:pPr>
      <w:r>
        <w:t xml:space="preserve">Using the magnetic field only, the deflection y of the beam is noted. </w:t>
      </w:r>
    </w:p>
    <w:p w:rsidR="005C4151" w:rsidRDefault="005C4151" w:rsidP="00A35D23"/>
    <w:p w:rsidR="005C4151" w:rsidRDefault="005C4151" w:rsidP="00A35D23">
      <w:r>
        <w:t xml:space="preserve">For the </w:t>
      </w:r>
      <w:r>
        <w:rPr>
          <w:b/>
        </w:rPr>
        <w:t>undeflected</w:t>
      </w:r>
      <w:r>
        <w:t xml:space="preserve"> beam:</w:t>
      </w:r>
      <w:r>
        <w:tab/>
        <w:t>F</w:t>
      </w:r>
      <w:r>
        <w:rPr>
          <w:position w:val="-4"/>
          <w:sz w:val="20"/>
        </w:rPr>
        <w:t>mag</w:t>
      </w:r>
      <w:r>
        <w:t xml:space="preserve"> = F</w:t>
      </w:r>
      <w:r>
        <w:rPr>
          <w:position w:val="-4"/>
          <w:sz w:val="20"/>
        </w:rPr>
        <w:t>elec</w:t>
      </w:r>
      <w:r>
        <w:t xml:space="preserve">  </w:t>
      </w:r>
      <w:r>
        <w:tab/>
        <w:t xml:space="preserve">    thus   qvB  = qE </w:t>
      </w:r>
    </w:p>
    <w:p w:rsidR="005C4151" w:rsidRDefault="005C4151" w:rsidP="00A35D23">
      <w:r>
        <w:t>giving</w:t>
      </w:r>
      <w:r>
        <w:tab/>
      </w:r>
      <w:r>
        <w:tab/>
        <w:t xml:space="preserve"> </w:t>
      </w:r>
      <w:r>
        <w:tab/>
        <w:t xml:space="preserve">v   =  </w:t>
      </w:r>
      <w:r>
        <w:fldChar w:fldCharType="begin"/>
      </w:r>
      <w:r>
        <w:instrText xml:space="preserve"> EQ \F(E,B)     </w:instrText>
      </w:r>
      <w:r>
        <w:fldChar w:fldCharType="end"/>
      </w:r>
      <w:r>
        <w:tab/>
      </w:r>
      <w:r>
        <w:tab/>
      </w:r>
      <w:r>
        <w:tab/>
        <w:t>-----------  (1)</w:t>
      </w:r>
    </w:p>
    <w:p w:rsidR="005C4151" w:rsidRDefault="005C4151" w:rsidP="00A35D23">
      <w:r>
        <w:t xml:space="preserve">For the magnetic field </w:t>
      </w:r>
      <w:r>
        <w:rPr>
          <w:b/>
        </w:rPr>
        <w:t>only</w:t>
      </w:r>
      <w:r>
        <w:t>, the central force is provided by the magnetic field</w:t>
      </w:r>
    </w:p>
    <w:p w:rsidR="005C4151" w:rsidRDefault="005C4151" w:rsidP="00A35D23">
      <w:r>
        <w:tab/>
      </w:r>
      <w:r>
        <w:tab/>
      </w:r>
      <w:r>
        <w:tab/>
      </w:r>
      <w:r>
        <w:tab/>
        <w:t xml:space="preserve">evB = </w:t>
      </w:r>
      <w:r>
        <w:rPr>
          <w:position w:val="-18"/>
          <w:sz w:val="20"/>
        </w:rPr>
        <w:object w:dxaOrig="540" w:dyaOrig="560">
          <v:shape id="_x0000_i1080" type="#_x0000_t75" style="width:26.25pt;height:26.25pt" o:ole="" fillcolor="window">
            <v:imagedata r:id="rId130" o:title=""/>
          </v:shape>
          <o:OLEObject Type="Embed" ProgID="Equation.3" ShapeID="_x0000_i1080" DrawAspect="Content" ObjectID="_1520950170" r:id="rId131"/>
        </w:object>
      </w:r>
      <w:r>
        <w:t xml:space="preserve">         </w:t>
      </w:r>
      <w:r>
        <w:rPr>
          <w:sz w:val="20"/>
        </w:rPr>
        <w:t>where r is the radius of curvature</w:t>
      </w:r>
    </w:p>
    <w:p w:rsidR="005C4151" w:rsidRDefault="005C4151" w:rsidP="00A35D23">
      <w:r>
        <w:tab/>
        <w:t>giving</w:t>
      </w:r>
      <w:r>
        <w:tab/>
      </w:r>
      <w:r>
        <w:tab/>
      </w:r>
      <w:r>
        <w:tab/>
      </w:r>
      <w:r>
        <w:fldChar w:fldCharType="begin"/>
      </w:r>
      <w:r>
        <w:instrText xml:space="preserve"> EQ \F(e,m)   </w:instrText>
      </w:r>
      <w:r>
        <w:fldChar w:fldCharType="end"/>
      </w:r>
      <w:r>
        <w:t xml:space="preserve">=  </w:t>
      </w:r>
      <w:r>
        <w:rPr>
          <w:position w:val="-18"/>
          <w:sz w:val="20"/>
        </w:rPr>
        <w:object w:dxaOrig="740" w:dyaOrig="540">
          <v:shape id="_x0000_i1081" type="#_x0000_t75" style="width:38.25pt;height:26.25pt" o:ole="" fillcolor="window">
            <v:imagedata r:id="rId132" o:title=""/>
          </v:shape>
          <o:OLEObject Type="Embed" ProgID="Equation.3" ShapeID="_x0000_i1081" DrawAspect="Content" ObjectID="_1520950171" r:id="rId133"/>
        </w:object>
      </w:r>
      <w:r>
        <w:tab/>
      </w:r>
      <w:r>
        <w:tab/>
      </w:r>
      <w:r>
        <w:tab/>
        <w:t>------------  (2)</w:t>
      </w:r>
    </w:p>
    <w:p w:rsidR="005C4151" w:rsidRDefault="005C4151" w:rsidP="00A35D23">
      <w:r>
        <w:t>Eliminate  v  between equations  (1)  and  (2).</w:t>
      </w:r>
    </w:p>
    <w:p w:rsidR="005C4151" w:rsidRDefault="005C4151" w:rsidP="00A35D23">
      <w:r>
        <w:tab/>
      </w:r>
      <w:r>
        <w:tab/>
      </w:r>
      <w:r>
        <w:tab/>
      </w:r>
      <w:r>
        <w:tab/>
      </w:r>
      <w:r>
        <w:fldChar w:fldCharType="begin"/>
      </w:r>
      <w:r>
        <w:instrText xml:space="preserve"> EQ \F(e,m)   </w:instrText>
      </w:r>
      <w:r>
        <w:fldChar w:fldCharType="end"/>
      </w:r>
      <w:r>
        <w:t xml:space="preserve">=  </w:t>
      </w:r>
      <w:r>
        <w:rPr>
          <w:position w:val="-22"/>
          <w:sz w:val="20"/>
        </w:rPr>
        <w:object w:dxaOrig="740" w:dyaOrig="580">
          <v:shape id="_x0000_i1082" type="#_x0000_t75" style="width:38.25pt;height:30pt" o:ole="" fillcolor="window">
            <v:imagedata r:id="rId134" o:title=""/>
          </v:shape>
          <o:OLEObject Type="Embed" ProgID="Equation.3" ShapeID="_x0000_i1082" DrawAspect="Content" ObjectID="_1520950172" r:id="rId135"/>
        </w:object>
      </w:r>
      <w:r>
        <w:t xml:space="preserve">= </w:t>
      </w:r>
      <w:r>
        <w:rPr>
          <w:position w:val="-22"/>
          <w:sz w:val="20"/>
        </w:rPr>
        <w:object w:dxaOrig="859" w:dyaOrig="660">
          <v:shape id="_x0000_i1083" type="#_x0000_t75" style="width:42pt;height:33.75pt" o:ole="" fillcolor="window">
            <v:imagedata r:id="rId136" o:title=""/>
          </v:shape>
          <o:OLEObject Type="Embed" ProgID="Equation.3" ShapeID="_x0000_i1083" DrawAspect="Content" ObjectID="_1520950173" r:id="rId137"/>
        </w:object>
      </w:r>
      <w:r>
        <w:tab/>
        <w:t xml:space="preserve">using E = </w:t>
      </w:r>
      <w:r>
        <w:rPr>
          <w:position w:val="-18"/>
          <w:sz w:val="20"/>
        </w:rPr>
        <w:object w:dxaOrig="400" w:dyaOrig="620">
          <v:shape id="_x0000_i1084" type="#_x0000_t75" style="width:18.75pt;height:30pt" o:ole="" fillcolor="window">
            <v:imagedata r:id="rId138" o:title=""/>
          </v:shape>
          <o:OLEObject Type="Embed" ProgID="Equation.3" ShapeID="_x0000_i1084" DrawAspect="Content" ObjectID="_1520950174" r:id="rId139"/>
        </w:object>
      </w:r>
      <w:r>
        <w:tab/>
      </w:r>
    </w:p>
    <w:p w:rsidR="005C4151" w:rsidRDefault="005C4151" w:rsidP="00A35D23"/>
    <w:p w:rsidR="005C4151" w:rsidRDefault="005C4151" w:rsidP="00A35D23">
      <w:r>
        <w:t>The plate separation d and V</w:t>
      </w:r>
      <w:r>
        <w:rPr>
          <w:vertAlign w:val="subscript"/>
        </w:rPr>
        <w:t>p</w:t>
      </w:r>
      <w:r>
        <w:t xml:space="preserve"> are easily measured, r is determined from the deflection y using r = (L</w:t>
      </w:r>
      <w:r>
        <w:rPr>
          <w:vertAlign w:val="superscript"/>
        </w:rPr>
        <w:t>2</w:t>
      </w:r>
      <w:r>
        <w:t>+y</w:t>
      </w:r>
      <w:r>
        <w:rPr>
          <w:vertAlign w:val="superscript"/>
        </w:rPr>
        <w:t>2</w:t>
      </w:r>
      <w:r>
        <w:t xml:space="preserve">)/2y.  B is found using the current I and the Helmholtz coil relation, (B =  </w:t>
      </w:r>
      <w:r>
        <w:fldChar w:fldCharType="begin"/>
      </w:r>
      <w:r>
        <w:instrText xml:space="preserve"> EQ \F(8</w:instrText>
      </w:r>
      <w:r>
        <w:rPr>
          <w:rFonts w:ascii="Symbol" w:hAnsi="Symbol"/>
        </w:rPr>
        <w:instrText>m</w:instrText>
      </w:r>
      <w:r>
        <w:rPr>
          <w:position w:val="-4"/>
          <w:sz w:val="20"/>
        </w:rPr>
        <w:instrText>o</w:instrText>
      </w:r>
      <w:r>
        <w:instrText xml:space="preserve">NI,\R(125) r)    </w:instrText>
      </w:r>
      <w:r>
        <w:fldChar w:fldCharType="end"/>
      </w:r>
      <w:r>
        <w:t>where N is the number of turns and r the radius of the coils).</w:t>
      </w:r>
    </w:p>
    <w:p w:rsidR="005C4151" w:rsidRDefault="005C4151" w:rsidP="00A35D23"/>
    <w:p w:rsidR="005C4151" w:rsidRDefault="005C4151" w:rsidP="005C4151">
      <w:pPr>
        <w:numPr>
          <w:ilvl w:val="12"/>
          <w:numId w:val="0"/>
        </w:numPr>
      </w:pPr>
    </w:p>
    <w:p w:rsidR="001B413C" w:rsidRDefault="005C4151" w:rsidP="001B413C">
      <w:pPr>
        <w:pStyle w:val="Heading1"/>
        <w:numPr>
          <w:ilvl w:val="12"/>
          <w:numId w:val="0"/>
        </w:numPr>
      </w:pPr>
      <w:r>
        <w:br w:type="page"/>
      </w:r>
      <w:r w:rsidR="001B413C">
        <w:lastRenderedPageBreak/>
        <w:t>Capacitors</w:t>
      </w:r>
    </w:p>
    <w:p w:rsidR="001B413C" w:rsidRDefault="001B413C" w:rsidP="001B413C">
      <w:pPr>
        <w:pStyle w:val="Heading2"/>
        <w:numPr>
          <w:ilvl w:val="12"/>
          <w:numId w:val="0"/>
        </w:numPr>
      </w:pPr>
      <w:r>
        <w:t>Capacitors in d.c. circuits</w:t>
      </w:r>
    </w:p>
    <w:p w:rsidR="001B413C" w:rsidRDefault="001B413C" w:rsidP="001B413C">
      <w:pPr>
        <w:tabs>
          <w:tab w:val="right" w:pos="3544"/>
          <w:tab w:val="left" w:pos="3686"/>
        </w:tabs>
        <w:rPr>
          <w:rFonts w:cs="Arial"/>
          <w:b/>
          <w:lang w:val="en-US"/>
        </w:rPr>
      </w:pPr>
    </w:p>
    <w:p w:rsidR="001B413C" w:rsidRDefault="001B413C" w:rsidP="001B413C">
      <w:pPr>
        <w:tabs>
          <w:tab w:val="right" w:pos="3544"/>
          <w:tab w:val="left" w:pos="3686"/>
        </w:tabs>
        <w:rPr>
          <w:rFonts w:cs="Arial"/>
          <w:b/>
          <w:lang w:val="en-US"/>
        </w:rPr>
      </w:pPr>
      <w:r>
        <w:rPr>
          <w:rFonts w:cs="Arial"/>
          <w:b/>
          <w:lang w:val="en-US"/>
        </w:rPr>
        <w:t>Charging</w:t>
      </w:r>
    </w:p>
    <w:p w:rsidR="001B413C" w:rsidRPr="00A71DCE" w:rsidRDefault="001B413C" w:rsidP="001B413C">
      <w:pPr>
        <w:tabs>
          <w:tab w:val="right" w:pos="3544"/>
          <w:tab w:val="left" w:pos="3686"/>
        </w:tabs>
        <w:rPr>
          <w:rFonts w:cs="Arial"/>
          <w:b/>
          <w:lang w:val="en-US"/>
        </w:rPr>
      </w:pPr>
    </w:p>
    <w:p w:rsidR="001B413C" w:rsidRPr="00A71DCE" w:rsidRDefault="001B413C" w:rsidP="001B413C">
      <w:pPr>
        <w:tabs>
          <w:tab w:val="right" w:pos="3544"/>
          <w:tab w:val="left" w:pos="3686"/>
        </w:tabs>
        <w:rPr>
          <w:rFonts w:cs="Arial"/>
        </w:rPr>
      </w:pPr>
      <w:r w:rsidRPr="00A71DCE">
        <w:rPr>
          <w:rFonts w:cs="Arial"/>
        </w:rPr>
        <w:t>Consider the following circuit:</w:t>
      </w:r>
    </w:p>
    <w:p w:rsidR="001B413C" w:rsidRPr="00A71DCE" w:rsidRDefault="006F6E91" w:rsidP="001B413C">
      <w:pPr>
        <w:tabs>
          <w:tab w:val="right" w:pos="3544"/>
          <w:tab w:val="left" w:pos="3686"/>
        </w:tabs>
        <w:rPr>
          <w:rFonts w:cs="Arial"/>
        </w:rPr>
      </w:pPr>
      <w:r>
        <w:rPr>
          <w:noProof/>
        </w:rPr>
        <mc:AlternateContent>
          <mc:Choice Requires="wps">
            <w:drawing>
              <wp:anchor distT="0" distB="0" distL="114300" distR="114300" simplePos="0" relativeHeight="251666944" behindDoc="0" locked="0" layoutInCell="0" allowOverlap="1">
                <wp:simplePos x="0" y="0"/>
                <wp:positionH relativeFrom="column">
                  <wp:posOffset>1920240</wp:posOffset>
                </wp:positionH>
                <wp:positionV relativeFrom="paragraph">
                  <wp:posOffset>118110</wp:posOffset>
                </wp:positionV>
                <wp:extent cx="2102485" cy="1149985"/>
                <wp:effectExtent l="0" t="0" r="0" b="0"/>
                <wp:wrapNone/>
                <wp:docPr id="3569"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14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1B413C">
                            <w:pPr>
                              <w:pStyle w:val="BodyText1"/>
                            </w:pPr>
                            <w:r>
                              <w:rPr>
                                <w:noProof/>
                                <w:lang w:val="en-GB"/>
                              </w:rPr>
                              <w:drawing>
                                <wp:inline distT="0" distB="0" distL="0" distR="0">
                                  <wp:extent cx="1924050" cy="1047750"/>
                                  <wp:effectExtent l="0" t="0" r="0" b="0"/>
                                  <wp:docPr id="148" name="Picture 356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240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9" o:spid="_x0000_s1517" type="#_x0000_t202" style="position:absolute;margin-left:151.2pt;margin-top:9.3pt;width:165.55pt;height:9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o2g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" o:allowincell="f" filled="f" stroked="f">
                <v:textbox>
                  <w:txbxContent>
                    <w:p w:rsidR="009B06A2" w:rsidRDefault="009B06A2" w:rsidP="001B413C">
                      <w:pPr>
                        <w:pStyle w:val="BodyText1"/>
                      </w:pPr>
                      <w:r>
                        <w:rPr>
                          <w:noProof/>
                          <w:lang w:val="en-GB"/>
                        </w:rPr>
                        <w:drawing>
                          <wp:inline distT="0" distB="0" distL="0" distR="0">
                            <wp:extent cx="1924050" cy="1047750"/>
                            <wp:effectExtent l="0" t="0" r="0" b="0"/>
                            <wp:docPr id="148" name="Picture 356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descr="3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24050" cy="1047750"/>
                                    </a:xfrm>
                                    <a:prstGeom prst="rect">
                                      <a:avLst/>
                                    </a:prstGeom>
                                    <a:noFill/>
                                    <a:ln>
                                      <a:noFill/>
                                    </a:ln>
                                  </pic:spPr>
                                </pic:pic>
                              </a:graphicData>
                            </a:graphic>
                          </wp:inline>
                        </w:drawing>
                      </w:r>
                    </w:p>
                  </w:txbxContent>
                </v:textbox>
              </v:shape>
            </w:pict>
          </mc:Fallback>
        </mc:AlternateContent>
      </w: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jc w:val="both"/>
        <w:rPr>
          <w:rFonts w:cs="Arial"/>
        </w:rPr>
      </w:pPr>
      <w:r w:rsidRPr="00A71DCE">
        <w:rPr>
          <w:rFonts w:cs="Arial"/>
        </w:rPr>
        <w:t>When the switch is closed the current flowing in the circuit and the voltage across the capacitor behave as shown in the graphs below.</w:t>
      </w:r>
    </w:p>
    <w:p w:rsidR="001B413C" w:rsidRPr="00A71DCE" w:rsidRDefault="001B413C" w:rsidP="001B413C">
      <w:pPr>
        <w:tabs>
          <w:tab w:val="right" w:pos="3544"/>
          <w:tab w:val="left" w:pos="3686"/>
        </w:tabs>
        <w:rPr>
          <w:rFonts w:cs="Arial"/>
        </w:rPr>
      </w:pPr>
    </w:p>
    <w:p w:rsidR="001B413C" w:rsidRPr="00A71DCE" w:rsidRDefault="006F6E91" w:rsidP="001B413C">
      <w:pPr>
        <w:tabs>
          <w:tab w:val="right" w:pos="3544"/>
          <w:tab w:val="left" w:pos="3686"/>
        </w:tabs>
        <w:rPr>
          <w:rFonts w:cs="Arial"/>
        </w:rPr>
      </w:pPr>
      <w:r>
        <w:rPr>
          <w:noProof/>
        </w:rPr>
        <mc:AlternateContent>
          <mc:Choice Requires="wps">
            <w:drawing>
              <wp:inline distT="0" distB="0" distL="0" distR="0">
                <wp:extent cx="5088255" cy="1562735"/>
                <wp:effectExtent l="0" t="0" r="0" b="0"/>
                <wp:docPr id="3567" name="Text Box 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8255" cy="156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0" w:name="_MON_1360153210"/>
                          <w:bookmarkStart w:id="11" w:name="_MON_988542455"/>
                          <w:bookmarkStart w:id="12" w:name="_MON_988550161"/>
                          <w:bookmarkStart w:id="13" w:name="_MON_988550205"/>
                          <w:bookmarkStart w:id="14" w:name="_MON_988632633"/>
                          <w:bookmarkEnd w:id="10"/>
                          <w:bookmarkEnd w:id="11"/>
                          <w:bookmarkEnd w:id="12"/>
                          <w:bookmarkEnd w:id="13"/>
                          <w:bookmarkEnd w:id="14"/>
                          <w:bookmarkStart w:id="15" w:name="_MON_989217365"/>
                          <w:bookmarkEnd w:id="15"/>
                          <w:p w:rsidR="009B06A2" w:rsidRDefault="009B06A2" w:rsidP="001B413C">
                            <w:r>
                              <w:object w:dxaOrig="7732" w:dyaOrig="2041">
                                <v:shape id="_x0000_i1086" type="#_x0000_t75" style="width:386.25pt;height:102pt" o:ole="" fillcolor="window">
                                  <v:imagedata r:id="rId141" o:title=""/>
                                </v:shape>
                                <o:OLEObject Type="Embed" ProgID="Word.Picture.8" ShapeID="_x0000_i1086" DrawAspect="Content" ObjectID="_1520950186" r:id="rId142"/>
                              </w:object>
                            </w:r>
                          </w:p>
                        </w:txbxContent>
                      </wps:txbx>
                      <wps:bodyPr rot="0" vert="horz" wrap="none" lIns="91440" tIns="45720" rIns="91440" bIns="45720" anchor="t" anchorCtr="0" upright="1">
                        <a:noAutofit/>
                      </wps:bodyPr>
                    </wps:wsp>
                  </a:graphicData>
                </a:graphic>
              </wp:inline>
            </w:drawing>
          </mc:Choice>
          <mc:Fallback>
            <w:pict>
              <v:shape id="Text Box 3567" o:spid="_x0000_s1518" type="#_x0000_t202" style="width:400.65pt;height:123.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2uwIAAMY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" filled="f" stroked="f">
                <v:textbox>
                  <w:txbxContent>
                    <w:bookmarkStart w:id="16" w:name="_MON_1360153210"/>
                    <w:bookmarkStart w:id="17" w:name="_MON_988542455"/>
                    <w:bookmarkStart w:id="18" w:name="_MON_988550161"/>
                    <w:bookmarkStart w:id="19" w:name="_MON_988550205"/>
                    <w:bookmarkStart w:id="20" w:name="_MON_988632633"/>
                    <w:bookmarkEnd w:id="16"/>
                    <w:bookmarkEnd w:id="17"/>
                    <w:bookmarkEnd w:id="18"/>
                    <w:bookmarkEnd w:id="19"/>
                    <w:bookmarkEnd w:id="20"/>
                    <w:bookmarkStart w:id="21" w:name="_MON_989217365"/>
                    <w:bookmarkEnd w:id="21"/>
                    <w:p w:rsidR="009B06A2" w:rsidRDefault="009B06A2" w:rsidP="001B413C">
                      <w:r>
                        <w:object w:dxaOrig="7732" w:dyaOrig="2041">
                          <v:shape id="_x0000_i1086" type="#_x0000_t75" style="width:386.25pt;height:102pt" o:ole="" fillcolor="window">
                            <v:imagedata r:id="rId141" o:title=""/>
                          </v:shape>
                          <o:OLEObject Type="Embed" ProgID="Word.Picture.8" ShapeID="_x0000_i1086" DrawAspect="Content" ObjectID="_1520950186" r:id="rId143"/>
                        </w:object>
                      </w:r>
                    </w:p>
                  </w:txbxContent>
                </v:textbox>
                <w10:anchorlock/>
              </v:shape>
            </w:pict>
          </mc:Fallback>
        </mc:AlternateContent>
      </w:r>
    </w:p>
    <w:p w:rsidR="001B413C" w:rsidRDefault="001B413C" w:rsidP="001B413C">
      <w:pPr>
        <w:rPr>
          <w:rFonts w:cs="Arial"/>
        </w:rPr>
      </w:pPr>
    </w:p>
    <w:p w:rsidR="001B413C" w:rsidRDefault="001B413C" w:rsidP="001B413C">
      <w:pPr>
        <w:rPr>
          <w:rFonts w:cs="Arial"/>
        </w:rPr>
      </w:pPr>
    </w:p>
    <w:p w:rsidR="001B413C" w:rsidRPr="00A71DCE" w:rsidRDefault="001B413C" w:rsidP="001B413C">
      <w:pPr>
        <w:tabs>
          <w:tab w:val="right" w:pos="3544"/>
          <w:tab w:val="left" w:pos="3686"/>
        </w:tabs>
        <w:rPr>
          <w:rFonts w:cs="Arial"/>
        </w:rPr>
      </w:pPr>
    </w:p>
    <w:p w:rsidR="001B413C" w:rsidRPr="00A71DCE" w:rsidRDefault="001B413C" w:rsidP="001B413C">
      <w:pPr>
        <w:tabs>
          <w:tab w:val="right" w:pos="3544"/>
          <w:tab w:val="left" w:pos="3686"/>
        </w:tabs>
        <w:rPr>
          <w:rFonts w:cs="Arial"/>
          <w:b/>
          <w:lang w:val="en-US"/>
        </w:rPr>
      </w:pPr>
      <w:r w:rsidRPr="00A71DCE">
        <w:rPr>
          <w:rFonts w:cs="Arial"/>
          <w:b/>
          <w:iCs/>
          <w:lang w:val="en-US"/>
        </w:rPr>
        <w:t>Discharging</w:t>
      </w:r>
    </w:p>
    <w:p w:rsidR="001B413C" w:rsidRPr="00A71DCE" w:rsidRDefault="006F6E91" w:rsidP="001B413C">
      <w:pPr>
        <w:tabs>
          <w:tab w:val="right" w:pos="3544"/>
          <w:tab w:val="left" w:pos="3686"/>
        </w:tabs>
        <w:rPr>
          <w:rFonts w:cs="Arial"/>
          <w:lang w:val="en-US"/>
        </w:rPr>
      </w:pPr>
      <w:r>
        <w:rPr>
          <w:noProof/>
        </w:rPr>
        <w:drawing>
          <wp:anchor distT="0" distB="0" distL="114300" distR="114300" simplePos="0" relativeHeight="251667968" behindDoc="1" locked="0" layoutInCell="1" allowOverlap="1">
            <wp:simplePos x="0" y="0"/>
            <wp:positionH relativeFrom="column">
              <wp:posOffset>2955290</wp:posOffset>
            </wp:positionH>
            <wp:positionV relativeFrom="paragraph">
              <wp:posOffset>46990</wp:posOffset>
            </wp:positionV>
            <wp:extent cx="2232025" cy="1144905"/>
            <wp:effectExtent l="0" t="0" r="0" b="0"/>
            <wp:wrapNone/>
            <wp:docPr id="1107"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44">
                      <a:extLst>
                        <a:ext uri="{28A0092B-C50C-407E-A947-70E740481C1C}">
                          <a14:useLocalDpi xmlns:a14="http://schemas.microsoft.com/office/drawing/2010/main" val="0"/>
                        </a:ext>
                      </a:extLst>
                    </a:blip>
                    <a:srcRect t="30548" r="56007"/>
                    <a:stretch>
                      <a:fillRect/>
                    </a:stretch>
                  </pic:blipFill>
                  <pic:spPr bwMode="auto">
                    <a:xfrm>
                      <a:off x="0" y="0"/>
                      <a:ext cx="223202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13C" w:rsidRPr="00A71DCE" w:rsidRDefault="001B413C" w:rsidP="001B413C">
      <w:pPr>
        <w:tabs>
          <w:tab w:val="right" w:pos="3544"/>
          <w:tab w:val="left" w:pos="3686"/>
        </w:tabs>
        <w:rPr>
          <w:rFonts w:cs="Arial"/>
          <w:lang w:val="en-US"/>
        </w:rPr>
      </w:pPr>
      <w:r w:rsidRPr="00A71DCE">
        <w:rPr>
          <w:rFonts w:cs="Arial"/>
          <w:lang w:val="en-US"/>
        </w:rPr>
        <w:t>Consider the circuit opposite in which</w:t>
      </w:r>
    </w:p>
    <w:p w:rsidR="001B413C" w:rsidRPr="00A71DCE" w:rsidRDefault="001B413C" w:rsidP="001B413C">
      <w:pPr>
        <w:tabs>
          <w:tab w:val="right" w:pos="3544"/>
          <w:tab w:val="left" w:pos="3686"/>
        </w:tabs>
        <w:rPr>
          <w:rFonts w:cs="Arial"/>
          <w:lang w:val="en-US"/>
        </w:rPr>
      </w:pPr>
      <w:r w:rsidRPr="00A71DCE">
        <w:rPr>
          <w:rFonts w:cs="Arial"/>
          <w:lang w:val="en-US"/>
        </w:rPr>
        <w:t>the capacitor is fully charged:</w:t>
      </w: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9B06A2" w:rsidP="001B413C">
      <w:pPr>
        <w:tabs>
          <w:tab w:val="right" w:pos="3544"/>
          <w:tab w:val="left" w:pos="3686"/>
        </w:tabs>
        <w:rPr>
          <w:rFonts w:cs="Arial"/>
          <w:lang w:val="en-US"/>
        </w:rPr>
      </w:pPr>
      <w:r>
        <w:rPr>
          <w:rFonts w:cs="Arial"/>
          <w:noProof/>
          <w:lang w:eastAsia="en-US"/>
        </w:rPr>
        <w:object w:dxaOrig="760" w:dyaOrig="700">
          <v:shape id="_x0000_s2479" type="#_x0000_t75" style="position:absolute;margin-left:244.35pt;margin-top:8.65pt;width:180.75pt;height:82.5pt;z-index:-251647488" fillcolor="window">
            <v:imagedata r:id="rId145" o:title="" croptop="20020f" cropleft="34323f" cropright="3721f"/>
          </v:shape>
          <o:OLEObject Type="Embed" ProgID="Word.Picture.8" ShapeID="_x0000_s2479" DrawAspect="Content" ObjectID="_1520950187" r:id="rId146"/>
        </w:object>
      </w:r>
    </w:p>
    <w:p w:rsidR="001B413C" w:rsidRPr="00A71DCE" w:rsidRDefault="001B413C" w:rsidP="001B413C">
      <w:pPr>
        <w:tabs>
          <w:tab w:val="right" w:pos="3544"/>
          <w:tab w:val="left" w:pos="3686"/>
        </w:tabs>
        <w:rPr>
          <w:rFonts w:cs="Arial"/>
          <w:lang w:val="en-US"/>
        </w:rPr>
      </w:pPr>
      <w:r w:rsidRPr="00A71DCE">
        <w:rPr>
          <w:rFonts w:cs="Arial"/>
          <w:lang w:val="en-US"/>
        </w:rPr>
        <w:t>If the cell is shorted out of the circuit</w:t>
      </w:r>
    </w:p>
    <w:p w:rsidR="001B413C" w:rsidRPr="00A71DCE" w:rsidRDefault="001B413C" w:rsidP="001B413C">
      <w:pPr>
        <w:tabs>
          <w:tab w:val="right" w:pos="3544"/>
          <w:tab w:val="left" w:pos="3686"/>
        </w:tabs>
        <w:rPr>
          <w:rFonts w:cs="Arial"/>
          <w:lang w:val="en-US"/>
        </w:rPr>
      </w:pPr>
      <w:r w:rsidRPr="00A71DCE">
        <w:rPr>
          <w:rFonts w:cs="Arial"/>
          <w:lang w:val="en-US"/>
        </w:rPr>
        <w:t>the capacitor will discharge.</w:t>
      </w: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jc w:val="both"/>
        <w:rPr>
          <w:rFonts w:cs="Arial"/>
          <w:lang w:val="en-US"/>
        </w:rPr>
      </w:pPr>
      <w:r>
        <w:rPr>
          <w:rFonts w:cs="Arial"/>
          <w:lang w:val="en-US"/>
        </w:rPr>
        <w:br w:type="page"/>
      </w:r>
      <w:r w:rsidRPr="00A71DCE">
        <w:rPr>
          <w:rFonts w:cs="Arial"/>
          <w:lang w:val="en-US"/>
        </w:rPr>
        <w:lastRenderedPageBreak/>
        <w:t>While the capacitor is discharging, the current in the circuit and the voltage across the capacitor behave as shown in the graphs below:</w:t>
      </w:r>
    </w:p>
    <w:p w:rsidR="001B413C" w:rsidRPr="00A71DCE" w:rsidRDefault="001B413C" w:rsidP="001B413C">
      <w:pPr>
        <w:tabs>
          <w:tab w:val="right" w:pos="3544"/>
          <w:tab w:val="left" w:pos="3686"/>
        </w:tabs>
        <w:rPr>
          <w:rFonts w:cs="Arial"/>
          <w:lang w:val="en-US"/>
        </w:rPr>
      </w:pPr>
    </w:p>
    <w:bookmarkStart w:id="22" w:name="_MON_1360153195"/>
    <w:bookmarkStart w:id="23" w:name="_MON_988632582"/>
    <w:bookmarkEnd w:id="22"/>
    <w:bookmarkEnd w:id="23"/>
    <w:bookmarkStart w:id="24" w:name="_MON_988632614"/>
    <w:bookmarkEnd w:id="24"/>
    <w:p w:rsidR="001B413C" w:rsidRPr="00A71DCE" w:rsidRDefault="001B413C" w:rsidP="001B413C">
      <w:pPr>
        <w:tabs>
          <w:tab w:val="right" w:pos="3544"/>
          <w:tab w:val="left" w:pos="3686"/>
        </w:tabs>
        <w:rPr>
          <w:rFonts w:cs="Arial"/>
        </w:rPr>
      </w:pPr>
      <w:r w:rsidRPr="00A71DCE">
        <w:rPr>
          <w:rFonts w:cs="Arial"/>
        </w:rPr>
        <w:object w:dxaOrig="8452" w:dyaOrig="2915">
          <v:shape id="_x0000_i1088" type="#_x0000_t75" style="width:420.75pt;height:2in" o:ole="" fillcolor="window">
            <v:imagedata r:id="rId147" o:title=""/>
          </v:shape>
          <o:OLEObject Type="Embed" ProgID="Word.Picture.8" ShapeID="_x0000_i1088" DrawAspect="Content" ObjectID="_1520950175" r:id="rId148"/>
        </w:object>
      </w:r>
    </w:p>
    <w:p w:rsidR="001B413C" w:rsidRPr="00A71DCE" w:rsidRDefault="001B413C" w:rsidP="001B413C">
      <w:pPr>
        <w:tabs>
          <w:tab w:val="right" w:pos="3544"/>
          <w:tab w:val="left" w:pos="3686"/>
        </w:tabs>
        <w:jc w:val="both"/>
        <w:rPr>
          <w:rFonts w:cs="Arial"/>
          <w:lang w:val="en-US"/>
        </w:rPr>
      </w:pPr>
      <w:r w:rsidRPr="00A71DCE">
        <w:rPr>
          <w:rFonts w:cs="Arial"/>
          <w:lang w:val="en-US"/>
        </w:rPr>
        <w:t>Although the current/time graph has the same shape as that during charging, the currents in each case are flowing in opposite directions. The discharging current decreases because the pd across the plates decreases as charge leaves them.</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A capacitor stores charge, but unlike a cell it has no capability to supply more energy. When it discharges, the energy stored will be used in the circuit, e</w:t>
      </w:r>
      <w:r>
        <w:rPr>
          <w:rFonts w:cs="Arial"/>
          <w:lang w:val="en-US"/>
        </w:rPr>
        <w:t>.</w:t>
      </w:r>
      <w:r w:rsidRPr="00A71DCE">
        <w:rPr>
          <w:rFonts w:cs="Arial"/>
          <w:lang w:val="en-US"/>
        </w:rPr>
        <w:t>g</w:t>
      </w:r>
      <w:r>
        <w:rPr>
          <w:rFonts w:cs="Arial"/>
          <w:lang w:val="en-US"/>
        </w:rPr>
        <w:t>.</w:t>
      </w:r>
      <w:r w:rsidRPr="00A71DCE">
        <w:rPr>
          <w:rFonts w:cs="Arial"/>
          <w:lang w:val="en-US"/>
        </w:rPr>
        <w:t xml:space="preserve"> in the above circuit it would be dissipated as heat in the resistor.</w:t>
      </w:r>
    </w:p>
    <w:p w:rsidR="001B413C" w:rsidRPr="00A71DCE" w:rsidRDefault="001B413C" w:rsidP="001B413C">
      <w:pPr>
        <w:tabs>
          <w:tab w:val="right" w:pos="3544"/>
          <w:tab w:val="left" w:pos="3686"/>
        </w:tabs>
        <w:jc w:val="both"/>
        <w:rPr>
          <w:rFonts w:cs="Arial"/>
          <w:lang w:val="en-US"/>
        </w:rPr>
      </w:pPr>
    </w:p>
    <w:p w:rsidR="001B413C" w:rsidRDefault="001B413C" w:rsidP="001B413C"/>
    <w:p w:rsidR="001B413C" w:rsidRPr="00A71DCE" w:rsidRDefault="001B413C" w:rsidP="001B413C">
      <w:pPr>
        <w:tabs>
          <w:tab w:val="right" w:pos="3544"/>
          <w:tab w:val="left" w:pos="3686"/>
        </w:tabs>
        <w:rPr>
          <w:rFonts w:cs="Arial"/>
          <w:b/>
          <w:lang w:val="en-US"/>
        </w:rPr>
      </w:pPr>
      <w:r w:rsidRPr="00A71DCE">
        <w:rPr>
          <w:rFonts w:cs="Arial"/>
          <w:b/>
          <w:iCs/>
          <w:lang w:val="en-US"/>
        </w:rPr>
        <w:t>Factors affecting the rate of charge and discharge</w:t>
      </w:r>
    </w:p>
    <w:p w:rsidR="001B413C" w:rsidRPr="00A71DCE" w:rsidRDefault="001B413C" w:rsidP="001B413C">
      <w:pPr>
        <w:tabs>
          <w:tab w:val="right" w:pos="3544"/>
          <w:tab w:val="left" w:pos="3686"/>
        </w:tabs>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The time taken for a capacitor to charge is controlled by the resistance of the resistor </w:t>
      </w:r>
      <w:r w:rsidRPr="00A71DCE">
        <w:rPr>
          <w:rFonts w:cs="Arial"/>
          <w:i/>
          <w:lang w:val="en-US"/>
        </w:rPr>
        <w:t>R</w:t>
      </w:r>
      <w:r w:rsidRPr="00A71DCE">
        <w:rPr>
          <w:rFonts w:cs="Arial"/>
          <w:lang w:val="en-US"/>
        </w:rPr>
        <w:t xml:space="preserve"> (because it controls the size of the current, i</w:t>
      </w:r>
      <w:r>
        <w:rPr>
          <w:rFonts w:cs="Arial"/>
          <w:lang w:val="en-US"/>
        </w:rPr>
        <w:t>.</w:t>
      </w:r>
      <w:r w:rsidRPr="00A71DCE">
        <w:rPr>
          <w:rFonts w:cs="Arial"/>
          <w:lang w:val="en-US"/>
        </w:rPr>
        <w:t>e</w:t>
      </w:r>
      <w:r>
        <w:rPr>
          <w:rFonts w:cs="Arial"/>
          <w:lang w:val="en-US"/>
        </w:rPr>
        <w:t>.</w:t>
      </w:r>
      <w:r w:rsidRPr="00A71DCE">
        <w:rPr>
          <w:rFonts w:cs="Arial"/>
          <w:lang w:val="en-US"/>
        </w:rPr>
        <w:t xml:space="preserve"> the charge flow rate) and the capacitance of the capacitor (since a larger capacitor will take longer to fill and empty). As an analogy, consider charging a capacitor as being like filling a jug with water. The size of the jug is like the capacitance and the resistor is like the tap you use to control the rate of flow.</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The values of </w:t>
      </w:r>
      <w:r w:rsidRPr="00A71DCE">
        <w:rPr>
          <w:rFonts w:cs="Arial"/>
          <w:i/>
          <w:lang w:val="en-US"/>
        </w:rPr>
        <w:t>R</w:t>
      </w:r>
      <w:r w:rsidRPr="00A71DCE">
        <w:rPr>
          <w:rFonts w:cs="Arial"/>
          <w:lang w:val="en-US"/>
        </w:rPr>
        <w:t xml:space="preserve"> and </w:t>
      </w:r>
      <w:r w:rsidRPr="00A71DCE">
        <w:rPr>
          <w:rFonts w:cs="Arial"/>
          <w:i/>
          <w:lang w:val="en-US"/>
        </w:rPr>
        <w:t>C</w:t>
      </w:r>
      <w:r w:rsidRPr="00A71DCE">
        <w:rPr>
          <w:rFonts w:cs="Arial"/>
          <w:lang w:val="en-US"/>
        </w:rPr>
        <w:t xml:space="preserve"> can be multiplied together to form what is known as the time constant. Can you prove that </w:t>
      </w:r>
      <w:r w:rsidRPr="00A71DCE">
        <w:rPr>
          <w:rFonts w:cs="Arial"/>
          <w:i/>
          <w:lang w:val="en-US"/>
        </w:rPr>
        <w:t>R</w:t>
      </w:r>
      <w:r w:rsidRPr="00A71DCE">
        <w:rPr>
          <w:rFonts w:cs="Arial"/>
          <w:lang w:val="en-US"/>
        </w:rPr>
        <w:t xml:space="preserve"> × </w:t>
      </w:r>
      <w:r w:rsidRPr="00A71DCE">
        <w:rPr>
          <w:rFonts w:cs="Arial"/>
          <w:i/>
          <w:lang w:val="en-US"/>
        </w:rPr>
        <w:t>C</w:t>
      </w:r>
      <w:r w:rsidRPr="00A71DCE">
        <w:rPr>
          <w:rFonts w:cs="Arial"/>
          <w:lang w:val="en-US"/>
        </w:rPr>
        <w:t xml:space="preserve"> has units of time, seconds? The time taken for the capacitor to charge or discharge is related to the time constant.</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Large capacitance and large resistance both increase the charge or discharge time.</w:t>
      </w:r>
    </w:p>
    <w:p w:rsidR="001B413C" w:rsidRPr="00A71DCE" w:rsidRDefault="001B413C" w:rsidP="001B413C">
      <w:pPr>
        <w:tabs>
          <w:tab w:val="right" w:pos="3544"/>
          <w:tab w:val="left" w:pos="3686"/>
        </w:tabs>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The </w:t>
      </w:r>
      <w:r w:rsidRPr="00A71DCE">
        <w:rPr>
          <w:rFonts w:cs="Arial"/>
          <w:i/>
          <w:lang w:val="en-US"/>
        </w:rPr>
        <w:t>I</w:t>
      </w:r>
      <w:r w:rsidRPr="00A71DCE">
        <w:rPr>
          <w:rFonts w:cs="Arial"/>
          <w:lang w:val="en-US"/>
        </w:rPr>
        <w:t>/</w:t>
      </w:r>
      <w:r w:rsidRPr="00A71DCE">
        <w:rPr>
          <w:rFonts w:cs="Arial"/>
          <w:i/>
          <w:lang w:val="en-US"/>
        </w:rPr>
        <w:t>t</w:t>
      </w:r>
      <w:r w:rsidRPr="00A71DCE">
        <w:rPr>
          <w:rFonts w:cs="Arial"/>
          <w:lang w:val="en-US"/>
        </w:rPr>
        <w:t xml:space="preserve"> graphs for capacitors of different value during charging are shown below:</w:t>
      </w:r>
    </w:p>
    <w:p w:rsidR="001B413C" w:rsidRDefault="006F6E91" w:rsidP="001B413C">
      <w:pPr>
        <w:tabs>
          <w:tab w:val="right" w:pos="3544"/>
          <w:tab w:val="left" w:pos="3686"/>
        </w:tabs>
        <w:rPr>
          <w:rFonts w:cs="Arial"/>
          <w:lang w:val="en-US"/>
        </w:rPr>
      </w:pPr>
      <w:r>
        <w:rPr>
          <w:noProof/>
        </w:rPr>
        <mc:AlternateContent>
          <mc:Choice Requires="wpg">
            <w:drawing>
              <wp:anchor distT="0" distB="0" distL="114300" distR="114300" simplePos="0" relativeHeight="251671040" behindDoc="0" locked="0" layoutInCell="1" allowOverlap="1">
                <wp:simplePos x="0" y="0"/>
                <wp:positionH relativeFrom="column">
                  <wp:posOffset>2962275</wp:posOffset>
                </wp:positionH>
                <wp:positionV relativeFrom="paragraph">
                  <wp:posOffset>86360</wp:posOffset>
                </wp:positionV>
                <wp:extent cx="2360930" cy="164338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1643380"/>
                          <a:chOff x="0" y="0"/>
                          <a:chExt cx="2360965" cy="1643391"/>
                        </a:xfrm>
                      </wpg:grpSpPr>
                      <wps:wsp>
                        <wps:cNvPr id="326" name="Straight Connector 326"/>
                        <wps:cNvCnPr/>
                        <wps:spPr>
                          <a:xfrm flipV="1">
                            <a:off x="455920" y="274064"/>
                            <a:ext cx="0" cy="1082040"/>
                          </a:xfrm>
                          <a:prstGeom prst="line">
                            <a:avLst/>
                          </a:prstGeom>
                          <a:noFill/>
                          <a:ln w="9525" cap="flat" cmpd="sng" algn="ctr">
                            <a:solidFill>
                              <a:sysClr val="windowText" lastClr="000000"/>
                            </a:solidFill>
                            <a:prstDash val="solid"/>
                          </a:ln>
                          <a:effectLst/>
                        </wps:spPr>
                        <wps:bodyPr/>
                      </wps:wsp>
                      <wps:wsp>
                        <wps:cNvPr id="327" name="Straight Connector 327"/>
                        <wps:cNvCnPr/>
                        <wps:spPr>
                          <a:xfrm>
                            <a:off x="455920" y="1354951"/>
                            <a:ext cx="1713197" cy="0"/>
                          </a:xfrm>
                          <a:prstGeom prst="line">
                            <a:avLst/>
                          </a:prstGeom>
                          <a:noFill/>
                          <a:ln w="9525" cap="flat" cmpd="sng" algn="ctr">
                            <a:solidFill>
                              <a:sysClr val="windowText" lastClr="000000"/>
                            </a:solidFill>
                            <a:prstDash val="solid"/>
                          </a:ln>
                          <a:effectLst/>
                        </wps:spPr>
                        <wps:bodyPr/>
                      </wps:wsp>
                      <wps:wsp>
                        <wps:cNvPr id="328" name="Freeform 328"/>
                        <wps:cNvSpPr/>
                        <wps:spPr>
                          <a:xfrm>
                            <a:off x="455920" y="799140"/>
                            <a:ext cx="1718662" cy="555625"/>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Freeform 329"/>
                        <wps:cNvSpPr/>
                        <wps:spPr>
                          <a:xfrm>
                            <a:off x="455920" y="340659"/>
                            <a:ext cx="558373" cy="100917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Text Box 330"/>
                        <wps:cNvSpPr txBox="1"/>
                        <wps:spPr>
                          <a:xfrm>
                            <a:off x="0" y="0"/>
                            <a:ext cx="1082019" cy="270510"/>
                          </a:xfrm>
                          <a:prstGeom prst="rect">
                            <a:avLst/>
                          </a:prstGeom>
                          <a:noFill/>
                          <a:ln w="6350">
                            <a:noFill/>
                          </a:ln>
                          <a:effectLst/>
                        </wps:spPr>
                        <wps:txbx>
                          <w:txbxContent>
                            <w:p w:rsidR="009B06A2" w:rsidRDefault="009B06A2" w:rsidP="001B413C">
                              <w: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184417" y="1354951"/>
                            <a:ext cx="270505" cy="270510"/>
                          </a:xfrm>
                          <a:prstGeom prst="rect">
                            <a:avLst/>
                          </a:prstGeom>
                          <a:noFill/>
                          <a:ln w="6350">
                            <a:noFill/>
                          </a:ln>
                          <a:effectLst/>
                        </wps:spPr>
                        <wps:txbx>
                          <w:txbxContent>
                            <w:p w:rsidR="009B06A2" w:rsidRDefault="009B06A2" w:rsidP="001B413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1828800" y="1372881"/>
                            <a:ext cx="532165" cy="270510"/>
                          </a:xfrm>
                          <a:prstGeom prst="rect">
                            <a:avLst/>
                          </a:prstGeom>
                          <a:noFill/>
                          <a:ln w="6350">
                            <a:noFill/>
                          </a:ln>
                          <a:effectLst/>
                        </wps:spPr>
                        <wps:txbx>
                          <w:txbxContent>
                            <w:p w:rsidR="009B06A2" w:rsidRDefault="009B06A2" w:rsidP="001B413C">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001486" y="361150"/>
                            <a:ext cx="1259181" cy="360680"/>
                          </a:xfrm>
                          <a:prstGeom prst="rect">
                            <a:avLst/>
                          </a:prstGeom>
                          <a:noFill/>
                          <a:ln w="6350">
                            <a:noFill/>
                          </a:ln>
                          <a:effectLst/>
                        </wps:spPr>
                        <wps:txbx>
                          <w:txbxContent>
                            <w:p w:rsidR="009B06A2" w:rsidRDefault="009B06A2" w:rsidP="001B413C">
                              <w:r>
                                <w:t>small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993802" y="729983"/>
                            <a:ext cx="1358874" cy="360680"/>
                          </a:xfrm>
                          <a:prstGeom prst="rect">
                            <a:avLst/>
                          </a:prstGeom>
                          <a:noFill/>
                          <a:ln w="6350">
                            <a:noFill/>
                          </a:ln>
                          <a:effectLst/>
                        </wps:spPr>
                        <wps:txbx>
                          <w:txbxContent>
                            <w:p w:rsidR="009B06A2" w:rsidRDefault="009B06A2" w:rsidP="001B413C">
                              <w:r>
                                <w:t>large resistor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Straight Arrow Connector 336"/>
                        <wps:cNvCnPr/>
                        <wps:spPr>
                          <a:xfrm flipH="1">
                            <a:off x="514830" y="509708"/>
                            <a:ext cx="554030" cy="194662"/>
                          </a:xfrm>
                          <a:prstGeom prst="straightConnector1">
                            <a:avLst/>
                          </a:prstGeom>
                          <a:noFill/>
                          <a:ln w="9525" cap="flat" cmpd="sng" algn="ctr">
                            <a:solidFill>
                              <a:sysClr val="windowText" lastClr="000000"/>
                            </a:solidFill>
                            <a:prstDash val="solid"/>
                            <a:tailEnd type="arrow"/>
                          </a:ln>
                          <a:effectLst/>
                        </wps:spPr>
                        <wps:bodyPr/>
                      </wps:wsp>
                      <wps:wsp>
                        <wps:cNvPr id="338" name="Straight Arrow Connector 338"/>
                        <wps:cNvCnPr/>
                        <wps:spPr>
                          <a:xfrm flipH="1">
                            <a:off x="927207" y="888787"/>
                            <a:ext cx="130159" cy="39188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39" o:spid="_x0000_s1519" style="position:absolute;margin-left:233.25pt;margin-top:6.8pt;width:185.9pt;height:129.4pt;z-index:251671040;mso-position-horizontal-relative:text;mso-position-vertical-relative:text" coordsize="23609,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">
                <v:line id="Straight Connector 326" o:spid="_x0000_s1520" style="position:absolute;flip:y;visibility:visible;mso-wrap-style:square" from="4559,2740" to="4559,1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" strokecolor="windowText"/>
                <v:line id="Straight Connector 327" o:spid="_x0000_s1521" style="position:absolute;visibility:visible;mso-wrap-style:square" from="4559,13549" to="21691,1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" strokecolor="windowText"/>
                <v:shape id="Freeform 328" o:spid="_x0000_s1522" style="position:absolute;left:4559;top:7991;width:17186;height:5556;visibility:visible;mso-wrap-style:square;v-text-anchor:middle" coordsize="1485900,88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" path="m,c44450,238919,88900,477838,209550,619125,330200,760412,511175,804863,723900,847725v212725,42862,487362,35718,762000,28575e" filled="f" strokecolor="windowText" strokeweight="1pt">
                  <v:path arrowok="t" o:connecttype="custom" o:connectlocs="0,0;242375,390157;837297,534215;1718662,552223" o:connectangles="0,0,0,0"/>
                </v:shape>
                <v:shape id="Freeform 329" o:spid="_x0000_s1523" style="position:absolute;left:4559;top:3406;width:5583;height:10092;visibility:visible;mso-wrap-style:square;v-text-anchor:middle" coordsize="16668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" path="m,c100806,179387,201612,358775,342900,485775,484188,612775,627063,700088,847725,762000v220663,61913,519906,78581,819150,95250e" filled="f" strokecolor="windowText" strokeweight="1pt">
                  <v:path arrowok="t" o:connecttype="custom" o:connectlocs="0,0;114865,571863;283973,897040;558373,1009170" o:connectangles="0,0,0,0"/>
                </v:shape>
                <v:shape id="Text Box 330" o:spid="_x0000_s1524" type="#_x0000_t202" style="position:absolute;width:1082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9B06A2" w:rsidRDefault="009B06A2" w:rsidP="001B413C">
                        <w:r>
                          <w:t>current</w:t>
                        </w:r>
                      </w:p>
                    </w:txbxContent>
                  </v:textbox>
                </v:shape>
                <v:shape id="Text Box 331" o:spid="_x0000_s1525" type="#_x0000_t202" style="position:absolute;left:1844;top:13549;width:270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9B06A2" w:rsidRDefault="009B06A2" w:rsidP="001B413C">
                        <w:r>
                          <w:t>0</w:t>
                        </w:r>
                      </w:p>
                    </w:txbxContent>
                  </v:textbox>
                </v:shape>
                <v:shape id="Text Box 333" o:spid="_x0000_s1526" type="#_x0000_t202" style="position:absolute;left:18288;top:13728;width:532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rsidR="009B06A2" w:rsidRDefault="009B06A2" w:rsidP="001B413C">
                        <w:r>
                          <w:t>time</w:t>
                        </w:r>
                      </w:p>
                    </w:txbxContent>
                  </v:textbox>
                </v:shape>
                <v:shape id="Text Box 334" o:spid="_x0000_s1527" type="#_x0000_t202" style="position:absolute;left:10014;top:3611;width:1259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9B06A2" w:rsidRDefault="009B06A2" w:rsidP="001B413C">
                        <w:r>
                          <w:t>small resistor</w:t>
                        </w:r>
                      </w:p>
                    </w:txbxContent>
                  </v:textbox>
                </v:shape>
                <v:shape id="Text Box 335" o:spid="_x0000_s1528" type="#_x0000_t202" style="position:absolute;left:9938;top:7299;width:1358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rsidR="009B06A2" w:rsidRDefault="009B06A2" w:rsidP="001B413C">
                        <w:r>
                          <w:t>large resistor</w:t>
                        </w:r>
                      </w:p>
                    </w:txbxContent>
                  </v:textbox>
                </v:shape>
                <v:shapetype id="_x0000_t32" coordsize="21600,21600" o:spt="32" o:oned="t" path="m,l21600,21600e" filled="f">
                  <v:path arrowok="t" fillok="f" o:connecttype="none"/>
                  <o:lock v:ext="edit" shapetype="t"/>
                </v:shapetype>
                <v:shape id="Straight Arrow Connector 336" o:spid="_x0000_s1529" type="#_x0000_t32" style="position:absolute;left:5148;top:5097;width:5540;height:19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" strokecolor="windowText">
                  <v:stroke endarrow="open"/>
                </v:shape>
                <v:shape id="Straight Arrow Connector 338" o:spid="_x0000_s1530" type="#_x0000_t32" style="position:absolute;left:9272;top:8887;width:1301;height:3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" strokecolor="windowText">
                  <v:stroke endarrow="open"/>
                </v:shape>
              </v:group>
            </w:pict>
          </mc:Fallback>
        </mc:AlternateContent>
      </w:r>
      <w:r>
        <w:rPr>
          <w:noProof/>
        </w:rPr>
        <mc:AlternateContent>
          <mc:Choice Requires="wpg">
            <w:drawing>
              <wp:anchor distT="0" distB="0" distL="114300" distR="114300" simplePos="0" relativeHeight="251670016" behindDoc="0" locked="0" layoutInCell="1" allowOverlap="1">
                <wp:simplePos x="0" y="0"/>
                <wp:positionH relativeFrom="column">
                  <wp:posOffset>81915</wp:posOffset>
                </wp:positionH>
                <wp:positionV relativeFrom="paragraph">
                  <wp:posOffset>105410</wp:posOffset>
                </wp:positionV>
                <wp:extent cx="2360930" cy="164211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1642110"/>
                          <a:chOff x="0" y="0"/>
                          <a:chExt cx="2360975" cy="1642110"/>
                        </a:xfrm>
                      </wpg:grpSpPr>
                      <wps:wsp>
                        <wps:cNvPr id="3095" name="Straight Connector 3095"/>
                        <wps:cNvCnPr/>
                        <wps:spPr>
                          <a:xfrm flipV="1">
                            <a:off x="457200" y="272562"/>
                            <a:ext cx="0" cy="1082040"/>
                          </a:xfrm>
                          <a:prstGeom prst="line">
                            <a:avLst/>
                          </a:prstGeom>
                          <a:noFill/>
                          <a:ln w="9525" cap="flat" cmpd="sng" algn="ctr">
                            <a:solidFill>
                              <a:sysClr val="windowText" lastClr="000000"/>
                            </a:solidFill>
                            <a:prstDash val="solid"/>
                          </a:ln>
                          <a:effectLst/>
                        </wps:spPr>
                        <wps:bodyPr/>
                      </wps:wsp>
                      <wps:wsp>
                        <wps:cNvPr id="3096" name="Straight Connector 3096"/>
                        <wps:cNvCnPr/>
                        <wps:spPr>
                          <a:xfrm>
                            <a:off x="457200" y="1354016"/>
                            <a:ext cx="1713230" cy="0"/>
                          </a:xfrm>
                          <a:prstGeom prst="line">
                            <a:avLst/>
                          </a:prstGeom>
                          <a:noFill/>
                          <a:ln w="9525" cap="flat" cmpd="sng" algn="ctr">
                            <a:solidFill>
                              <a:sysClr val="windowText" lastClr="000000"/>
                            </a:solidFill>
                            <a:prstDash val="solid"/>
                          </a:ln>
                          <a:effectLst/>
                        </wps:spPr>
                        <wps:bodyPr/>
                      </wps:wsp>
                      <wps:wsp>
                        <wps:cNvPr id="3097" name="Freeform 3097"/>
                        <wps:cNvSpPr/>
                        <wps:spPr>
                          <a:xfrm>
                            <a:off x="457200" y="483577"/>
                            <a:ext cx="1672755" cy="872490"/>
                          </a:xfrm>
                          <a:custGeom>
                            <a:avLst/>
                            <a:gdLst>
                              <a:gd name="connsiteX0" fmla="*/ 0 w 1485900"/>
                              <a:gd name="connsiteY0" fmla="*/ 0 h 881699"/>
                              <a:gd name="connsiteX1" fmla="*/ 209550 w 1485900"/>
                              <a:gd name="connsiteY1" fmla="*/ 619125 h 881699"/>
                              <a:gd name="connsiteX2" fmla="*/ 723900 w 1485900"/>
                              <a:gd name="connsiteY2" fmla="*/ 847725 h 881699"/>
                              <a:gd name="connsiteX3" fmla="*/ 1485900 w 1485900"/>
                              <a:gd name="connsiteY3" fmla="*/ 876300 h 881699"/>
                            </a:gdLst>
                            <a:ahLst/>
                            <a:cxnLst>
                              <a:cxn ang="0">
                                <a:pos x="connsiteX0" y="connsiteY0"/>
                              </a:cxn>
                              <a:cxn ang="0">
                                <a:pos x="connsiteX1" y="connsiteY1"/>
                              </a:cxn>
                              <a:cxn ang="0">
                                <a:pos x="connsiteX2" y="connsiteY2"/>
                              </a:cxn>
                              <a:cxn ang="0">
                                <a:pos x="connsiteX3" y="connsiteY3"/>
                              </a:cxn>
                            </a:cxnLst>
                            <a:rect l="l" t="t"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8" name="Freeform 3098"/>
                        <wps:cNvSpPr/>
                        <wps:spPr>
                          <a:xfrm>
                            <a:off x="457200" y="483577"/>
                            <a:ext cx="1671955" cy="857250"/>
                          </a:xfrm>
                          <a:custGeom>
                            <a:avLst/>
                            <a:gdLst>
                              <a:gd name="connsiteX0" fmla="*/ 0 w 1666875"/>
                              <a:gd name="connsiteY0" fmla="*/ 0 h 857250"/>
                              <a:gd name="connsiteX1" fmla="*/ 342900 w 1666875"/>
                              <a:gd name="connsiteY1" fmla="*/ 485775 h 857250"/>
                              <a:gd name="connsiteX2" fmla="*/ 847725 w 1666875"/>
                              <a:gd name="connsiteY2" fmla="*/ 762000 h 857250"/>
                              <a:gd name="connsiteX3" fmla="*/ 1666875 w 1666875"/>
                              <a:gd name="connsiteY3" fmla="*/ 857250 h 857250"/>
                            </a:gdLst>
                            <a:ahLst/>
                            <a:cxnLst>
                              <a:cxn ang="0">
                                <a:pos x="connsiteX0" y="connsiteY0"/>
                              </a:cxn>
                              <a:cxn ang="0">
                                <a:pos x="connsiteX1" y="connsiteY1"/>
                              </a:cxn>
                              <a:cxn ang="0">
                                <a:pos x="connsiteX2" y="connsiteY2"/>
                              </a:cxn>
                              <a:cxn ang="0">
                                <a:pos x="connsiteX3" y="connsiteY3"/>
                              </a:cxn>
                            </a:cxnLst>
                            <a:rect l="l" t="t" r="r" b="b"/>
                            <a:pathLst>
                              <a:path w="1666875" h="857250">
                                <a:moveTo>
                                  <a:pt x="0" y="0"/>
                                </a:moveTo>
                                <a:cubicBezTo>
                                  <a:pt x="100806" y="179387"/>
                                  <a:pt x="201612" y="358775"/>
                                  <a:pt x="342900" y="485775"/>
                                </a:cubicBezTo>
                                <a:cubicBezTo>
                                  <a:pt x="484188" y="612775"/>
                                  <a:pt x="627063" y="700088"/>
                                  <a:pt x="847725" y="762000"/>
                                </a:cubicBezTo>
                                <a:cubicBezTo>
                                  <a:pt x="1068388" y="823913"/>
                                  <a:pt x="1367631" y="840581"/>
                                  <a:pt x="1666875" y="85725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9" name="Text Box 3099"/>
                        <wps:cNvSpPr txBox="1"/>
                        <wps:spPr>
                          <a:xfrm>
                            <a:off x="0" y="0"/>
                            <a:ext cx="1082040" cy="270510"/>
                          </a:xfrm>
                          <a:prstGeom prst="rect">
                            <a:avLst/>
                          </a:prstGeom>
                          <a:noFill/>
                          <a:ln w="6350">
                            <a:noFill/>
                          </a:ln>
                          <a:effectLst/>
                        </wps:spPr>
                        <wps:txbx>
                          <w:txbxContent>
                            <w:p w:rsidR="009B06A2" w:rsidRDefault="009B06A2" w:rsidP="001B413C">
                              <w: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0" name="Text Box 3100"/>
                        <wps:cNvSpPr txBox="1"/>
                        <wps:spPr>
                          <a:xfrm>
                            <a:off x="184639" y="1354016"/>
                            <a:ext cx="270510" cy="270510"/>
                          </a:xfrm>
                          <a:prstGeom prst="rect">
                            <a:avLst/>
                          </a:prstGeom>
                          <a:noFill/>
                          <a:ln w="6350">
                            <a:noFill/>
                          </a:ln>
                          <a:effectLst/>
                        </wps:spPr>
                        <wps:txbx>
                          <w:txbxContent>
                            <w:p w:rsidR="009B06A2" w:rsidRDefault="009B06A2" w:rsidP="001B413C">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2" name="Text Box 3102"/>
                        <wps:cNvSpPr txBox="1"/>
                        <wps:spPr>
                          <a:xfrm>
                            <a:off x="1828800" y="1371600"/>
                            <a:ext cx="532175" cy="270510"/>
                          </a:xfrm>
                          <a:prstGeom prst="rect">
                            <a:avLst/>
                          </a:prstGeom>
                          <a:noFill/>
                          <a:ln w="6350">
                            <a:noFill/>
                          </a:ln>
                          <a:effectLst/>
                        </wps:spPr>
                        <wps:txbx>
                          <w:txbxContent>
                            <w:p w:rsidR="009B06A2" w:rsidRDefault="009B06A2" w:rsidP="001B413C">
                              <w: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1002323" y="360485"/>
                            <a:ext cx="1259205" cy="360680"/>
                          </a:xfrm>
                          <a:prstGeom prst="rect">
                            <a:avLst/>
                          </a:prstGeom>
                          <a:noFill/>
                          <a:ln w="6350">
                            <a:noFill/>
                          </a:ln>
                          <a:effectLst/>
                        </wps:spPr>
                        <wps:txbx>
                          <w:txbxContent>
                            <w:p w:rsidR="009B06A2" w:rsidRDefault="009B06A2" w:rsidP="001B413C">
                              <w:r>
                                <w:t>large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993531" y="729762"/>
                            <a:ext cx="1358900" cy="360680"/>
                          </a:xfrm>
                          <a:prstGeom prst="rect">
                            <a:avLst/>
                          </a:prstGeom>
                          <a:noFill/>
                          <a:ln w="6350">
                            <a:noFill/>
                          </a:ln>
                          <a:effectLst/>
                        </wps:spPr>
                        <wps:txbx>
                          <w:txbxContent>
                            <w:p w:rsidR="009B06A2" w:rsidRDefault="009B06A2" w:rsidP="001B413C">
                              <w:r>
                                <w:t>small capacitor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Straight Arrow Connector 322"/>
                        <wps:cNvCnPr/>
                        <wps:spPr>
                          <a:xfrm flipH="1">
                            <a:off x="703385" y="509954"/>
                            <a:ext cx="364584" cy="339255"/>
                          </a:xfrm>
                          <a:prstGeom prst="straightConnector1">
                            <a:avLst/>
                          </a:prstGeom>
                          <a:noFill/>
                          <a:ln w="9525" cap="flat" cmpd="sng" algn="ctr">
                            <a:solidFill>
                              <a:sysClr val="windowText" lastClr="000000"/>
                            </a:solidFill>
                            <a:prstDash val="solid"/>
                            <a:tailEnd type="arrow"/>
                          </a:ln>
                          <a:effectLst/>
                        </wps:spPr>
                        <wps:bodyPr/>
                      </wps:wsp>
                      <wps:wsp>
                        <wps:cNvPr id="323" name="Straight Arrow Connector 323"/>
                        <wps:cNvCnPr/>
                        <wps:spPr>
                          <a:xfrm flipH="1">
                            <a:off x="720970" y="888024"/>
                            <a:ext cx="340995" cy="253365"/>
                          </a:xfrm>
                          <a:prstGeom prst="straightConnector1">
                            <a:avLst/>
                          </a:prstGeom>
                          <a:noFill/>
                          <a:ln w="952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24" o:spid="_x0000_s1531" style="position:absolute;margin-left:6.45pt;margin-top:8.3pt;width:185.9pt;height:129.3pt;z-index:251670016;mso-position-horizontal-relative:text;mso-position-vertical-relative:text" coordsize="23609,1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">
                <v:line id="Straight Connector 3095" o:spid="_x0000_s1532" style="position:absolute;flip:y;visibility:visible;mso-wrap-style:square" from="4572,2725" to="4572,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" strokecolor="windowText"/>
                <v:line id="Straight Connector 3096" o:spid="_x0000_s1533" style="position:absolute;visibility:visible;mso-wrap-style:square" from="4572,13540" to="21704,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" strokecolor="windowText"/>
                <v:shape id="Freeform 3097" o:spid="_x0000_s1534" style="position:absolute;left:4572;top:4835;width:16727;height:8725;visibility:visible;mso-wrap-style:square;v-text-anchor:middle" coordsize="1485900,88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" path="m,c44450,238919,88900,477838,209550,619125,330200,760412,511175,804863,723900,847725v212725,42862,487362,35718,762000,28575e" filled="f" strokecolor="windowText" strokeweight="1pt">
                  <v:path arrowok="t" o:connecttype="custom" o:connectlocs="0,0;235901,612658;814932,838871;1672755,867147" o:connectangles="0,0,0,0"/>
                </v:shape>
                <v:shape id="Freeform 3098" o:spid="_x0000_s1535" style="position:absolute;left:4572;top:4835;width:16719;height:8573;visibility:visible;mso-wrap-style:square;v-text-anchor:middle" coordsize="166687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" path="m,c100806,179387,201612,358775,342900,485775,484188,612775,627063,700088,847725,762000v220663,61913,519906,78581,819150,95250e" filled="f" strokecolor="windowText" strokeweight="1pt">
                  <v:path arrowok="t" o:connecttype="custom" o:connectlocs="0,0;343945,485775;850309,762000;1671955,857250" o:connectangles="0,0,0,0"/>
                </v:shape>
                <v:shape id="Text Box 3099" o:spid="_x0000_s1536" type="#_x0000_t202" style="position:absolute;width:1082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" filled="f" stroked="f" strokeweight=".5pt">
                  <v:textbox>
                    <w:txbxContent>
                      <w:p w:rsidR="009B06A2" w:rsidRDefault="009B06A2" w:rsidP="001B413C">
                        <w:r>
                          <w:t>current</w:t>
                        </w:r>
                      </w:p>
                    </w:txbxContent>
                  </v:textbox>
                </v:shape>
                <v:shape id="Text Box 3100" o:spid="_x0000_s1537" type="#_x0000_t202" style="position:absolute;left:1846;top:13540;width:270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" filled="f" stroked="f" strokeweight=".5pt">
                  <v:textbox>
                    <w:txbxContent>
                      <w:p w:rsidR="009B06A2" w:rsidRDefault="009B06A2" w:rsidP="001B413C">
                        <w:r>
                          <w:t>0</w:t>
                        </w:r>
                      </w:p>
                    </w:txbxContent>
                  </v:textbox>
                </v:shape>
                <v:shape id="Text Box 3102" o:spid="_x0000_s1538" type="#_x0000_t202" style="position:absolute;left:18288;top:13716;width:532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" filled="f" stroked="f" strokeweight=".5pt">
                  <v:textbox>
                    <w:txbxContent>
                      <w:p w:rsidR="009B06A2" w:rsidRDefault="009B06A2" w:rsidP="001B413C">
                        <w:r>
                          <w:t>time</w:t>
                        </w:r>
                      </w:p>
                    </w:txbxContent>
                  </v:textbox>
                </v:shape>
                <v:shape id="Text Box 320" o:spid="_x0000_s1539" type="#_x0000_t202" style="position:absolute;left:10023;top:3604;width:1259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9B06A2" w:rsidRDefault="009B06A2" w:rsidP="001B413C">
                        <w:r>
                          <w:t>large capacitor</w:t>
                        </w:r>
                      </w:p>
                    </w:txbxContent>
                  </v:textbox>
                </v:shape>
                <v:shape id="Text Box 321" o:spid="_x0000_s1540" type="#_x0000_t202" style="position:absolute;left:9935;top:7297;width:13589;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9B06A2" w:rsidRDefault="009B06A2" w:rsidP="001B413C">
                        <w:r>
                          <w:t>small capacitor</w:t>
                        </w:r>
                      </w:p>
                    </w:txbxContent>
                  </v:textbox>
                </v:shape>
                <v:shape id="Straight Arrow Connector 322" o:spid="_x0000_s1541" type="#_x0000_t32" style="position:absolute;left:7033;top:5099;width:3646;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" strokecolor="windowText">
                  <v:stroke endarrow="open"/>
                </v:shape>
                <v:shape id="Straight Arrow Connector 323" o:spid="_x0000_s1542" type="#_x0000_t32" style="position:absolute;left:7209;top:8880;width:3410;height:2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" strokecolor="windowText">
                  <v:stroke endarrow="open"/>
                </v:shape>
              </v:group>
            </w:pict>
          </mc:Fallback>
        </mc:AlternateContent>
      </w: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Default="001B413C" w:rsidP="001B413C">
      <w:pPr>
        <w:tabs>
          <w:tab w:val="right" w:pos="3544"/>
          <w:tab w:val="left" w:pos="3686"/>
        </w:tabs>
        <w:rPr>
          <w:rFonts w:cs="Arial"/>
          <w:lang w:val="en-US"/>
        </w:rPr>
      </w:pPr>
    </w:p>
    <w:p w:rsidR="001B413C" w:rsidRPr="00A71DCE" w:rsidRDefault="001B413C" w:rsidP="00646D6E">
      <w:pPr>
        <w:tabs>
          <w:tab w:val="left" w:pos="4820"/>
        </w:tabs>
        <w:ind w:right="-340"/>
        <w:jc w:val="both"/>
        <w:rPr>
          <w:rFonts w:cs="Arial"/>
          <w:lang w:val="en-US"/>
        </w:rPr>
      </w:pPr>
      <w:r w:rsidRPr="00A71DCE">
        <w:rPr>
          <w:rFonts w:cs="Arial"/>
          <w:lang w:val="en-US"/>
        </w:rPr>
        <w:t>The</w:t>
      </w:r>
      <w:r>
        <w:rPr>
          <w:rFonts w:cs="Arial"/>
          <w:lang w:val="en-US"/>
        </w:rPr>
        <w:t xml:space="preserve"> effect of capacitance on charging</w:t>
      </w:r>
      <w:r w:rsidRPr="00A71DCE">
        <w:rPr>
          <w:rFonts w:cs="Arial"/>
          <w:lang w:val="en-US"/>
        </w:rPr>
        <w:t xml:space="preserve"> </w:t>
      </w:r>
      <w:r w:rsidR="00646D6E">
        <w:rPr>
          <w:rFonts w:cs="Arial"/>
          <w:lang w:val="en-US"/>
        </w:rPr>
        <w:t>current</w:t>
      </w:r>
      <w:r w:rsidRPr="00A71DCE">
        <w:rPr>
          <w:rFonts w:cs="Arial"/>
          <w:lang w:val="en-US"/>
        </w:rPr>
        <w:tab/>
        <w:t>Th</w:t>
      </w:r>
      <w:r>
        <w:rPr>
          <w:rFonts w:cs="Arial"/>
          <w:lang w:val="en-US"/>
        </w:rPr>
        <w:t>e effect of resistance on charging</w:t>
      </w:r>
      <w:r w:rsidR="00646D6E">
        <w:rPr>
          <w:rFonts w:cs="Arial"/>
          <w:lang w:val="en-US"/>
        </w:rPr>
        <w:t xml:space="preserve"> current</w:t>
      </w:r>
    </w:p>
    <w:p w:rsidR="001B413C" w:rsidRPr="00A71DCE" w:rsidRDefault="001B413C" w:rsidP="001B413C">
      <w:pPr>
        <w:tabs>
          <w:tab w:val="right" w:pos="3544"/>
          <w:tab w:val="left" w:pos="3686"/>
        </w:tabs>
        <w:ind w:left="543" w:hanging="543"/>
        <w:jc w:val="both"/>
        <w:rPr>
          <w:rFonts w:cs="Arial"/>
          <w:lang w:val="en-US"/>
        </w:rPr>
      </w:pPr>
    </w:p>
    <w:p w:rsidR="001B413C" w:rsidRPr="00A71DCE" w:rsidRDefault="001B413C" w:rsidP="001B413C">
      <w:pPr>
        <w:tabs>
          <w:tab w:val="right" w:pos="3544"/>
          <w:tab w:val="left" w:pos="3686"/>
        </w:tabs>
        <w:ind w:left="543" w:hanging="543"/>
        <w:jc w:val="both"/>
        <w:rPr>
          <w:rFonts w:cs="Arial"/>
          <w:lang w:val="en-US"/>
        </w:rPr>
      </w:pPr>
    </w:p>
    <w:p w:rsidR="001B413C" w:rsidRPr="00A71DCE" w:rsidRDefault="001B413C" w:rsidP="001B413C">
      <w:pPr>
        <w:tabs>
          <w:tab w:val="right" w:pos="3544"/>
          <w:tab w:val="left" w:pos="3686"/>
        </w:tabs>
        <w:jc w:val="both"/>
        <w:rPr>
          <w:rFonts w:cs="Arial"/>
          <w:lang w:val="en-US"/>
        </w:rPr>
      </w:pPr>
      <w:r w:rsidRPr="00A71DCE">
        <w:rPr>
          <w:rFonts w:cs="Arial"/>
          <w:lang w:val="en-US"/>
        </w:rPr>
        <w:t xml:space="preserve">Note that since the area under the </w:t>
      </w:r>
      <w:r w:rsidRPr="00A71DCE">
        <w:rPr>
          <w:rFonts w:cs="Arial"/>
          <w:i/>
          <w:lang w:val="en-US"/>
        </w:rPr>
        <w:t>I</w:t>
      </w:r>
      <w:r w:rsidRPr="00A71DCE">
        <w:rPr>
          <w:rFonts w:cs="Arial"/>
          <w:lang w:val="en-US"/>
        </w:rPr>
        <w:t>/</w:t>
      </w:r>
      <w:r w:rsidRPr="00A71DCE">
        <w:rPr>
          <w:rFonts w:cs="Arial"/>
          <w:i/>
          <w:lang w:val="en-US"/>
        </w:rPr>
        <w:t>t</w:t>
      </w:r>
      <w:r w:rsidRPr="00A71DCE">
        <w:rPr>
          <w:rFonts w:cs="Arial"/>
          <w:lang w:val="en-US"/>
        </w:rPr>
        <w:t xml:space="preserve"> graph is equal to charge, for a given capacitor the area under the graphs must be equal.</w:t>
      </w:r>
    </w:p>
    <w:p w:rsidR="001B413C" w:rsidRDefault="001B413C" w:rsidP="001B413C"/>
    <w:p w:rsidR="00FE05D1" w:rsidRPr="009D7859" w:rsidRDefault="00FE05D1" w:rsidP="001B413C">
      <w:pPr>
        <w:rPr>
          <w:b/>
        </w:rPr>
      </w:pPr>
      <w:r>
        <w:br w:type="page"/>
      </w:r>
      <w:r w:rsidR="009D7859" w:rsidRPr="009D7859">
        <w:rPr>
          <w:b/>
        </w:rPr>
        <w:lastRenderedPageBreak/>
        <w:t>Time constant</w:t>
      </w:r>
    </w:p>
    <w:p w:rsidR="009D7859" w:rsidRDefault="009D7859" w:rsidP="001B413C"/>
    <w:p w:rsidR="009D7859" w:rsidRDefault="000C511C" w:rsidP="001B413C">
      <w:r>
        <w:t xml:space="preserve">The time it takes a capacitor to discharge through a resistor depends on capacitance </w:t>
      </w:r>
      <w:r w:rsidR="00D11797">
        <w:rPr>
          <w:i/>
        </w:rPr>
        <w:t xml:space="preserve">C </w:t>
      </w:r>
      <w:r>
        <w:t xml:space="preserve">of the capacitor and the resistance </w:t>
      </w:r>
      <w:r w:rsidR="00D11797">
        <w:rPr>
          <w:i/>
        </w:rPr>
        <w:t xml:space="preserve">R </w:t>
      </w:r>
      <w:r>
        <w:t>of the resistor.</w:t>
      </w:r>
    </w:p>
    <w:p w:rsidR="000C511C" w:rsidRDefault="000C511C" w:rsidP="001B413C"/>
    <w:p w:rsidR="000C511C" w:rsidRDefault="000C511C" w:rsidP="001B413C">
      <w:r>
        <w:t xml:space="preserve">When a capacitor </w:t>
      </w:r>
      <w:r w:rsidRPr="000C511C">
        <w:rPr>
          <w:i/>
        </w:rPr>
        <w:t>C</w:t>
      </w:r>
      <w:r>
        <w:t xml:space="preserve"> is charged to a p.d. </w:t>
      </w:r>
      <w:r w:rsidRPr="000C511C">
        <w:rPr>
          <w:i/>
        </w:rPr>
        <w:t>V</w:t>
      </w:r>
      <w:r w:rsidRPr="000C511C">
        <w:rPr>
          <w:vertAlign w:val="subscript"/>
        </w:rPr>
        <w:t>0</w:t>
      </w:r>
      <w:r>
        <w:t xml:space="preserve"> it stores a charge </w:t>
      </w:r>
      <w:r w:rsidRPr="000C511C">
        <w:rPr>
          <w:i/>
        </w:rPr>
        <w:t>Q</w:t>
      </w:r>
      <w:r w:rsidRPr="000C511C">
        <w:rPr>
          <w:vertAlign w:val="subscript"/>
        </w:rPr>
        <w:t>0</w:t>
      </w:r>
      <w:r>
        <w:t xml:space="preserve"> since </w:t>
      </w:r>
      <w:r w:rsidRPr="000C511C">
        <w:rPr>
          <w:i/>
        </w:rPr>
        <w:t>Q</w:t>
      </w:r>
      <w:r w:rsidRPr="000C511C">
        <w:rPr>
          <w:vertAlign w:val="subscript"/>
        </w:rPr>
        <w:t>0</w:t>
      </w:r>
      <w:r>
        <w:t xml:space="preserve"> = </w:t>
      </w:r>
      <w:r w:rsidRPr="000C511C">
        <w:rPr>
          <w:i/>
        </w:rPr>
        <w:t>CV</w:t>
      </w:r>
      <w:r w:rsidRPr="000C511C">
        <w:rPr>
          <w:vertAlign w:val="subscript"/>
        </w:rPr>
        <w:t>0</w:t>
      </w:r>
      <w:r>
        <w:t xml:space="preserve">.  When the capacitor is discharged through resistor </w:t>
      </w:r>
      <w:r w:rsidRPr="000C511C">
        <w:rPr>
          <w:i/>
        </w:rPr>
        <w:t>R</w:t>
      </w:r>
      <w:r>
        <w:t xml:space="preserve"> the current </w:t>
      </w:r>
      <w:r w:rsidRPr="000C511C">
        <w:rPr>
          <w:i/>
        </w:rPr>
        <w:t>I</w:t>
      </w:r>
      <w:r>
        <w:t xml:space="preserve"> = </w:t>
      </w:r>
      <w:r w:rsidRPr="000C511C">
        <w:rPr>
          <w:i/>
        </w:rPr>
        <w:t>V</w:t>
      </w:r>
      <w:r>
        <w:t>/</w:t>
      </w:r>
      <w:r w:rsidRPr="000C511C">
        <w:rPr>
          <w:i/>
        </w:rPr>
        <w:t>R</w:t>
      </w:r>
      <w:r>
        <w:t xml:space="preserve"> where </w:t>
      </w:r>
      <w:r w:rsidRPr="000C511C">
        <w:rPr>
          <w:i/>
        </w:rPr>
        <w:t>V</w:t>
      </w:r>
      <w:r>
        <w:t xml:space="preserve"> is the p.d. across </w:t>
      </w:r>
      <w:r w:rsidRPr="000C511C">
        <w:rPr>
          <w:i/>
        </w:rPr>
        <w:t>C</w:t>
      </w:r>
      <w:r>
        <w:t>.</w:t>
      </w:r>
    </w:p>
    <w:p w:rsidR="000C511C" w:rsidRDefault="000C511C" w:rsidP="001B413C"/>
    <w:p w:rsidR="000C511C" w:rsidRDefault="000C511C" w:rsidP="001B413C">
      <w:r>
        <w:t xml:space="preserve">The current at time </w:t>
      </w:r>
      <w:r w:rsidRPr="000C511C">
        <w:rPr>
          <w:i/>
        </w:rPr>
        <w:t>t</w:t>
      </w:r>
      <w:r>
        <w:t xml:space="preserve"> during the discharge is also given by </w:t>
      </w:r>
      <w:r w:rsidRPr="000C511C">
        <w:rPr>
          <w:i/>
        </w:rPr>
        <w:t>I</w:t>
      </w:r>
      <w:r>
        <w:t xml:space="preserve"> = −d</w:t>
      </w:r>
      <w:r w:rsidRPr="000C511C">
        <w:rPr>
          <w:i/>
        </w:rPr>
        <w:t>Q</w:t>
      </w:r>
      <w:r>
        <w:t>/d</w:t>
      </w:r>
      <w:r w:rsidRPr="000C511C">
        <w:rPr>
          <w:i/>
        </w:rPr>
        <w:t>t</w:t>
      </w:r>
      <w:r>
        <w:t xml:space="preserve">.  The negative sign indicates that </w:t>
      </w:r>
      <w:r w:rsidRPr="000C511C">
        <w:rPr>
          <w:i/>
        </w:rPr>
        <w:t>Q</w:t>
      </w:r>
      <w:r>
        <w:t xml:space="preserve"> decreases with time.</w:t>
      </w:r>
    </w:p>
    <w:p w:rsidR="009D7859" w:rsidRDefault="009D7859" w:rsidP="001B413C"/>
    <w:p w:rsidR="00FE05D1" w:rsidRDefault="002969B0" w:rsidP="002969B0">
      <w:pPr>
        <w:tabs>
          <w:tab w:val="left" w:pos="2268"/>
        </w:tabs>
      </w:pPr>
      <w:r>
        <w:t xml:space="preserve">Since </w:t>
      </w:r>
      <w:r>
        <w:tab/>
      </w:r>
      <w:r w:rsidRPr="000C511C">
        <w:rPr>
          <w:i/>
        </w:rPr>
        <w:t>I</w:t>
      </w:r>
      <w:r>
        <w:t xml:space="preserve"> = </w:t>
      </w:r>
      <w:r w:rsidRPr="000C511C">
        <w:rPr>
          <w:i/>
        </w:rPr>
        <w:t>V</w:t>
      </w:r>
      <w:r>
        <w:t>/</w:t>
      </w:r>
      <w:r w:rsidRPr="000C511C">
        <w:rPr>
          <w:i/>
        </w:rPr>
        <w:t>R</w:t>
      </w:r>
    </w:p>
    <w:p w:rsidR="00C046BF" w:rsidRDefault="00C046BF" w:rsidP="00C046BF"/>
    <w:p w:rsidR="006F6E91" w:rsidRDefault="006F6E91" w:rsidP="006F6E91">
      <w:pPr>
        <w:tabs>
          <w:tab w:val="left" w:pos="2268"/>
        </w:tabs>
      </w:pPr>
      <w:r>
        <w:tab/>
      </w:r>
      <m:oMath>
        <m:r>
          <w:rPr>
            <w:rFonts w:ascii="Cambria Math" w:hAnsi="Cambria Math"/>
          </w:rPr>
          <m:t>-</m:t>
        </m:r>
        <m:f>
          <m:fPr>
            <m:ctrlPr>
              <w:rPr>
                <w:rFonts w:ascii="Cambria Math" w:hAnsi="Cambria Math"/>
                <w:i/>
              </w:rPr>
            </m:ctrlPr>
          </m:fPr>
          <m:num>
            <m:r>
              <m:rPr>
                <m:sty m:val="p"/>
              </m:rPr>
              <w:rPr>
                <w:rFonts w:ascii="Cambria Math" w:hAnsi="Cambria Math"/>
              </w:rPr>
              <m:t>d</m:t>
            </m:r>
            <m:r>
              <w:rPr>
                <w:rFonts w:ascii="Cambria Math" w:hAnsi="Cambria Math"/>
              </w:rPr>
              <m:t>Q</m:t>
            </m:r>
          </m:num>
          <m:den>
            <m:r>
              <m:rPr>
                <m:sty m:val="p"/>
              </m:rPr>
              <w:rPr>
                <w:rFonts w:ascii="Cambria Math" w:hAnsi="Cambria Math"/>
              </w:rPr>
              <m:t>d</m:t>
            </m:r>
            <m:r>
              <w:rPr>
                <w:rFonts w:ascii="Cambria Math" w:hAnsi="Cambria Math"/>
              </w:rPr>
              <m:t>t</m:t>
            </m:r>
          </m:den>
        </m:f>
        <m:r>
          <w:rPr>
            <w:rFonts w:ascii="Cambria Math" w:hAnsi="Cambria Math"/>
          </w:rPr>
          <m:t xml:space="preserve">= </m:t>
        </m:r>
        <m:f>
          <m:fPr>
            <m:ctrlPr>
              <w:rPr>
                <w:rFonts w:ascii="Cambria Math" w:hAnsi="Cambria Math"/>
                <w:i/>
              </w:rPr>
            </m:ctrlPr>
          </m:fPr>
          <m:num>
            <m:r>
              <w:rPr>
                <w:rFonts w:ascii="Cambria Math" w:hAnsi="Cambria Math"/>
              </w:rPr>
              <m:t>Q</m:t>
            </m:r>
          </m:num>
          <m:den>
            <m:r>
              <w:rPr>
                <w:rFonts w:ascii="Cambria Math" w:hAnsi="Cambria Math"/>
              </w:rPr>
              <m:t>CR</m:t>
            </m:r>
          </m:den>
        </m:f>
      </m:oMath>
    </w:p>
    <w:p w:rsidR="00C046BF" w:rsidRDefault="00C046BF" w:rsidP="00C046BF"/>
    <w:p w:rsidR="006F6E91" w:rsidRPr="00482E99" w:rsidRDefault="006F6E91" w:rsidP="006F6E91">
      <w:pPr>
        <w:tabs>
          <w:tab w:val="left" w:pos="2268"/>
        </w:tabs>
      </w:pPr>
      <w:r>
        <w:tab/>
      </w:r>
      <m:oMath>
        <m:nary>
          <m:naryPr>
            <m:limLoc m:val="subSup"/>
            <m:ctrlPr>
              <w:rPr>
                <w:rFonts w:ascii="Cambria Math" w:hAnsi="Cambria Math"/>
                <w:i/>
              </w:rPr>
            </m:ctrlPr>
          </m:naryPr>
          <m:sub>
            <m:r>
              <w:rPr>
                <w:rFonts w:ascii="Cambria Math" w:hAnsi="Cambria Math"/>
              </w:rPr>
              <m:t>Q0</m:t>
            </m:r>
          </m:sub>
          <m:sup>
            <m:r>
              <w:rPr>
                <w:rFonts w:ascii="Cambria Math" w:hAnsi="Cambria Math"/>
              </w:rPr>
              <m:t>Q</m:t>
            </m:r>
          </m:sup>
          <m:e>
            <m:f>
              <m:fPr>
                <m:ctrlPr>
                  <w:rPr>
                    <w:rFonts w:ascii="Cambria Math" w:hAnsi="Cambria Math"/>
                    <w:i/>
                  </w:rPr>
                </m:ctrlPr>
              </m:fPr>
              <m:num>
                <m:r>
                  <m:rPr>
                    <m:sty m:val="p"/>
                  </m:rPr>
                  <w:rPr>
                    <w:rFonts w:ascii="Cambria Math" w:hAnsi="Cambria Math"/>
                  </w:rPr>
                  <m:t>d</m:t>
                </m:r>
                <m:r>
                  <w:rPr>
                    <w:rFonts w:ascii="Cambria Math" w:hAnsi="Cambria Math"/>
                  </w:rPr>
                  <m:t>Q</m:t>
                </m:r>
              </m:num>
              <m:den>
                <m:r>
                  <w:rPr>
                    <w:rFonts w:ascii="Cambria Math" w:hAnsi="Cambria Math"/>
                  </w:rPr>
                  <m:t>Q</m:t>
                </m:r>
              </m:den>
            </m:f>
          </m:e>
        </m:nary>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CR</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m:rPr>
                <m:sty m:val="p"/>
              </m:rPr>
              <w:rPr>
                <w:rFonts w:ascii="Cambria Math" w:hAnsi="Cambria Math"/>
              </w:rPr>
              <m:t>d</m:t>
            </m:r>
            <m:r>
              <w:rPr>
                <w:rFonts w:ascii="Cambria Math" w:hAnsi="Cambria Math"/>
              </w:rPr>
              <m:t>t</m:t>
            </m:r>
          </m:e>
        </m:nary>
      </m:oMath>
    </w:p>
    <w:p w:rsidR="001C2254" w:rsidRDefault="001C2254" w:rsidP="006F6E91">
      <w:pPr>
        <w:tabs>
          <w:tab w:val="left" w:pos="2268"/>
        </w:tabs>
      </w:pPr>
    </w:p>
    <w:p w:rsidR="006F6E91" w:rsidRPr="00313D88" w:rsidRDefault="006F6E91" w:rsidP="006F6E91">
      <w:pPr>
        <w:tabs>
          <w:tab w:val="left" w:pos="2268"/>
        </w:tabs>
      </w:pPr>
      <w:r>
        <w:tab/>
      </w:r>
      <m:oMath>
        <m:sSubSup>
          <m:sSubSupPr>
            <m:ctrlPr>
              <w:rPr>
                <w:rFonts w:ascii="Cambria Math" w:hAnsi="Cambria Math"/>
                <w:i/>
              </w:rPr>
            </m:ctrlPr>
          </m:sSubSupPr>
          <m:e>
            <m:d>
              <m:dPr>
                <m:begChr m:val="["/>
                <m:endChr m:val="]"/>
                <m:ctrlPr>
                  <w:rPr>
                    <w:rFonts w:ascii="Cambria Math" w:hAnsi="Cambria Math"/>
                    <w:i/>
                  </w:rPr>
                </m:ctrlPr>
              </m:dPr>
              <m:e>
                <m:r>
                  <m:rPr>
                    <m:sty m:val="p"/>
                  </m:rPr>
                  <w:rPr>
                    <w:rFonts w:ascii="Cambria Math" w:hAnsi="Cambria Math"/>
                  </w:rPr>
                  <m:t>ln</m:t>
                </m:r>
                <m:r>
                  <w:rPr>
                    <w:rFonts w:ascii="Cambria Math" w:hAnsi="Cambria Math"/>
                  </w:rPr>
                  <m:t>Q</m:t>
                </m:r>
              </m:e>
            </m:d>
          </m:e>
          <m:sub>
            <m:r>
              <w:rPr>
                <w:rFonts w:ascii="Cambria Math" w:hAnsi="Cambria Math"/>
              </w:rPr>
              <m:t>Q0</m:t>
            </m:r>
          </m:sub>
          <m:sup>
            <m:r>
              <w:rPr>
                <w:rFonts w:ascii="Cambria Math" w:hAnsi="Cambria Math"/>
              </w:rPr>
              <m:t>Q</m:t>
            </m:r>
          </m:sup>
        </m:sSubSup>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CR</m:t>
            </m:r>
          </m:den>
        </m:f>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t</m:t>
                </m:r>
              </m:e>
            </m:d>
          </m:e>
          <m:sub>
            <m:r>
              <w:rPr>
                <w:rFonts w:ascii="Cambria Math" w:hAnsi="Cambria Math"/>
              </w:rPr>
              <m:t>0</m:t>
            </m:r>
          </m:sub>
          <m:sup>
            <m:r>
              <w:rPr>
                <w:rFonts w:ascii="Cambria Math" w:hAnsi="Cambria Math"/>
              </w:rPr>
              <m:t>t</m:t>
            </m:r>
          </m:sup>
        </m:sSubSup>
      </m:oMath>
    </w:p>
    <w:p w:rsidR="00601F29" w:rsidRDefault="00601F29" w:rsidP="001C2254"/>
    <w:p w:rsidR="00402428" w:rsidRDefault="00402428" w:rsidP="00402428">
      <w:pPr>
        <w:tabs>
          <w:tab w:val="left" w:pos="2268"/>
        </w:tabs>
      </w:pPr>
      <w:r>
        <w:tab/>
      </w:r>
      <m:oMath>
        <m:r>
          <m:rPr>
            <m:sty m:val="p"/>
          </m:rPr>
          <w:rPr>
            <w:rFonts w:ascii="Cambria Math" w:hAnsi="Cambria Math"/>
          </w:rPr>
          <m:t>ln</m:t>
        </m:r>
        <m:f>
          <m:fPr>
            <m:ctrlPr>
              <w:rPr>
                <w:rFonts w:ascii="Cambria Math" w:hAnsi="Cambria Math"/>
                <w:i/>
                <w:sz w:val="24"/>
                <w:szCs w:val="24"/>
                <w:lang w:eastAsia="en-US"/>
              </w:rPr>
            </m:ctrlPr>
          </m:fPr>
          <m:num>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r>
          <w:rPr>
            <w:rFonts w:ascii="Cambria Math" w:hAnsi="Cambria Math"/>
          </w:rPr>
          <m:t>=-</m:t>
        </m:r>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oMath>
    </w:p>
    <w:p w:rsidR="001C2254" w:rsidRDefault="001C2254" w:rsidP="001C2254"/>
    <w:p w:rsidR="00BB65E6" w:rsidRDefault="00402428" w:rsidP="00BB65E6">
      <w:pPr>
        <w:tabs>
          <w:tab w:val="left" w:pos="2268"/>
        </w:tabs>
      </w:pPr>
      <w:r>
        <w:tab/>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p>
    <w:p w:rsidR="002969B0" w:rsidRDefault="002969B0" w:rsidP="001B413C"/>
    <w:p w:rsidR="002969B0" w:rsidRDefault="002969B0" w:rsidP="001B413C"/>
    <w:p w:rsidR="00BB65E6" w:rsidRDefault="002969B0" w:rsidP="00BB65E6">
      <w:r>
        <w:t xml:space="preserve">Hence charge </w:t>
      </w:r>
      <w:r w:rsidRPr="002969B0">
        <w:rPr>
          <w:i/>
        </w:rPr>
        <w:t>Q</w:t>
      </w:r>
      <w:r>
        <w:t xml:space="preserve"> decreases exponentially with time t.  Since the p.d. </w:t>
      </w:r>
      <w:r w:rsidRPr="002969B0">
        <w:rPr>
          <w:i/>
        </w:rPr>
        <w:t>V</w:t>
      </w:r>
      <w:r>
        <w:t xml:space="preserve"> across </w:t>
      </w:r>
      <w:r w:rsidRPr="002969B0">
        <w:rPr>
          <w:i/>
        </w:rPr>
        <w:t>C</w:t>
      </w:r>
      <w:r>
        <w:t xml:space="preserve"> is directly proportional to </w:t>
      </w:r>
      <w:r w:rsidRPr="002969B0">
        <w:rPr>
          <w:i/>
        </w:rPr>
        <w:t>Q</w:t>
      </w:r>
      <w:r w:rsidR="00601F29">
        <w:t xml:space="preserve"> it follows that</w:t>
      </w:r>
      <w:r>
        <w:t xml:space="preserve"> </w:t>
      </w:r>
      <m:oMath>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rsidR="00BB65E6">
        <w:t>.</w:t>
      </w:r>
    </w:p>
    <w:p w:rsidR="002969B0" w:rsidRDefault="002969B0" w:rsidP="001B413C"/>
    <w:p w:rsidR="002969B0" w:rsidRDefault="002969B0" w:rsidP="001B413C">
      <w:r>
        <w:t xml:space="preserve">In addition, since the current </w:t>
      </w:r>
      <w:r w:rsidRPr="002969B0">
        <w:rPr>
          <w:i/>
        </w:rPr>
        <w:t>I</w:t>
      </w:r>
      <w:r>
        <w:t xml:space="preserve"> in the circuit is directly proportional to </w:t>
      </w:r>
      <w:r w:rsidRPr="002969B0">
        <w:rPr>
          <w:i/>
        </w:rPr>
        <w:t>V</w:t>
      </w:r>
      <w:r>
        <w:t xml:space="preserve">, then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rsidR="00BB65E6">
        <w:t xml:space="preserve"> </w:t>
      </w:r>
      <w:r>
        <w:t xml:space="preserve"> where </w:t>
      </w:r>
      <w:r w:rsidRPr="002969B0">
        <w:rPr>
          <w:i/>
        </w:rPr>
        <w:t>I</w:t>
      </w:r>
      <w:r w:rsidRPr="002969B0">
        <w:rPr>
          <w:vertAlign w:val="subscript"/>
        </w:rPr>
        <w:t>0</w:t>
      </w:r>
      <w:r>
        <w:t xml:space="preserve"> is the initial current value and </w:t>
      </w:r>
      <w:r w:rsidRPr="002969B0">
        <w:rPr>
          <w:i/>
        </w:rPr>
        <w:t>I</w:t>
      </w:r>
      <w:r w:rsidRPr="002969B0">
        <w:rPr>
          <w:vertAlign w:val="subscript"/>
        </w:rPr>
        <w:t>0</w:t>
      </w:r>
      <w:r>
        <w:t xml:space="preserve"> = </w:t>
      </w:r>
      <w:r w:rsidRPr="002969B0">
        <w:rPr>
          <w:i/>
        </w:rPr>
        <w:t>V</w:t>
      </w:r>
      <w:r w:rsidRPr="002969B0">
        <w:rPr>
          <w:vertAlign w:val="subscript"/>
        </w:rPr>
        <w:t>0</w:t>
      </w:r>
      <w:r>
        <w:t>/</w:t>
      </w:r>
      <w:r w:rsidRPr="002969B0">
        <w:rPr>
          <w:i/>
        </w:rPr>
        <w:t>R</w:t>
      </w:r>
      <w:r>
        <w:t>.</w:t>
      </w:r>
    </w:p>
    <w:p w:rsidR="000C511C" w:rsidRDefault="000C511C" w:rsidP="001B413C"/>
    <w:p w:rsidR="00601F29" w:rsidRDefault="00601F29" w:rsidP="00601F29">
      <w:pPr>
        <w:tabs>
          <w:tab w:val="left" w:pos="2268"/>
        </w:tabs>
      </w:pPr>
      <w:r>
        <w:t xml:space="preserve">From </w:t>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-t/CR</m:t>
            </m:r>
          </m:sup>
        </m:sSup>
      </m:oMath>
      <w:r>
        <w:t xml:space="preserve">, </w:t>
      </w:r>
      <w:r w:rsidRPr="00601F29">
        <w:rPr>
          <w:i/>
        </w:rPr>
        <w:t>Q</w:t>
      </w:r>
      <w:r>
        <w:t xml:space="preserve"> decreases from </w:t>
      </w:r>
      <w:r w:rsidRPr="00601F29">
        <w:rPr>
          <w:i/>
        </w:rPr>
        <w:t>Q</w:t>
      </w:r>
      <w:r w:rsidRPr="00601F29">
        <w:rPr>
          <w:vertAlign w:val="subscript"/>
        </w:rPr>
        <w:t>0</w:t>
      </w:r>
      <w:r>
        <w:t xml:space="preserve"> to half its value </w:t>
      </w:r>
      <w:r w:rsidRPr="00601F29">
        <w:rPr>
          <w:i/>
        </w:rPr>
        <w:t>Q</w:t>
      </w:r>
      <w:r w:rsidRPr="00601F29">
        <w:rPr>
          <w:vertAlign w:val="subscript"/>
        </w:rPr>
        <w:t>0</w:t>
      </w:r>
      <w:r>
        <w:t xml:space="preserve">/2 in a time </w:t>
      </w:r>
      <w:r w:rsidRPr="00601F29">
        <w:rPr>
          <w:i/>
        </w:rPr>
        <w:t>t</w:t>
      </w:r>
      <w:r w:rsidRPr="00601F29">
        <w:rPr>
          <w:vertAlign w:val="subscript"/>
        </w:rPr>
        <w:t>1</w:t>
      </w:r>
      <w:r>
        <w:t xml:space="preserve"> given by</w:t>
      </w:r>
    </w:p>
    <w:p w:rsidR="00441EF1" w:rsidRDefault="00441EF1" w:rsidP="00441EF1">
      <w:pPr>
        <w:tabs>
          <w:tab w:val="left" w:pos="2268"/>
        </w:tabs>
      </w:pPr>
      <w:r>
        <w:tab/>
      </w:r>
      <m:oMath>
        <m:sSup>
          <m:sSupPr>
            <m:ctrlPr>
              <w:rPr>
                <w:rFonts w:ascii="Cambria Math" w:hAnsi="Cambria Math"/>
                <w:i/>
              </w:rPr>
            </m:ctrlPr>
          </m:sSupPr>
          <m:e>
            <m:r>
              <w:rPr>
                <w:rFonts w:ascii="Cambria Math" w:hAnsi="Cambria Math"/>
              </w:rPr>
              <m:t>e</m:t>
            </m:r>
          </m:e>
          <m:sup>
            <m:r>
              <w:rPr>
                <w:rFonts w:ascii="Cambria Math" w:hAnsi="Cambria Math"/>
              </w:rPr>
              <m:t>-t/CR</m:t>
            </m:r>
          </m:sup>
        </m:sSup>
        <m:r>
          <w:rPr>
            <w:rFonts w:ascii="Cambria Math" w:hAnsi="Cambria Math"/>
          </w:rPr>
          <m:t xml:space="preserve">= </m:t>
        </m:r>
        <m:f>
          <m:fPr>
            <m:ctrlPr>
              <w:rPr>
                <w:rFonts w:ascii="Cambria Math" w:hAnsi="Cambria Math"/>
                <w:i/>
                <w:sz w:val="24"/>
                <w:szCs w:val="24"/>
                <w:lang w:eastAsia="en-US"/>
              </w:rPr>
            </m:ctrlPr>
          </m:fPr>
          <m:num>
            <m:r>
              <w:rPr>
                <w:rFonts w:ascii="Cambria Math" w:hAnsi="Cambria Math"/>
              </w:rPr>
              <m:t>1</m:t>
            </m:r>
          </m:num>
          <m:den>
            <m:r>
              <w:rPr>
                <w:rFonts w:ascii="Cambria Math" w:hAnsi="Cambria Math"/>
              </w:rPr>
              <m:t>2</m:t>
            </m:r>
          </m:den>
        </m:f>
        <m:r>
          <w:rPr>
            <w:rFonts w:ascii="Cambria Math" w:hAnsi="Cambria Math"/>
          </w:rPr>
          <m:t>=</m:t>
        </m:r>
        <m:sSup>
          <m:sSupPr>
            <m:ctrlPr>
              <w:rPr>
                <w:rFonts w:ascii="Cambria Math" w:hAnsi="Cambria Math"/>
                <w:i/>
                <w:sz w:val="24"/>
                <w:szCs w:val="24"/>
                <w:lang w:eastAsia="en-US"/>
              </w:rPr>
            </m:ctrlPr>
          </m:sSupPr>
          <m:e>
            <m:r>
              <w:rPr>
                <w:rFonts w:ascii="Cambria Math" w:hAnsi="Cambria Math"/>
              </w:rPr>
              <m:t>2</m:t>
            </m:r>
          </m:e>
          <m:sup>
            <m:r>
              <w:rPr>
                <w:rFonts w:ascii="Cambria Math" w:hAnsi="Cambria Math"/>
              </w:rPr>
              <m:t>-1</m:t>
            </m:r>
          </m:sup>
        </m:sSup>
      </m:oMath>
    </w:p>
    <w:p w:rsidR="00441EF1" w:rsidRDefault="00441EF1" w:rsidP="00441EF1">
      <w:pPr>
        <w:tabs>
          <w:tab w:val="left" w:pos="2268"/>
        </w:tabs>
      </w:pPr>
      <w:r>
        <w:tab/>
      </w:r>
      <m:oMath>
        <m:sSub>
          <m:sSubPr>
            <m:ctrlPr>
              <w:rPr>
                <w:rFonts w:ascii="Cambria Math" w:hAnsi="Cambria Math"/>
                <w:i/>
                <w:sz w:val="24"/>
                <w:szCs w:val="24"/>
                <w:lang w:eastAsia="en-US"/>
              </w:rPr>
            </m:ctrlPr>
          </m:sSubPr>
          <m:e>
            <m:r>
              <w:rPr>
                <w:rFonts w:ascii="Cambria Math" w:hAnsi="Cambria Math"/>
              </w:rPr>
              <m:t>t</m:t>
            </m:r>
          </m:e>
          <m:sub>
            <m:r>
              <w:rPr>
                <w:rFonts w:ascii="Cambria Math" w:hAnsi="Cambria Math"/>
              </w:rPr>
              <m:t>1</m:t>
            </m:r>
          </m:sub>
        </m:sSub>
        <m:r>
          <w:rPr>
            <w:rFonts w:ascii="Cambria Math" w:hAnsi="Cambria Math"/>
          </w:rPr>
          <m:t xml:space="preserve">=CR </m:t>
        </m:r>
        <m:r>
          <m:rPr>
            <m:sty m:val="p"/>
          </m:rPr>
          <w:rPr>
            <w:rFonts w:ascii="Cambria Math" w:hAnsi="Cambria Math"/>
          </w:rPr>
          <m:t>ln</m:t>
        </m:r>
        <m:r>
          <w:rPr>
            <w:rFonts w:ascii="Cambria Math" w:hAnsi="Cambria Math"/>
          </w:rPr>
          <m:t>2</m:t>
        </m:r>
      </m:oMath>
    </w:p>
    <w:p w:rsidR="00AB15D3" w:rsidRDefault="00AB15D3" w:rsidP="00441EF1">
      <w:pPr>
        <w:tabs>
          <w:tab w:val="left" w:pos="2268"/>
        </w:tabs>
      </w:pPr>
    </w:p>
    <w:p w:rsidR="00C451CD" w:rsidRDefault="00441EF1" w:rsidP="00441EF1">
      <w:pPr>
        <w:tabs>
          <w:tab w:val="left" w:pos="2268"/>
        </w:tabs>
      </w:pPr>
      <w:r>
        <w:t xml:space="preserve">Similarly </w:t>
      </w:r>
      <w:r w:rsidRPr="00441EF1">
        <w:rPr>
          <w:i/>
        </w:rPr>
        <w:t>Q</w:t>
      </w:r>
      <w:r>
        <w:t xml:space="preserve"> decreases from </w:t>
      </w:r>
      <w:r w:rsidRPr="00441EF1">
        <w:rPr>
          <w:i/>
        </w:rPr>
        <w:t>Q</w:t>
      </w:r>
      <w:r w:rsidRPr="00441EF1">
        <w:rPr>
          <w:vertAlign w:val="subscript"/>
        </w:rPr>
        <w:t>0</w:t>
      </w:r>
      <w:r>
        <w:t xml:space="preserve">/2 to </w:t>
      </w:r>
      <w:r w:rsidRPr="00441EF1">
        <w:rPr>
          <w:i/>
        </w:rPr>
        <w:t>Q</w:t>
      </w:r>
      <w:r w:rsidRPr="00441EF1">
        <w:rPr>
          <w:vertAlign w:val="subscript"/>
        </w:rPr>
        <w:t>0</w:t>
      </w:r>
      <w:r>
        <w:t xml:space="preserve">/4 in time </w:t>
      </w:r>
      <w:r w:rsidRPr="00441EF1">
        <w:rPr>
          <w:i/>
        </w:rPr>
        <w:t>t</w:t>
      </w:r>
      <w:r w:rsidRPr="00441EF1">
        <w:rPr>
          <w:vertAlign w:val="subscript"/>
        </w:rPr>
        <w:t>1</w:t>
      </w:r>
      <w:r>
        <w:t>.  Thus t</w:t>
      </w:r>
      <w:r w:rsidR="00CA7801">
        <w:t xml:space="preserve">he time for </w:t>
      </w:r>
      <w:r>
        <w:t>a charge to decrease from any value to half of that value is always the same.</w:t>
      </w:r>
    </w:p>
    <w:p w:rsidR="00C451CD" w:rsidRDefault="00C451CD" w:rsidP="00441EF1">
      <w:pPr>
        <w:tabs>
          <w:tab w:val="left" w:pos="2268"/>
        </w:tabs>
      </w:pPr>
    </w:p>
    <w:p w:rsidR="00441EF1" w:rsidRDefault="00441EF1" w:rsidP="00441EF1">
      <w:pPr>
        <w:tabs>
          <w:tab w:val="left" w:pos="2268"/>
        </w:tabs>
      </w:pPr>
      <w:r>
        <w:t xml:space="preserve">The time constant </w:t>
      </w:r>
      <w:r w:rsidRPr="0077041B">
        <w:rPr>
          <w:i/>
        </w:rPr>
        <w:t>T</w:t>
      </w:r>
      <w:r>
        <w:t xml:space="preserve"> of the discharge circuit is defined as </w:t>
      </w:r>
      <w:r w:rsidRPr="0077041B">
        <w:rPr>
          <w:i/>
        </w:rPr>
        <w:t>CR</w:t>
      </w:r>
      <w:r>
        <w:t xml:space="preserve"> seconds, where </w:t>
      </w:r>
      <w:r w:rsidRPr="0077041B">
        <w:rPr>
          <w:i/>
        </w:rPr>
        <w:t>C</w:t>
      </w:r>
      <w:r>
        <w:t xml:space="preserve"> is the capacitance in farads and </w:t>
      </w:r>
      <w:r w:rsidRPr="0077041B">
        <w:rPr>
          <w:i/>
        </w:rPr>
        <w:t>R</w:t>
      </w:r>
      <w:r>
        <w:t xml:space="preserve"> is the resistance in ohms.</w:t>
      </w:r>
    </w:p>
    <w:p w:rsidR="0077041B" w:rsidRDefault="0077041B" w:rsidP="00441EF1">
      <w:pPr>
        <w:tabs>
          <w:tab w:val="left" w:pos="2268"/>
        </w:tabs>
      </w:pPr>
    </w:p>
    <w:p w:rsidR="0077041B" w:rsidRDefault="00AB15D3" w:rsidP="00441EF1">
      <w:pPr>
        <w:tabs>
          <w:tab w:val="left" w:pos="2268"/>
        </w:tabs>
      </w:pPr>
      <w:r>
        <w:t xml:space="preserve">Hence if </w:t>
      </w:r>
      <w:r w:rsidRPr="00AB15D3">
        <w:rPr>
          <w:i/>
        </w:rPr>
        <w:t>t</w:t>
      </w:r>
      <w:r>
        <w:t xml:space="preserve"> = </w:t>
      </w:r>
      <w:r w:rsidRPr="00AB15D3">
        <w:rPr>
          <w:i/>
        </w:rPr>
        <w:t>T</w:t>
      </w:r>
      <w:r>
        <w:t xml:space="preserve"> = </w:t>
      </w:r>
      <w:r w:rsidRPr="00AB15D3">
        <w:rPr>
          <w:i/>
        </w:rPr>
        <w:t>CR</w:t>
      </w:r>
      <w:r>
        <w:t xml:space="preserve"> then</w:t>
      </w:r>
    </w:p>
    <w:p w:rsidR="00AB15D3" w:rsidRDefault="00AB15D3" w:rsidP="00AB15D3">
      <w:pPr>
        <w:tabs>
          <w:tab w:val="left" w:pos="2268"/>
        </w:tabs>
      </w:pPr>
      <w:r>
        <w:tab/>
      </w: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-1</m:t>
            </m:r>
          </m:sup>
        </m:sSup>
        <m:r>
          <w:rPr>
            <w:rFonts w:ascii="Cambria Math" w:hAnsi="Cambria Math"/>
          </w:rPr>
          <m:t>=</m:t>
        </m:r>
        <m:f>
          <m:fPr>
            <m:ctrlPr>
              <w:rPr>
                <w:rFonts w:ascii="Cambria Math" w:hAnsi="Cambria Math"/>
                <w:i/>
                <w:sz w:val="24"/>
                <w:szCs w:val="24"/>
                <w:lang w:eastAsia="en-US"/>
              </w:rPr>
            </m:ctrlPr>
          </m:fPr>
          <m:num>
            <m:r>
              <w:rPr>
                <w:rFonts w:ascii="Cambria Math" w:hAnsi="Cambria Math"/>
              </w:rPr>
              <m:t>1</m:t>
            </m:r>
          </m:num>
          <m:den>
            <m:r>
              <w:rPr>
                <w:rFonts w:ascii="Cambria Math" w:hAnsi="Cambria Math"/>
              </w:rPr>
              <m:t>e</m:t>
            </m:r>
          </m:den>
        </m:f>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oMath>
    </w:p>
    <w:p w:rsidR="00AB15D3" w:rsidRDefault="006F6E91" w:rsidP="00441EF1">
      <w:pPr>
        <w:tabs>
          <w:tab w:val="left" w:pos="2268"/>
        </w:tabs>
      </w:pPr>
      <w:r>
        <w:rPr>
          <w:rFonts w:cs="Arial"/>
          <w:noProof/>
        </w:rPr>
        <mc:AlternateContent>
          <mc:Choice Requires="wpg">
            <w:drawing>
              <wp:anchor distT="0" distB="0" distL="114300" distR="114300" simplePos="0" relativeHeight="251672064" behindDoc="0" locked="0" layoutInCell="1" allowOverlap="1">
                <wp:simplePos x="0" y="0"/>
                <wp:positionH relativeFrom="column">
                  <wp:posOffset>3581400</wp:posOffset>
                </wp:positionH>
                <wp:positionV relativeFrom="paragraph">
                  <wp:posOffset>142240</wp:posOffset>
                </wp:positionV>
                <wp:extent cx="2624455" cy="1397635"/>
                <wp:effectExtent l="0" t="0" r="0" b="0"/>
                <wp:wrapNone/>
                <wp:docPr id="1096"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397635"/>
                          <a:chOff x="2195" y="13827"/>
                          <a:chExt cx="4133" cy="2201"/>
                        </a:xfrm>
                      </wpg:grpSpPr>
                      <wps:wsp>
                        <wps:cNvPr id="1097" name="Straight Connector 3095"/>
                        <wps:cNvCnPr>
                          <a:cxnSpLocks noChangeShapeType="1"/>
                        </wps:cNvCnPr>
                        <wps:spPr bwMode="auto">
                          <a:xfrm flipV="1">
                            <a:off x="3330" y="13871"/>
                            <a:ext cx="0" cy="17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98" name="Straight Connector 3096"/>
                        <wps:cNvCnPr>
                          <a:cxnSpLocks noChangeShapeType="1"/>
                        </wps:cNvCnPr>
                        <wps:spPr bwMode="auto">
                          <a:xfrm>
                            <a:off x="3330" y="15574"/>
                            <a:ext cx="26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99" name="Freeform 3097"/>
                        <wps:cNvSpPr>
                          <a:spLocks/>
                        </wps:cNvSpPr>
                        <wps:spPr bwMode="auto">
                          <a:xfrm>
                            <a:off x="3330" y="14204"/>
                            <a:ext cx="2634" cy="1374"/>
                          </a:xfrm>
                          <a:custGeom>
                            <a:avLst/>
                            <a:gdLst>
                              <a:gd name="T0" fmla="*/ 0 w 1485900"/>
                              <a:gd name="T1" fmla="*/ 0 h 881699"/>
                              <a:gd name="T2" fmla="*/ 235901 w 1485900"/>
                              <a:gd name="T3" fmla="*/ 612658 h 881699"/>
                              <a:gd name="T4" fmla="*/ 814932 w 1485900"/>
                              <a:gd name="T5" fmla="*/ 838871 h 881699"/>
                              <a:gd name="T6" fmla="*/ 1672755 w 1485900"/>
                              <a:gd name="T7" fmla="*/ 867147 h 88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0" name="Text Box 3099"/>
                        <wps:cNvSpPr txBox="1">
                          <a:spLocks noChangeArrowheads="1"/>
                        </wps:cNvSpPr>
                        <wps:spPr bwMode="auto">
                          <a:xfrm>
                            <a:off x="2195" y="13827"/>
                            <a:ext cx="170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Pr="004358A4" w:rsidRDefault="009B06A2" w:rsidP="004358A4">
                              <w:pPr>
                                <w:rPr>
                                  <w:i/>
                                </w:rPr>
                              </w:pPr>
                              <w:r w:rsidRPr="004358A4">
                                <w:rPr>
                                  <w:i/>
                                </w:rPr>
                                <w:t>current</w:t>
                              </w:r>
                            </w:p>
                          </w:txbxContent>
                        </wps:txbx>
                        <wps:bodyPr rot="0" vert="horz" wrap="square" lIns="91440" tIns="45720" rIns="91440" bIns="45720" anchor="t" anchorCtr="0" upright="1">
                          <a:noAutofit/>
                        </wps:bodyPr>
                      </wps:wsp>
                      <wps:wsp>
                        <wps:cNvPr id="1101" name="Text Box 3100"/>
                        <wps:cNvSpPr txBox="1">
                          <a:spLocks noChangeArrowheads="1"/>
                        </wps:cNvSpPr>
                        <wps:spPr bwMode="auto">
                          <a:xfrm>
                            <a:off x="2901" y="15574"/>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Default="009B06A2" w:rsidP="004358A4">
                              <w:r>
                                <w:t>0</w:t>
                              </w:r>
                            </w:p>
                          </w:txbxContent>
                        </wps:txbx>
                        <wps:bodyPr rot="0" vert="horz" wrap="square" lIns="91440" tIns="45720" rIns="91440" bIns="45720" anchor="t" anchorCtr="0" upright="1">
                          <a:noAutofit/>
                        </wps:bodyPr>
                      </wps:wsp>
                      <wps:wsp>
                        <wps:cNvPr id="1102" name="Text Box 3102"/>
                        <wps:cNvSpPr txBox="1">
                          <a:spLocks noChangeArrowheads="1"/>
                        </wps:cNvSpPr>
                        <wps:spPr bwMode="auto">
                          <a:xfrm>
                            <a:off x="5490" y="15602"/>
                            <a:ext cx="83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Pr="004358A4" w:rsidRDefault="009B06A2" w:rsidP="004358A4">
                              <w:pPr>
                                <w:rPr>
                                  <w:i/>
                                </w:rPr>
                              </w:pPr>
                              <w:r w:rsidRPr="004358A4">
                                <w:rPr>
                                  <w:i/>
                                </w:rPr>
                                <w:t>time</w:t>
                              </w:r>
                            </w:p>
                          </w:txbxContent>
                        </wps:txbx>
                        <wps:bodyPr rot="0" vert="horz" wrap="square" lIns="91440" tIns="45720" rIns="91440" bIns="45720" anchor="t" anchorCtr="0" upright="1">
                          <a:noAutofit/>
                        </wps:bodyPr>
                      </wps:wsp>
                      <wps:wsp>
                        <wps:cNvPr id="1103" name="Text Box 1629"/>
                        <wps:cNvSpPr txBox="1">
                          <a:spLocks noChangeArrowheads="1"/>
                        </wps:cNvSpPr>
                        <wps:spPr bwMode="auto">
                          <a:xfrm>
                            <a:off x="2456" y="14016"/>
                            <a:ext cx="88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4358A4">
                              <w:pPr>
                                <w:jc w:val="right"/>
                                <w:rPr>
                                  <w:vertAlign w:val="subscript"/>
                                </w:rPr>
                              </w:pPr>
                              <w:r>
                                <w:t>Q</w:t>
                              </w:r>
                              <w:r w:rsidRPr="004358A4">
                                <w:rPr>
                                  <w:vertAlign w:val="subscript"/>
                                </w:rPr>
                                <w:t>0</w:t>
                              </w:r>
                            </w:p>
                            <w:p w:rsidR="009B06A2" w:rsidRDefault="009B06A2" w:rsidP="004358A4">
                              <w:pPr>
                                <w:jc w:val="right"/>
                                <w:rPr>
                                  <w:vertAlign w:val="subscript"/>
                                </w:rPr>
                              </w:pPr>
                            </w:p>
                            <w:p w:rsidR="009B06A2" w:rsidRDefault="009B06A2" w:rsidP="004358A4">
                              <w:pPr>
                                <w:jc w:val="right"/>
                                <w:rPr>
                                  <w:vertAlign w:val="subscript"/>
                                </w:rPr>
                              </w:pPr>
                            </w:p>
                            <w:p w:rsidR="009B06A2" w:rsidRDefault="009B06A2" w:rsidP="004358A4">
                              <w:pPr>
                                <w:jc w:val="right"/>
                                <w:rPr>
                                  <w:vertAlign w:val="subscript"/>
                                </w:rPr>
                              </w:pPr>
                            </w:p>
                            <w:p w:rsidR="009B06A2" w:rsidRDefault="009B06A2" w:rsidP="004358A4">
                              <w:pPr>
                                <w:jc w:val="right"/>
                              </w:pPr>
                              <w:r>
                                <w:t>0.37Q</w:t>
                              </w:r>
                              <w:r w:rsidRPr="004358A4">
                                <w:rPr>
                                  <w:vertAlign w:val="subscript"/>
                                </w:rPr>
                                <w:t>0</w:t>
                              </w:r>
                            </w:p>
                          </w:txbxContent>
                        </wps:txbx>
                        <wps:bodyPr rot="0" vert="horz" wrap="square" lIns="91440" tIns="45720" rIns="91440" bIns="45720" anchor="t" anchorCtr="0" upright="1">
                          <a:noAutofit/>
                        </wps:bodyPr>
                      </wps:wsp>
                      <wps:wsp>
                        <wps:cNvPr id="1104" name="AutoShape 1630"/>
                        <wps:cNvCnPr>
                          <a:cxnSpLocks noChangeShapeType="1"/>
                        </wps:cNvCnPr>
                        <wps:spPr bwMode="auto">
                          <a:xfrm>
                            <a:off x="3332" y="15134"/>
                            <a:ext cx="32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5" name="AutoShape 1631"/>
                        <wps:cNvCnPr>
                          <a:cxnSpLocks noChangeShapeType="1"/>
                        </wps:cNvCnPr>
                        <wps:spPr bwMode="auto">
                          <a:xfrm>
                            <a:off x="3671" y="15153"/>
                            <a:ext cx="0" cy="414"/>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06" name="Text Box 1632"/>
                        <wps:cNvSpPr txBox="1">
                          <a:spLocks noChangeArrowheads="1"/>
                        </wps:cNvSpPr>
                        <wps:spPr bwMode="auto">
                          <a:xfrm>
                            <a:off x="3482" y="15566"/>
                            <a:ext cx="59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Pr="004358A4" w:rsidRDefault="009B06A2">
                              <w:pPr>
                                <w:rPr>
                                  <w:i/>
                                </w:rPr>
                              </w:pPr>
                              <w:r w:rsidRPr="004358A4">
                                <w:rPr>
                                  <w:i/>
                                </w:rPr>
                                <w:t>t</w:t>
                              </w:r>
                              <w:r w:rsidRPr="004358A4">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3" o:spid="_x0000_s1543" style="position:absolute;margin-left:282pt;margin-top:11.2pt;width:206.65pt;height:110.05pt;z-index:251672064;mso-position-horizontal-relative:text;mso-position-vertical-relative:text" coordorigin="2195,13827" coordsize="413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">
                <v:line id="Straight Connector 3095" o:spid="_x0000_s1544" style="position:absolute;flip:y;visibility:visible;mso-wrap-style:square" from="3330,13871" to="3330,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"/>
                <v:line id="Straight Connector 3096" o:spid="_x0000_s1545" style="position:absolute;visibility:visible;mso-wrap-style:square" from="3330,15574" to="6028,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shape id="Freeform 3097" o:spid="_x0000_s1546" style="position:absolute;left:3330;top:14204;width:2634;height:1374;visibility:visible;mso-wrap-style:square;v-text-anchor:middle" coordsize="1485900,88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" path="m,c44450,238919,88900,477838,209550,619125,330200,760412,511175,804863,723900,847725v212725,42862,487362,35718,762000,28575e" filled="f" strokeweight="1pt">
                  <v:path arrowok="t" o:connecttype="custom" o:connectlocs="0,0;418,955;1445,1307;2965,1351" o:connectangles="0,0,0,0"/>
                </v:shape>
                <v:shape id="Text Box 3099" o:spid="_x0000_s1547" type="#_x0000_t202" style="position:absolute;left:2195;top:13827;width:17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" filled="f" stroked="f" strokeweight=".5pt">
                  <v:textbox>
                    <w:txbxContent>
                      <w:p w:rsidR="009B06A2" w:rsidRPr="004358A4" w:rsidRDefault="009B06A2" w:rsidP="004358A4">
                        <w:pPr>
                          <w:rPr>
                            <w:i/>
                          </w:rPr>
                        </w:pPr>
                        <w:r w:rsidRPr="004358A4">
                          <w:rPr>
                            <w:i/>
                          </w:rPr>
                          <w:t>current</w:t>
                        </w:r>
                      </w:p>
                    </w:txbxContent>
                  </v:textbox>
                </v:shape>
                <v:shape id="Text Box 3100" o:spid="_x0000_s1548" type="#_x0000_t202" style="position:absolute;left:2901;top:15574;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rsidR="009B06A2" w:rsidRDefault="009B06A2" w:rsidP="004358A4">
                        <w:r>
                          <w:t>0</w:t>
                        </w:r>
                      </w:p>
                    </w:txbxContent>
                  </v:textbox>
                </v:shape>
                <v:shape id="Text Box 3102" o:spid="_x0000_s1549" type="#_x0000_t202" style="position:absolute;left:5490;top:15602;width:83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" filled="f" stroked="f" strokeweight=".5pt">
                  <v:textbox>
                    <w:txbxContent>
                      <w:p w:rsidR="009B06A2" w:rsidRPr="004358A4" w:rsidRDefault="009B06A2" w:rsidP="004358A4">
                        <w:pPr>
                          <w:rPr>
                            <w:i/>
                          </w:rPr>
                        </w:pPr>
                        <w:r w:rsidRPr="004358A4">
                          <w:rPr>
                            <w:i/>
                          </w:rPr>
                          <w:t>time</w:t>
                        </w:r>
                      </w:p>
                    </w:txbxContent>
                  </v:textbox>
                </v:shape>
                <v:shape id="Text Box 1629" o:spid="_x0000_s1550" type="#_x0000_t202" style="position:absolute;left:2456;top:14016;width:885;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" filled="f" stroked="f">
                  <v:textbox>
                    <w:txbxContent>
                      <w:p w:rsidR="009B06A2" w:rsidRDefault="009B06A2" w:rsidP="004358A4">
                        <w:pPr>
                          <w:jc w:val="right"/>
                          <w:rPr>
                            <w:vertAlign w:val="subscript"/>
                          </w:rPr>
                        </w:pPr>
                        <w:r>
                          <w:t>Q</w:t>
                        </w:r>
                        <w:r w:rsidRPr="004358A4">
                          <w:rPr>
                            <w:vertAlign w:val="subscript"/>
                          </w:rPr>
                          <w:t>0</w:t>
                        </w:r>
                      </w:p>
                      <w:p w:rsidR="009B06A2" w:rsidRDefault="009B06A2" w:rsidP="004358A4">
                        <w:pPr>
                          <w:jc w:val="right"/>
                          <w:rPr>
                            <w:vertAlign w:val="subscript"/>
                          </w:rPr>
                        </w:pPr>
                      </w:p>
                      <w:p w:rsidR="009B06A2" w:rsidRDefault="009B06A2" w:rsidP="004358A4">
                        <w:pPr>
                          <w:jc w:val="right"/>
                          <w:rPr>
                            <w:vertAlign w:val="subscript"/>
                          </w:rPr>
                        </w:pPr>
                      </w:p>
                      <w:p w:rsidR="009B06A2" w:rsidRDefault="009B06A2" w:rsidP="004358A4">
                        <w:pPr>
                          <w:jc w:val="right"/>
                          <w:rPr>
                            <w:vertAlign w:val="subscript"/>
                          </w:rPr>
                        </w:pPr>
                      </w:p>
                      <w:p w:rsidR="009B06A2" w:rsidRDefault="009B06A2" w:rsidP="004358A4">
                        <w:pPr>
                          <w:jc w:val="right"/>
                        </w:pPr>
                        <w:r>
                          <w:t>0.37Q</w:t>
                        </w:r>
                        <w:r w:rsidRPr="004358A4">
                          <w:rPr>
                            <w:vertAlign w:val="subscript"/>
                          </w:rPr>
                          <w:t>0</w:t>
                        </w:r>
                      </w:p>
                    </w:txbxContent>
                  </v:textbox>
                </v:shape>
                <v:shape id="AutoShape 1630" o:spid="_x0000_s1551" type="#_x0000_t32" style="position:absolute;left:3332;top:15134;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">
                  <v:stroke dashstyle="longDash"/>
                </v:shape>
                <v:shape id="AutoShape 1631" o:spid="_x0000_s1552" type="#_x0000_t32" style="position:absolute;left:3671;top:15153;width:0;height: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">
                  <v:stroke dashstyle="longDash"/>
                </v:shape>
                <v:shape id="Text Box 1632" o:spid="_x0000_s1553" type="#_x0000_t202" style="position:absolute;left:3482;top:15566;width:5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" filled="f" stroked="f">
                  <v:textbox>
                    <w:txbxContent>
                      <w:p w:rsidR="009B06A2" w:rsidRPr="004358A4" w:rsidRDefault="009B06A2">
                        <w:pPr>
                          <w:rPr>
                            <w:i/>
                          </w:rPr>
                        </w:pPr>
                        <w:r w:rsidRPr="004358A4">
                          <w:rPr>
                            <w:i/>
                          </w:rPr>
                          <w:t>t</w:t>
                        </w:r>
                        <w:r w:rsidRPr="004358A4">
                          <w:rPr>
                            <w:vertAlign w:val="subscript"/>
                          </w:rPr>
                          <w:t>1</w:t>
                        </w:r>
                      </w:p>
                    </w:txbxContent>
                  </v:textbox>
                </v:shape>
              </v:group>
            </w:pict>
          </mc:Fallback>
        </mc:AlternateContent>
      </w:r>
    </w:p>
    <w:p w:rsidR="00AB15D3" w:rsidRDefault="00AB15D3" w:rsidP="00A35D23">
      <w:pPr>
        <w:tabs>
          <w:tab w:val="left" w:pos="2268"/>
        </w:tabs>
        <w:ind w:right="4536"/>
      </w:pPr>
      <w:r>
        <w:t>Therefore the time constant can be defined as the time for the charge to decay to 1/e times its initial value.  Since e = 2.72. 1/e = 0.37. If the time constant is high, then the charge will decay slowly, if the time constant is small, then the charge will decay rapidly.</w:t>
      </w:r>
    </w:p>
    <w:p w:rsidR="00441EF1" w:rsidRDefault="00441EF1" w:rsidP="00441EF1">
      <w:pPr>
        <w:tabs>
          <w:tab w:val="left" w:pos="2268"/>
        </w:tabs>
      </w:pPr>
    </w:p>
    <w:p w:rsidR="00AB15D3" w:rsidRDefault="00A35D23" w:rsidP="00441EF1">
      <w:pPr>
        <w:tabs>
          <w:tab w:val="left" w:pos="2268"/>
        </w:tabs>
      </w:pPr>
      <w:r>
        <w:br w:type="page"/>
      </w:r>
      <w:r w:rsidR="00FC5A0D">
        <w:lastRenderedPageBreak/>
        <w:t xml:space="preserve">An uncharged capacitor </w:t>
      </w:r>
      <w:r w:rsidR="00FC5A0D" w:rsidRPr="00FC5A0D">
        <w:rPr>
          <w:i/>
        </w:rPr>
        <w:t>C</w:t>
      </w:r>
      <w:r w:rsidR="00FC5A0D">
        <w:t xml:space="preserve"> is charged through a resistor </w:t>
      </w:r>
      <w:r w:rsidR="00FC5A0D" w:rsidRPr="00FC5A0D">
        <w:rPr>
          <w:i/>
        </w:rPr>
        <w:t>R</w:t>
      </w:r>
      <w:r w:rsidR="00FC5A0D">
        <w:t xml:space="preserve"> by a battery of e.m.f. </w:t>
      </w:r>
      <w:r w:rsidR="00FC5A0D" w:rsidRPr="00FC5A0D">
        <w:rPr>
          <w:i/>
        </w:rPr>
        <w:t>E</w:t>
      </w:r>
      <w:r w:rsidR="00FC5A0D">
        <w:t xml:space="preserve"> and negligible internal resistance.  Initially the capacitor has no charge and hence no p.d. across it.  Ther</w:t>
      </w:r>
      <w:r w:rsidR="00CA7801">
        <w:t>e</w:t>
      </w:r>
      <w:r w:rsidR="00FC5A0D">
        <w:t xml:space="preserve">fore the initial current </w:t>
      </w:r>
      <w:r w:rsidR="00FC5A0D" w:rsidRPr="00FC5A0D">
        <w:rPr>
          <w:i/>
        </w:rPr>
        <w:t>I</w:t>
      </w:r>
      <w:r w:rsidR="00FC5A0D" w:rsidRPr="00FC5A0D">
        <w:rPr>
          <w:vertAlign w:val="subscript"/>
        </w:rPr>
        <w:t>0</w:t>
      </w:r>
      <w:r w:rsidR="00FC5A0D">
        <w:t xml:space="preserve"> = </w:t>
      </w:r>
      <w:r w:rsidR="00FC5A0D" w:rsidRPr="00FC5A0D">
        <w:rPr>
          <w:i/>
        </w:rPr>
        <w:t>E</w:t>
      </w:r>
      <w:r w:rsidR="00FC5A0D">
        <w:t>/</w:t>
      </w:r>
      <w:r w:rsidR="00FC5A0D" w:rsidRPr="00FC5A0D">
        <w:rPr>
          <w:i/>
        </w:rPr>
        <w:t>R</w:t>
      </w:r>
      <w:r w:rsidR="00FC5A0D">
        <w:t xml:space="preserve">.  If </w:t>
      </w:r>
      <w:r w:rsidR="00FC5A0D" w:rsidRPr="00FC5A0D">
        <w:rPr>
          <w:i/>
        </w:rPr>
        <w:t>I</w:t>
      </w:r>
      <w:r w:rsidR="00FC5A0D">
        <w:t xml:space="preserve"> is the current flowing after time </w:t>
      </w:r>
      <w:r w:rsidR="00FC5A0D" w:rsidRPr="00FC5A0D">
        <w:rPr>
          <w:i/>
        </w:rPr>
        <w:t>t</w:t>
      </w:r>
      <w:r w:rsidR="00FC5A0D">
        <w:t xml:space="preserve"> and the p.d. across the capacitor is </w:t>
      </w:r>
      <w:r w:rsidR="00FC5A0D" w:rsidRPr="00FC5A0D">
        <w:rPr>
          <w:i/>
        </w:rPr>
        <w:t>V</w:t>
      </w:r>
      <w:r w:rsidR="00FC5A0D" w:rsidRPr="00FC5A0D">
        <w:rPr>
          <w:vertAlign w:val="subscript"/>
        </w:rPr>
        <w:t>C</w:t>
      </w:r>
      <w:r w:rsidR="00FC5A0D">
        <w:t xml:space="preserve"> then</w:t>
      </w:r>
    </w:p>
    <w:p w:rsidR="00FC5A0D" w:rsidRDefault="00FC5A0D" w:rsidP="00FC5A0D"/>
    <w:p w:rsidR="00FC5A0D" w:rsidRDefault="00FC5A0D" w:rsidP="00FC5A0D">
      <w:pPr>
        <w:tabs>
          <w:tab w:val="left" w:pos="2268"/>
        </w:tabs>
      </w:pPr>
      <w:r>
        <w:tab/>
      </w:r>
      <m:oMath>
        <m:r>
          <w:rPr>
            <w:rFonts w:ascii="Cambria Math" w:hAnsi="Cambria Math"/>
          </w:rPr>
          <m:t>I=</m:t>
        </m:r>
        <m:f>
          <m:fPr>
            <m:ctrlPr>
              <w:rPr>
                <w:rFonts w:ascii="Cambria Math" w:hAnsi="Cambria Math"/>
                <w:i/>
                <w:sz w:val="24"/>
                <w:szCs w:val="24"/>
                <w:lang w:eastAsia="en-US"/>
              </w:rPr>
            </m:ctrlPr>
          </m:fPr>
          <m:num>
            <m:r>
              <w:rPr>
                <w:rFonts w:ascii="Cambria Math" w:hAnsi="Cambria Math"/>
              </w:rPr>
              <m:t>E-</m:t>
            </m:r>
            <m:sSub>
              <m:sSubPr>
                <m:ctrlPr>
                  <w:rPr>
                    <w:rFonts w:ascii="Cambria Math" w:hAnsi="Cambria Math"/>
                    <w:i/>
                    <w:sz w:val="24"/>
                    <w:szCs w:val="24"/>
                    <w:lang w:eastAsia="en-US"/>
                  </w:rPr>
                </m:ctrlPr>
              </m:sSubPr>
              <m:e>
                <m:r>
                  <w:rPr>
                    <w:rFonts w:ascii="Cambria Math" w:hAnsi="Cambria Math"/>
                  </w:rPr>
                  <m:t>V</m:t>
                </m:r>
              </m:e>
              <m:sub>
                <m:r>
                  <w:rPr>
                    <w:rFonts w:ascii="Cambria Math" w:hAnsi="Cambria Math"/>
                  </w:rPr>
                  <m:t>C</m:t>
                </m:r>
              </m:sub>
            </m:sSub>
          </m:num>
          <m:den>
            <m:r>
              <w:rPr>
                <w:rFonts w:ascii="Cambria Math" w:hAnsi="Cambria Math"/>
              </w:rPr>
              <m:t>R</m:t>
            </m:r>
          </m:den>
        </m:f>
      </m:oMath>
    </w:p>
    <w:p w:rsidR="00FC5A0D" w:rsidRDefault="00FC5A0D" w:rsidP="00FC5A0D"/>
    <w:p w:rsidR="00AB15D3" w:rsidRDefault="00FC5A0D" w:rsidP="00441EF1">
      <w:pPr>
        <w:tabs>
          <w:tab w:val="left" w:pos="2268"/>
        </w:tabs>
      </w:pPr>
      <w:r>
        <w:t xml:space="preserve">But </w:t>
      </w:r>
      <w:r w:rsidRPr="00285A28">
        <w:rPr>
          <w:i/>
        </w:rPr>
        <w:t>I</w:t>
      </w:r>
      <w:r>
        <w:t xml:space="preserve"> = d</w:t>
      </w:r>
      <w:r w:rsidRPr="00285A28">
        <w:rPr>
          <w:i/>
        </w:rPr>
        <w:t>Q</w:t>
      </w:r>
      <w:r>
        <w:t>/d</w:t>
      </w:r>
      <w:r w:rsidRPr="00285A28">
        <w:rPr>
          <w:i/>
        </w:rPr>
        <w:t xml:space="preserve">t </w:t>
      </w:r>
      <w:r>
        <w:t xml:space="preserve">and </w:t>
      </w:r>
      <w:r w:rsidRPr="00285A28">
        <w:rPr>
          <w:i/>
        </w:rPr>
        <w:t>V</w:t>
      </w:r>
      <w:r w:rsidRPr="00285A28">
        <w:rPr>
          <w:vertAlign w:val="subscript"/>
        </w:rPr>
        <w:t>C</w:t>
      </w:r>
      <w:r>
        <w:t xml:space="preserve"> = </w:t>
      </w:r>
      <w:r w:rsidRPr="00285A28">
        <w:rPr>
          <w:i/>
        </w:rPr>
        <w:t>Q/C</w:t>
      </w:r>
      <w:r w:rsidR="00285A28">
        <w:t xml:space="preserve"> so</w:t>
      </w:r>
    </w:p>
    <w:p w:rsidR="00BC6CB9" w:rsidRDefault="00BC6CB9" w:rsidP="00BC6CB9">
      <w:pPr>
        <w:tabs>
          <w:tab w:val="left" w:pos="2268"/>
        </w:tabs>
      </w:pPr>
    </w:p>
    <w:p w:rsidR="00BC6CB9" w:rsidRDefault="00BC6CB9" w:rsidP="00BC6CB9">
      <w:pPr>
        <w:tabs>
          <w:tab w:val="left" w:pos="2268"/>
        </w:tabs>
      </w:pPr>
      <w:r>
        <w:tab/>
      </w:r>
      <m:oMath>
        <m:f>
          <m:fPr>
            <m:ctrlPr>
              <w:rPr>
                <w:rFonts w:ascii="Cambria Math" w:hAnsi="Cambria Math"/>
                <w:i/>
                <w:sz w:val="24"/>
                <w:szCs w:val="24"/>
                <w:lang w:eastAsia="en-US"/>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sz w:val="24"/>
                <w:szCs w:val="24"/>
                <w:lang w:eastAsia="en-US"/>
              </w:rPr>
            </m:ctrlPr>
          </m:fPr>
          <m:num>
            <m:r>
              <w:rPr>
                <w:rFonts w:ascii="Cambria Math" w:hAnsi="Cambria Math"/>
              </w:rPr>
              <m:t>E-</m:t>
            </m:r>
            <m:f>
              <m:fPr>
                <m:type m:val="skw"/>
                <m:ctrlPr>
                  <w:rPr>
                    <w:rFonts w:ascii="Cambria Math" w:hAnsi="Cambria Math"/>
                    <w:i/>
                    <w:sz w:val="24"/>
                    <w:szCs w:val="24"/>
                    <w:lang w:eastAsia="en-US"/>
                  </w:rPr>
                </m:ctrlPr>
              </m:fPr>
              <m:num>
                <m:r>
                  <w:rPr>
                    <w:rFonts w:ascii="Cambria Math" w:hAnsi="Cambria Math"/>
                  </w:rPr>
                  <m:t>Q</m:t>
                </m:r>
              </m:num>
              <m:den>
                <m:r>
                  <w:rPr>
                    <w:rFonts w:ascii="Cambria Math" w:hAnsi="Cambria Math"/>
                  </w:rPr>
                  <m:t>C</m:t>
                </m:r>
              </m:den>
            </m:f>
          </m:num>
          <m:den>
            <m:r>
              <w:rPr>
                <w:rFonts w:ascii="Cambria Math" w:hAnsi="Cambria Math"/>
              </w:rPr>
              <m:t>R</m:t>
            </m:r>
          </m:den>
        </m:f>
      </m:oMath>
    </w:p>
    <w:p w:rsidR="00BC6CB9" w:rsidRDefault="00BC6CB9" w:rsidP="00BC6CB9">
      <w:pPr>
        <w:tabs>
          <w:tab w:val="left" w:pos="2268"/>
        </w:tabs>
      </w:pPr>
    </w:p>
    <w:p w:rsidR="00BC6CB9" w:rsidRDefault="00BC6CB9" w:rsidP="00BC6CB9">
      <w:pPr>
        <w:tabs>
          <w:tab w:val="left" w:pos="2268"/>
        </w:tabs>
      </w:pPr>
      <w:r>
        <w:tab/>
      </w:r>
      <m:oMath>
        <m:r>
          <w:rPr>
            <w:rFonts w:ascii="Cambria Math" w:hAnsi="Cambria Math"/>
          </w:rPr>
          <m:t>CR</m:t>
        </m:r>
        <m:f>
          <m:fPr>
            <m:ctrlPr>
              <w:rPr>
                <w:rFonts w:ascii="Cambria Math" w:hAnsi="Cambria Math"/>
                <w:i/>
                <w:sz w:val="24"/>
                <w:szCs w:val="24"/>
                <w:lang w:eastAsia="en-US"/>
              </w:rPr>
            </m:ctrlPr>
          </m:fPr>
          <m:num>
            <m:r>
              <w:rPr>
                <w:rFonts w:ascii="Cambria Math" w:hAnsi="Cambria Math"/>
              </w:rPr>
              <m:t>dQ</m:t>
            </m:r>
          </m:num>
          <m:den>
            <m:r>
              <w:rPr>
                <w:rFonts w:ascii="Cambria Math" w:hAnsi="Cambria Math"/>
              </w:rPr>
              <m:t>dt</m:t>
            </m:r>
          </m:den>
        </m:f>
        <m:r>
          <w:rPr>
            <w:rFonts w:ascii="Cambria Math" w:hAnsi="Cambria Math"/>
          </w:rPr>
          <m:t>=CE-Q=</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oMath>
    </w:p>
    <w:p w:rsidR="00BC6CB9" w:rsidRDefault="00BC6CB9" w:rsidP="00BC6CB9">
      <w:pPr>
        <w:tabs>
          <w:tab w:val="left" w:pos="2268"/>
        </w:tabs>
      </w:pPr>
    </w:p>
    <w:p w:rsidR="00285A28" w:rsidRPr="00285A28" w:rsidRDefault="00BC6CB9" w:rsidP="00BC6CB9">
      <w:pPr>
        <w:tabs>
          <w:tab w:val="left" w:pos="2268"/>
        </w:tabs>
      </w:pPr>
      <w:r>
        <w:t xml:space="preserve">where </w:t>
      </w:r>
      <w:r w:rsidRPr="00BC6CB9">
        <w:rPr>
          <w:i/>
        </w:rPr>
        <w:t>Q</w:t>
      </w:r>
      <w:r w:rsidRPr="00BC6CB9">
        <w:rPr>
          <w:vertAlign w:val="subscript"/>
        </w:rPr>
        <w:t>0</w:t>
      </w:r>
      <w:r>
        <w:t xml:space="preserve"> = </w:t>
      </w:r>
      <w:r w:rsidRPr="00BC6CB9">
        <w:rPr>
          <w:i/>
        </w:rPr>
        <w:t>CE</w:t>
      </w:r>
      <w:r>
        <w:t xml:space="preserve"> = the final charge on </w:t>
      </w:r>
      <w:r w:rsidRPr="00BC6CB9">
        <w:rPr>
          <w:i/>
        </w:rPr>
        <w:t>C</w:t>
      </w:r>
      <w:r>
        <w:t xml:space="preserve"> when no current flows.</w:t>
      </w:r>
    </w:p>
    <w:p w:rsidR="00FC5A0D" w:rsidRDefault="00FC5A0D" w:rsidP="00441EF1">
      <w:pPr>
        <w:tabs>
          <w:tab w:val="left" w:pos="2268"/>
        </w:tabs>
      </w:pPr>
    </w:p>
    <w:p w:rsidR="00BC6CB9" w:rsidRDefault="00BC6CB9" w:rsidP="00441EF1">
      <w:pPr>
        <w:tabs>
          <w:tab w:val="left" w:pos="2268"/>
        </w:tabs>
      </w:pPr>
      <w:r>
        <w:t>Integrating</w:t>
      </w:r>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1</m:t>
            </m:r>
          </m:num>
          <m:den>
            <m:r>
              <w:rPr>
                <w:rFonts w:ascii="Cambria Math" w:hAnsi="Cambria Math"/>
              </w:rPr>
              <m:t>CR</m:t>
            </m:r>
          </m:den>
        </m:f>
        <m:nary>
          <m:naryPr>
            <m:limLoc m:val="subSup"/>
            <m:ctrlPr>
              <w:rPr>
                <w:rFonts w:ascii="Cambria Math" w:hAnsi="Cambria Math"/>
                <w:i/>
                <w:sz w:val="24"/>
                <w:szCs w:val="24"/>
                <w:lang w:eastAsia="en-US"/>
              </w:rPr>
            </m:ctrlPr>
          </m:naryPr>
          <m:sub>
            <m:r>
              <w:rPr>
                <w:rFonts w:ascii="Cambria Math" w:hAnsi="Cambria Math"/>
              </w:rPr>
              <m:t>0</m:t>
            </m:r>
          </m:sub>
          <m:sup>
            <m:r>
              <w:rPr>
                <w:rFonts w:ascii="Cambria Math" w:hAnsi="Cambria Math"/>
              </w:rPr>
              <m:t>t</m:t>
            </m:r>
          </m:sup>
          <m:e>
            <m:r>
              <m:rPr>
                <m:sty m:val="p"/>
              </m:rPr>
              <w:rPr>
                <w:rFonts w:ascii="Cambria Math" w:hAnsi="Cambria Math"/>
              </w:rPr>
              <m:t>d</m:t>
            </m:r>
            <m:r>
              <w:rPr>
                <w:rFonts w:ascii="Cambria Math" w:hAnsi="Cambria Math"/>
              </w:rPr>
              <m:t>t</m:t>
            </m:r>
          </m:e>
        </m:nary>
        <m:r>
          <w:rPr>
            <w:rFonts w:ascii="Cambria Math" w:hAnsi="Cambria Math"/>
          </w:rPr>
          <m:t>=</m:t>
        </m:r>
        <m:nary>
          <m:naryPr>
            <m:limLoc m:val="subSup"/>
            <m:ctrlPr>
              <w:rPr>
                <w:rFonts w:ascii="Cambria Math" w:hAnsi="Cambria Math"/>
                <w:i/>
                <w:sz w:val="24"/>
                <w:szCs w:val="24"/>
                <w:lang w:eastAsia="en-US"/>
              </w:rPr>
            </m:ctrlPr>
          </m:naryPr>
          <m:sub>
            <m:r>
              <w:rPr>
                <w:rFonts w:ascii="Cambria Math" w:hAnsi="Cambria Math"/>
              </w:rPr>
              <m:t>0</m:t>
            </m:r>
          </m:sub>
          <m:sup>
            <m:r>
              <w:rPr>
                <w:rFonts w:ascii="Cambria Math" w:hAnsi="Cambria Math"/>
              </w:rPr>
              <m:t>Q</m:t>
            </m:r>
          </m:sup>
          <m:e>
            <m:f>
              <m:fPr>
                <m:ctrlPr>
                  <w:rPr>
                    <w:rFonts w:ascii="Cambria Math" w:hAnsi="Cambria Math"/>
                    <w:i/>
                    <w:sz w:val="24"/>
                    <w:szCs w:val="24"/>
                    <w:lang w:eastAsia="en-US"/>
                  </w:rPr>
                </m:ctrlPr>
              </m:fPr>
              <m:num>
                <m:r>
                  <m:rPr>
                    <m:sty m:val="p"/>
                  </m:rPr>
                  <w:rPr>
                    <w:rFonts w:ascii="Cambria Math" w:hAnsi="Cambria Math"/>
                  </w:rPr>
                  <m:t>d</m:t>
                </m:r>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den>
            </m:f>
          </m:e>
        </m:nary>
      </m:oMath>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r>
          <w:rPr>
            <w:rFonts w:ascii="Cambria Math" w:hAnsi="Cambria Math"/>
          </w:rPr>
          <m:t>=-</m:t>
        </m:r>
        <m:d>
          <m:dPr>
            <m:ctrlPr>
              <w:rPr>
                <w:rFonts w:ascii="Cambria Math" w:hAnsi="Cambria Math"/>
                <w:i/>
                <w:sz w:val="24"/>
                <w:szCs w:val="24"/>
                <w:lang w:eastAsia="en-US"/>
              </w:rPr>
            </m:ctrlPr>
          </m:dPr>
          <m:e>
            <m:r>
              <m:rPr>
                <m:sty m:val="p"/>
              </m:rPr>
              <w:rPr>
                <w:rFonts w:ascii="Cambria Math" w:hAnsi="Cambria Math"/>
              </w:rPr>
              <m:t>ln</m:t>
            </m:r>
            <m:d>
              <m:dPr>
                <m:begChr m:val="["/>
                <m:endChr m:val="]"/>
                <m:ctrlPr>
                  <w:rPr>
                    <w:rFonts w:ascii="Cambria Math" w:hAnsi="Cambria Math"/>
                    <w:i/>
                    <w:sz w:val="24"/>
                    <w:szCs w:val="24"/>
                    <w:lang w:eastAsia="en-US"/>
                  </w:rPr>
                </m:ctrlPr>
              </m:dPr>
              <m:e>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e>
            </m:d>
            <m:r>
              <w:rPr>
                <w:rFonts w:ascii="Cambria Math" w:hAnsi="Cambria Math"/>
              </w:rPr>
              <m:t>-</m:t>
            </m:r>
            <m:r>
              <m:rPr>
                <m:sty m:val="p"/>
              </m:rPr>
              <w:rPr>
                <w:rFonts w:ascii="Cambria Math" w:hAnsi="Cambria Math"/>
              </w:rPr>
              <m:t>ln</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e>
        </m:d>
      </m:oMath>
    </w:p>
    <w:p w:rsidR="00B24CD1" w:rsidRDefault="00B24CD1" w:rsidP="00B24CD1">
      <w:pPr>
        <w:tabs>
          <w:tab w:val="left" w:pos="2268"/>
        </w:tabs>
      </w:pPr>
    </w:p>
    <w:p w:rsidR="00B24CD1" w:rsidRDefault="00B24CD1" w:rsidP="00B24CD1">
      <w:pPr>
        <w:tabs>
          <w:tab w:val="left" w:pos="2268"/>
        </w:tabs>
      </w:pPr>
      <w:r>
        <w:tab/>
      </w:r>
      <m:oMath>
        <m:f>
          <m:fPr>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r>
          <w:rPr>
            <w:rFonts w:ascii="Cambria Math" w:hAnsi="Cambria Math"/>
          </w:rPr>
          <m:t>=-</m:t>
        </m:r>
        <m:r>
          <m:rPr>
            <m:sty m:val="p"/>
          </m:rPr>
          <w:rPr>
            <w:rFonts w:ascii="Cambria Math" w:hAnsi="Cambria Math"/>
          </w:rPr>
          <m:t>ln</m:t>
        </m:r>
        <m:d>
          <m:dPr>
            <m:ctrlPr>
              <w:rPr>
                <w:rFonts w:ascii="Cambria Math" w:hAnsi="Cambria Math"/>
                <w:i/>
                <w:sz w:val="24"/>
                <w:szCs w:val="24"/>
                <w:lang w:eastAsia="en-US"/>
              </w:rPr>
            </m:ctrlPr>
          </m:dPr>
          <m:e>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e>
        </m:d>
      </m:oMath>
    </w:p>
    <w:p w:rsidR="00E12FBD" w:rsidRDefault="00E12FBD" w:rsidP="00E12FBD"/>
    <w:p w:rsidR="00E12FBD" w:rsidRDefault="00E12FBD" w:rsidP="00E12FBD">
      <w:pPr>
        <w:tabs>
          <w:tab w:val="left" w:pos="2268"/>
        </w:tabs>
      </w:pPr>
      <w:r>
        <w:tab/>
      </w:r>
      <m:oMath>
        <m:sSup>
          <m:sSupPr>
            <m:ctrlPr>
              <w:rPr>
                <w:rFonts w:ascii="Cambria Math" w:hAnsi="Cambria Math"/>
                <w:i/>
                <w:sz w:val="24"/>
                <w:szCs w:val="24"/>
                <w:lang w:eastAsia="en-US"/>
              </w:rPr>
            </m:ctrlPr>
          </m:sSupPr>
          <m:e>
            <m:r>
              <w:rPr>
                <w:rFonts w:ascii="Cambria Math" w:hAnsi="Cambria Math"/>
              </w:rPr>
              <m:t>e</m:t>
            </m:r>
          </m:e>
          <m:sup>
            <m:r>
              <w:rPr>
                <w:rFonts w:ascii="Cambria Math" w:hAnsi="Cambria Math"/>
              </w:rPr>
              <m:t>-</m:t>
            </m:r>
            <m:f>
              <m:fPr>
                <m:type m:val="lin"/>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sup>
        </m:sSup>
        <m:r>
          <w:rPr>
            <w:rFonts w:ascii="Cambria Math" w:hAnsi="Cambria Math"/>
          </w:rPr>
          <m:t>=</m:t>
        </m:r>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r>
              <w:rPr>
                <w:rFonts w:ascii="Cambria Math" w:hAnsi="Cambria Math"/>
              </w:rPr>
              <m:t>-Q</m:t>
            </m:r>
          </m:num>
          <m:den>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en>
        </m:f>
      </m:oMath>
    </w:p>
    <w:p w:rsidR="00B24CD1" w:rsidRDefault="00B24CD1" w:rsidP="00B24CD1">
      <w:pPr>
        <w:tabs>
          <w:tab w:val="left" w:pos="2268"/>
        </w:tabs>
      </w:pPr>
    </w:p>
    <w:p w:rsidR="00B24CD1" w:rsidRDefault="00B24CD1" w:rsidP="00B24CD1">
      <w:pPr>
        <w:tabs>
          <w:tab w:val="left" w:pos="2268"/>
        </w:tabs>
      </w:pPr>
      <w:r>
        <w:tab/>
      </w:r>
      <m:oMath>
        <m:r>
          <w:rPr>
            <w:rFonts w:ascii="Cambria Math" w:hAnsi="Cambria Math"/>
          </w:rPr>
          <m:t>Q=</m:t>
        </m:r>
        <m:sSub>
          <m:sSubPr>
            <m:ctrlPr>
              <w:rPr>
                <w:rFonts w:ascii="Cambria Math" w:hAnsi="Cambria Math"/>
                <w:i/>
                <w:sz w:val="24"/>
                <w:szCs w:val="24"/>
                <w:lang w:eastAsia="en-US"/>
              </w:rPr>
            </m:ctrlPr>
          </m:sSubPr>
          <m:e>
            <m:r>
              <w:rPr>
                <w:rFonts w:ascii="Cambria Math" w:hAnsi="Cambria Math"/>
              </w:rPr>
              <m:t>Q</m:t>
            </m:r>
          </m:e>
          <m:sub>
            <m:r>
              <w:rPr>
                <w:rFonts w:ascii="Cambria Math" w:hAnsi="Cambria Math"/>
              </w:rPr>
              <m:t>0</m:t>
            </m:r>
          </m:sub>
        </m:sSub>
        <m:d>
          <m:dPr>
            <m:ctrlPr>
              <w:rPr>
                <w:rFonts w:ascii="Cambria Math" w:hAnsi="Cambria Math"/>
                <w:i/>
                <w:sz w:val="24"/>
                <w:szCs w:val="24"/>
                <w:lang w:eastAsia="en-US"/>
              </w:rPr>
            </m:ctrlPr>
          </m:dPr>
          <m:e>
            <m:r>
              <w:rPr>
                <w:rFonts w:ascii="Cambria Math" w:hAnsi="Cambria Math"/>
              </w:rPr>
              <m:t>1-</m:t>
            </m:r>
            <m:sSup>
              <m:sSupPr>
                <m:ctrlPr>
                  <w:rPr>
                    <w:rFonts w:ascii="Cambria Math" w:hAnsi="Cambria Math"/>
                    <w:i/>
                    <w:sz w:val="24"/>
                    <w:szCs w:val="24"/>
                    <w:lang w:eastAsia="en-US"/>
                  </w:rPr>
                </m:ctrlPr>
              </m:sSupPr>
              <m:e>
                <m:r>
                  <w:rPr>
                    <w:rFonts w:ascii="Cambria Math" w:hAnsi="Cambria Math"/>
                  </w:rPr>
                  <m:t>e</m:t>
                </m:r>
              </m:e>
              <m:sup>
                <m:f>
                  <m:fPr>
                    <m:type m:val="lin"/>
                    <m:ctrlPr>
                      <w:rPr>
                        <w:rFonts w:ascii="Cambria Math" w:hAnsi="Cambria Math"/>
                        <w:i/>
                        <w:sz w:val="24"/>
                        <w:szCs w:val="24"/>
                        <w:lang w:eastAsia="en-US"/>
                      </w:rPr>
                    </m:ctrlPr>
                  </m:fPr>
                  <m:num>
                    <m:r>
                      <w:rPr>
                        <w:rFonts w:ascii="Cambria Math" w:hAnsi="Cambria Math"/>
                      </w:rPr>
                      <m:t>-t</m:t>
                    </m:r>
                  </m:num>
                  <m:den>
                    <m:r>
                      <w:rPr>
                        <w:rFonts w:ascii="Cambria Math" w:hAnsi="Cambria Math"/>
                      </w:rPr>
                      <m:t>CR</m:t>
                    </m:r>
                  </m:den>
                </m:f>
              </m:sup>
            </m:sSup>
          </m:e>
        </m:d>
      </m:oMath>
    </w:p>
    <w:p w:rsidR="00B24CD1" w:rsidRDefault="00B24CD1" w:rsidP="00B24CD1">
      <w:pPr>
        <w:tabs>
          <w:tab w:val="left" w:pos="2268"/>
        </w:tabs>
      </w:pPr>
    </w:p>
    <w:p w:rsidR="00FC5A0D" w:rsidRDefault="00B24CD1" w:rsidP="00441EF1">
      <w:pPr>
        <w:tabs>
          <w:tab w:val="left" w:pos="2268"/>
        </w:tabs>
      </w:pPr>
      <w:r>
        <w:t xml:space="preserve">Where the time constant </w:t>
      </w:r>
      <w:r w:rsidRPr="00B24CD1">
        <w:rPr>
          <w:i/>
        </w:rPr>
        <w:t>CR</w:t>
      </w:r>
      <w:r>
        <w:t xml:space="preserve"> is large then it takes a long time for the capacitor to reach its final charge, that is the capacitor charges slowly.  If the time constant is small the capacitor charges quickly.  The p.d. across the capacitor </w:t>
      </w:r>
      <w:r w:rsidRPr="00B24CD1">
        <w:rPr>
          <w:i/>
        </w:rPr>
        <w:t>V</w:t>
      </w:r>
      <w:r w:rsidRPr="00B24CD1">
        <w:rPr>
          <w:vertAlign w:val="subscript"/>
        </w:rPr>
        <w:t>C</w:t>
      </w:r>
      <w:r>
        <w:t xml:space="preserve"> shows the same variation as </w:t>
      </w:r>
      <w:r w:rsidRPr="00B24CD1">
        <w:rPr>
          <w:i/>
        </w:rPr>
        <w:t>Q</w:t>
      </w:r>
      <w:r>
        <w:t xml:space="preserve"> since </w:t>
      </w:r>
      <w:r w:rsidRPr="00B24CD1">
        <w:rPr>
          <w:i/>
        </w:rPr>
        <w:t>V</w:t>
      </w:r>
      <w:r w:rsidRPr="00B24CD1">
        <w:rPr>
          <w:vertAlign w:val="subscript"/>
        </w:rPr>
        <w:t>C</w:t>
      </w:r>
      <w:r>
        <w:t xml:space="preserve"> </w:t>
      </w:r>
      <w:r>
        <w:sym w:font="Symbol" w:char="F0B5"/>
      </w:r>
      <w:r>
        <w:t xml:space="preserve"> </w:t>
      </w:r>
      <w:r w:rsidRPr="00B24CD1">
        <w:rPr>
          <w:i/>
        </w:rPr>
        <w:t>Q</w:t>
      </w:r>
      <w:r>
        <w:t>.</w:t>
      </w:r>
    </w:p>
    <w:p w:rsidR="00AB15D3" w:rsidRDefault="00AB15D3" w:rsidP="00441EF1">
      <w:pPr>
        <w:tabs>
          <w:tab w:val="left" w:pos="2268"/>
        </w:tabs>
      </w:pPr>
    </w:p>
    <w:p w:rsidR="00A304D1" w:rsidRDefault="006F6E91" w:rsidP="00A304D1">
      <w:pPr>
        <w:tabs>
          <w:tab w:val="left" w:pos="2268"/>
        </w:tabs>
      </w:pPr>
      <w:r>
        <w:rPr>
          <w:rFonts w:cs="Arial"/>
          <w:noProof/>
        </w:rPr>
        <mc:AlternateContent>
          <mc:Choice Requires="wpg">
            <w:drawing>
              <wp:anchor distT="0" distB="0" distL="114300" distR="114300" simplePos="0" relativeHeight="251673088" behindDoc="0" locked="0" layoutInCell="1" allowOverlap="1">
                <wp:simplePos x="0" y="0"/>
                <wp:positionH relativeFrom="column">
                  <wp:posOffset>340360</wp:posOffset>
                </wp:positionH>
                <wp:positionV relativeFrom="paragraph">
                  <wp:posOffset>41910</wp:posOffset>
                </wp:positionV>
                <wp:extent cx="2624455" cy="1397635"/>
                <wp:effectExtent l="0" t="0" r="0" b="0"/>
                <wp:wrapNone/>
                <wp:docPr id="2396"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4455" cy="1397635"/>
                          <a:chOff x="2336" y="10445"/>
                          <a:chExt cx="4133" cy="2201"/>
                        </a:xfrm>
                      </wpg:grpSpPr>
                      <wps:wsp>
                        <wps:cNvPr id="2397" name="Straight Connector 3095"/>
                        <wps:cNvCnPr>
                          <a:cxnSpLocks noChangeShapeType="1"/>
                        </wps:cNvCnPr>
                        <wps:spPr bwMode="auto">
                          <a:xfrm flipV="1">
                            <a:off x="3471" y="10489"/>
                            <a:ext cx="0" cy="1704"/>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98" name="Straight Connector 3096"/>
                        <wps:cNvCnPr>
                          <a:cxnSpLocks noChangeShapeType="1"/>
                        </wps:cNvCnPr>
                        <wps:spPr bwMode="auto">
                          <a:xfrm>
                            <a:off x="3471" y="12192"/>
                            <a:ext cx="26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99" name="Freeform 3097"/>
                        <wps:cNvSpPr>
                          <a:spLocks/>
                        </wps:cNvSpPr>
                        <wps:spPr bwMode="auto">
                          <a:xfrm flipV="1">
                            <a:off x="3471" y="10822"/>
                            <a:ext cx="2634" cy="1374"/>
                          </a:xfrm>
                          <a:custGeom>
                            <a:avLst/>
                            <a:gdLst>
                              <a:gd name="T0" fmla="*/ 0 w 1485900"/>
                              <a:gd name="T1" fmla="*/ 0 h 881699"/>
                              <a:gd name="T2" fmla="*/ 235901 w 1485900"/>
                              <a:gd name="T3" fmla="*/ 612658 h 881699"/>
                              <a:gd name="T4" fmla="*/ 814932 w 1485900"/>
                              <a:gd name="T5" fmla="*/ 838871 h 881699"/>
                              <a:gd name="T6" fmla="*/ 1672755 w 1485900"/>
                              <a:gd name="T7" fmla="*/ 867147 h 88169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85900" h="881699">
                                <a:moveTo>
                                  <a:pt x="0" y="0"/>
                                </a:moveTo>
                                <a:cubicBezTo>
                                  <a:pt x="44450" y="238919"/>
                                  <a:pt x="88900" y="477838"/>
                                  <a:pt x="209550" y="619125"/>
                                </a:cubicBezTo>
                                <a:cubicBezTo>
                                  <a:pt x="330200" y="760412"/>
                                  <a:pt x="511175" y="804863"/>
                                  <a:pt x="723900" y="847725"/>
                                </a:cubicBezTo>
                                <a:cubicBezTo>
                                  <a:pt x="936625" y="890587"/>
                                  <a:pt x="1211262" y="883443"/>
                                  <a:pt x="1485900" y="876300"/>
                                </a:cubicBezTo>
                              </a:path>
                            </a:pathLst>
                          </a:custGeom>
                          <a:noFill/>
                          <a:ln w="1270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9" name="Text Box 3099"/>
                        <wps:cNvSpPr txBox="1">
                          <a:spLocks noChangeArrowheads="1"/>
                        </wps:cNvSpPr>
                        <wps:spPr bwMode="auto">
                          <a:xfrm>
                            <a:off x="2336" y="10445"/>
                            <a:ext cx="170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Pr="004358A4" w:rsidRDefault="009B06A2" w:rsidP="00A304D1">
                              <w:pPr>
                                <w:rPr>
                                  <w:i/>
                                </w:rPr>
                              </w:pPr>
                              <w:r w:rsidRPr="004358A4">
                                <w:rPr>
                                  <w:i/>
                                </w:rPr>
                                <w:t>current</w:t>
                              </w:r>
                            </w:p>
                          </w:txbxContent>
                        </wps:txbx>
                        <wps:bodyPr rot="0" vert="horz" wrap="square" lIns="91440" tIns="45720" rIns="91440" bIns="45720" anchor="t" anchorCtr="0" upright="1">
                          <a:noAutofit/>
                        </wps:bodyPr>
                      </wps:wsp>
                      <wps:wsp>
                        <wps:cNvPr id="1090" name="Text Box 3100"/>
                        <wps:cNvSpPr txBox="1">
                          <a:spLocks noChangeArrowheads="1"/>
                        </wps:cNvSpPr>
                        <wps:spPr bwMode="auto">
                          <a:xfrm>
                            <a:off x="3042" y="12192"/>
                            <a:ext cx="4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Default="009B06A2" w:rsidP="00A304D1">
                              <w:r>
                                <w:t>0</w:t>
                              </w:r>
                            </w:p>
                          </w:txbxContent>
                        </wps:txbx>
                        <wps:bodyPr rot="0" vert="horz" wrap="square" lIns="91440" tIns="45720" rIns="91440" bIns="45720" anchor="t" anchorCtr="0" upright="1">
                          <a:noAutofit/>
                        </wps:bodyPr>
                      </wps:wsp>
                      <wps:wsp>
                        <wps:cNvPr id="1091" name="Text Box 3102"/>
                        <wps:cNvSpPr txBox="1">
                          <a:spLocks noChangeArrowheads="1"/>
                        </wps:cNvSpPr>
                        <wps:spPr bwMode="auto">
                          <a:xfrm>
                            <a:off x="5631" y="12220"/>
                            <a:ext cx="83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B06A2" w:rsidRPr="004358A4" w:rsidRDefault="009B06A2" w:rsidP="00A304D1">
                              <w:pPr>
                                <w:rPr>
                                  <w:i/>
                                </w:rPr>
                              </w:pPr>
                              <w:r w:rsidRPr="004358A4">
                                <w:rPr>
                                  <w:i/>
                                </w:rPr>
                                <w:t>time</w:t>
                              </w:r>
                            </w:p>
                          </w:txbxContent>
                        </wps:txbx>
                        <wps:bodyPr rot="0" vert="horz" wrap="square" lIns="91440" tIns="45720" rIns="91440" bIns="45720" anchor="t" anchorCtr="0" upright="1">
                          <a:noAutofit/>
                        </wps:bodyPr>
                      </wps:wsp>
                      <wps:wsp>
                        <wps:cNvPr id="1092" name="Text Box 1641"/>
                        <wps:cNvSpPr txBox="1">
                          <a:spLocks noChangeArrowheads="1"/>
                        </wps:cNvSpPr>
                        <wps:spPr bwMode="auto">
                          <a:xfrm>
                            <a:off x="2597" y="10634"/>
                            <a:ext cx="885"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A304D1">
                              <w:pPr>
                                <w:jc w:val="right"/>
                                <w:rPr>
                                  <w:vertAlign w:val="subscript"/>
                                </w:rPr>
                              </w:pPr>
                              <w:r>
                                <w:t>Q</w:t>
                              </w:r>
                              <w:r w:rsidRPr="004358A4">
                                <w:rPr>
                                  <w:vertAlign w:val="subscript"/>
                                </w:rPr>
                                <w:t>0</w:t>
                              </w:r>
                            </w:p>
                            <w:p w:rsidR="009B06A2" w:rsidRDefault="009B06A2" w:rsidP="00A304D1">
                              <w:pPr>
                                <w:jc w:val="right"/>
                                <w:rPr>
                                  <w:vertAlign w:val="subscript"/>
                                </w:rPr>
                              </w:pPr>
                            </w:p>
                            <w:p w:rsidR="009B06A2" w:rsidRDefault="009B06A2" w:rsidP="00A304D1">
                              <w:pPr>
                                <w:jc w:val="right"/>
                              </w:pPr>
                              <w:r>
                                <w:t>0.63Q</w:t>
                              </w:r>
                              <w:r w:rsidRPr="004358A4">
                                <w:rPr>
                                  <w:vertAlign w:val="subscript"/>
                                </w:rPr>
                                <w:t>0</w:t>
                              </w:r>
                            </w:p>
                          </w:txbxContent>
                        </wps:txbx>
                        <wps:bodyPr rot="0" vert="horz" wrap="square" lIns="91440" tIns="45720" rIns="91440" bIns="45720" anchor="t" anchorCtr="0" upright="1">
                          <a:noAutofit/>
                        </wps:bodyPr>
                      </wps:wsp>
                      <wps:wsp>
                        <wps:cNvPr id="1093" name="AutoShape 1642"/>
                        <wps:cNvCnPr>
                          <a:cxnSpLocks noChangeShapeType="1"/>
                        </wps:cNvCnPr>
                        <wps:spPr bwMode="auto">
                          <a:xfrm>
                            <a:off x="3473" y="11272"/>
                            <a:ext cx="320"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4" name="AutoShape 1643"/>
                        <wps:cNvCnPr>
                          <a:cxnSpLocks noChangeShapeType="1"/>
                        </wps:cNvCnPr>
                        <wps:spPr bwMode="auto">
                          <a:xfrm>
                            <a:off x="3812" y="11310"/>
                            <a:ext cx="1" cy="87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95" name="Text Box 1644"/>
                        <wps:cNvSpPr txBox="1">
                          <a:spLocks noChangeArrowheads="1"/>
                        </wps:cNvSpPr>
                        <wps:spPr bwMode="auto">
                          <a:xfrm>
                            <a:off x="3623" y="12184"/>
                            <a:ext cx="593"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Pr="004358A4" w:rsidRDefault="009B06A2" w:rsidP="00A304D1">
                              <w:pPr>
                                <w:rPr>
                                  <w:i/>
                                </w:rPr>
                              </w:pPr>
                              <w:r w:rsidRPr="004358A4">
                                <w:rPr>
                                  <w:i/>
                                </w:rPr>
                                <w:t>t</w:t>
                              </w:r>
                              <w:r w:rsidRPr="004358A4">
                                <w:rPr>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554" style="position:absolute;margin-left:26.8pt;margin-top:3.3pt;width:206.65pt;height:110.05pt;z-index:251673088;mso-position-horizontal-relative:text;mso-position-vertical-relative:text" coordorigin="2336,10445" coordsize="4133,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">
                <v:line id="Straight Connector 3095" o:spid="_x0000_s1555" style="position:absolute;flip:y;visibility:visible;mso-wrap-style:square" from="3471,10489" to="3471,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"/>
                <v:line id="Straight Connector 3096" o:spid="_x0000_s1556" style="position:absolute;visibility:visible;mso-wrap-style:square" from="3471,12192" to="6169,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"/>
                <v:shape id="Freeform 3097" o:spid="_x0000_s1557" style="position:absolute;left:3471;top:10822;width:2634;height:1374;flip:y;visibility:visible;mso-wrap-style:square;v-text-anchor:middle" coordsize="1485900,88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" path="m,c44450,238919,88900,477838,209550,619125,330200,760412,511175,804863,723900,847725v212725,42862,487362,35718,762000,28575e" filled="f" strokeweight="1pt">
                  <v:path arrowok="t" o:connecttype="custom" o:connectlocs="0,0;418,955;1445,1307;2965,1351" o:connectangles="0,0,0,0"/>
                </v:shape>
                <v:shape id="Text Box 3099" o:spid="_x0000_s1558" type="#_x0000_t202" style="position:absolute;left:2336;top:10445;width:17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" filled="f" stroked="f" strokeweight=".5pt">
                  <v:textbox>
                    <w:txbxContent>
                      <w:p w:rsidR="009B06A2" w:rsidRPr="004358A4" w:rsidRDefault="009B06A2" w:rsidP="00A304D1">
                        <w:pPr>
                          <w:rPr>
                            <w:i/>
                          </w:rPr>
                        </w:pPr>
                        <w:r w:rsidRPr="004358A4">
                          <w:rPr>
                            <w:i/>
                          </w:rPr>
                          <w:t>current</w:t>
                        </w:r>
                      </w:p>
                    </w:txbxContent>
                  </v:textbox>
                </v:shape>
                <v:shape id="Text Box 3100" o:spid="_x0000_s1559" type="#_x0000_t202" style="position:absolute;left:3042;top:12192;width:4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" filled="f" stroked="f" strokeweight=".5pt">
                  <v:textbox>
                    <w:txbxContent>
                      <w:p w:rsidR="009B06A2" w:rsidRDefault="009B06A2" w:rsidP="00A304D1">
                        <w:r>
                          <w:t>0</w:t>
                        </w:r>
                      </w:p>
                    </w:txbxContent>
                  </v:textbox>
                </v:shape>
                <v:shape id="Text Box 3102" o:spid="_x0000_s1560" type="#_x0000_t202" style="position:absolute;left:5631;top:12220;width:83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" filled="f" stroked="f" strokeweight=".5pt">
                  <v:textbox>
                    <w:txbxContent>
                      <w:p w:rsidR="009B06A2" w:rsidRPr="004358A4" w:rsidRDefault="009B06A2" w:rsidP="00A304D1">
                        <w:pPr>
                          <w:rPr>
                            <w:i/>
                          </w:rPr>
                        </w:pPr>
                        <w:r w:rsidRPr="004358A4">
                          <w:rPr>
                            <w:i/>
                          </w:rPr>
                          <w:t>time</w:t>
                        </w:r>
                      </w:p>
                    </w:txbxContent>
                  </v:textbox>
                </v:shape>
                <v:shape id="Text Box 1641" o:spid="_x0000_s1561" type="#_x0000_t202" style="position:absolute;left:2597;top:10634;width:885;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" filled="f" stroked="f">
                  <v:textbox>
                    <w:txbxContent>
                      <w:p w:rsidR="009B06A2" w:rsidRDefault="009B06A2" w:rsidP="00A304D1">
                        <w:pPr>
                          <w:jc w:val="right"/>
                          <w:rPr>
                            <w:vertAlign w:val="subscript"/>
                          </w:rPr>
                        </w:pPr>
                        <w:r>
                          <w:t>Q</w:t>
                        </w:r>
                        <w:r w:rsidRPr="004358A4">
                          <w:rPr>
                            <w:vertAlign w:val="subscript"/>
                          </w:rPr>
                          <w:t>0</w:t>
                        </w:r>
                      </w:p>
                      <w:p w:rsidR="009B06A2" w:rsidRDefault="009B06A2" w:rsidP="00A304D1">
                        <w:pPr>
                          <w:jc w:val="right"/>
                          <w:rPr>
                            <w:vertAlign w:val="subscript"/>
                          </w:rPr>
                        </w:pPr>
                      </w:p>
                      <w:p w:rsidR="009B06A2" w:rsidRDefault="009B06A2" w:rsidP="00A304D1">
                        <w:pPr>
                          <w:jc w:val="right"/>
                        </w:pPr>
                        <w:r>
                          <w:t>0.63Q</w:t>
                        </w:r>
                        <w:r w:rsidRPr="004358A4">
                          <w:rPr>
                            <w:vertAlign w:val="subscript"/>
                          </w:rPr>
                          <w:t>0</w:t>
                        </w:r>
                      </w:p>
                    </w:txbxContent>
                  </v:textbox>
                </v:shape>
                <v:shape id="AutoShape 1642" o:spid="_x0000_s1562" type="#_x0000_t32" style="position:absolute;left:3473;top:11272;width: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">
                  <v:stroke dashstyle="longDash"/>
                </v:shape>
                <v:shape id="AutoShape 1643" o:spid="_x0000_s1563" type="#_x0000_t32" style="position:absolute;left:3812;top:11310;width:1;height: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">
                  <v:stroke dashstyle="longDash"/>
                </v:shape>
                <v:shape id="Text Box 1644" o:spid="_x0000_s1564" type="#_x0000_t202" style="position:absolute;left:3623;top:12184;width:5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" filled="f" stroked="f">
                  <v:textbox>
                    <w:txbxContent>
                      <w:p w:rsidR="009B06A2" w:rsidRPr="004358A4" w:rsidRDefault="009B06A2" w:rsidP="00A304D1">
                        <w:pPr>
                          <w:rPr>
                            <w:i/>
                          </w:rPr>
                        </w:pPr>
                        <w:r w:rsidRPr="004358A4">
                          <w:rPr>
                            <w:i/>
                          </w:rPr>
                          <w:t>t</w:t>
                        </w:r>
                        <w:r w:rsidRPr="004358A4">
                          <w:rPr>
                            <w:vertAlign w:val="subscript"/>
                          </w:rPr>
                          <w:t>1</w:t>
                        </w:r>
                      </w:p>
                    </w:txbxContent>
                  </v:textbox>
                </v:shape>
              </v:group>
            </w:pict>
          </mc:Fallback>
        </mc:AlternateContent>
      </w: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A304D1" w:rsidRDefault="00A304D1" w:rsidP="00A304D1">
      <w:pPr>
        <w:tabs>
          <w:tab w:val="left" w:pos="2268"/>
        </w:tabs>
      </w:pPr>
    </w:p>
    <w:p w:rsidR="00FE5F61" w:rsidRDefault="00FE5F61" w:rsidP="00A304D1">
      <w:pPr>
        <w:tabs>
          <w:tab w:val="left" w:pos="2268"/>
        </w:tabs>
      </w:pPr>
    </w:p>
    <w:p w:rsidR="00FE5F61" w:rsidRDefault="00FE5F61" w:rsidP="00FE5F61">
      <w:pPr>
        <w:pStyle w:val="Heading2"/>
        <w:numPr>
          <w:ilvl w:val="12"/>
          <w:numId w:val="0"/>
        </w:numPr>
      </w:pPr>
      <w:r>
        <w:br w:type="page"/>
      </w:r>
      <w:r>
        <w:lastRenderedPageBreak/>
        <w:t>Capacitors in a.c. circuits</w:t>
      </w:r>
    </w:p>
    <w:p w:rsidR="00FE5F61" w:rsidRDefault="00FE5F61" w:rsidP="00FE5F61">
      <w:pPr>
        <w:tabs>
          <w:tab w:val="right" w:pos="3544"/>
          <w:tab w:val="left" w:pos="3686"/>
        </w:tabs>
        <w:rPr>
          <w:rFonts w:cs="Arial"/>
          <w:b/>
          <w:lang w:val="en-US"/>
        </w:rPr>
      </w:pPr>
    </w:p>
    <w:p w:rsidR="00FE5F61" w:rsidRPr="00FE5F61" w:rsidRDefault="00FE5F61" w:rsidP="00FE5F61">
      <w:pPr>
        <w:tabs>
          <w:tab w:val="right" w:pos="3544"/>
          <w:tab w:val="left" w:pos="3686"/>
        </w:tabs>
        <w:rPr>
          <w:rFonts w:cs="Arial"/>
        </w:rPr>
      </w:pPr>
      <w:r w:rsidRPr="00FE5F61">
        <w:rPr>
          <w:rFonts w:cs="Arial"/>
        </w:rPr>
        <w:t>Consider the following circuit:</w:t>
      </w:r>
    </w:p>
    <w:p w:rsidR="00FE5F61" w:rsidRPr="00FE5F61" w:rsidRDefault="00FE5F61" w:rsidP="00FE5F61"/>
    <w:p w:rsidR="00FE5F61" w:rsidRPr="00FE5F61" w:rsidRDefault="00FE5F61" w:rsidP="00FE5F61">
      <w:pPr>
        <w:jc w:val="center"/>
      </w:pPr>
      <w:r w:rsidRPr="00FE5F61">
        <w:object w:dxaOrig="8161" w:dyaOrig="2561">
          <v:shape id="_x0000_i1089" type="#_x0000_t75" style="width:409.5pt;height:129pt" o:ole="" fillcolor="window">
            <v:imagedata r:id="rId149" o:title=""/>
          </v:shape>
          <o:OLEObject Type="Embed" ProgID="MSDraw" ShapeID="_x0000_i1089" DrawAspect="Content" ObjectID="_1520950176" r:id="rId150">
            <o:FieldCodes>\* mergeformat</o:FieldCodes>
          </o:OLEObject>
        </w:object>
      </w:r>
    </w:p>
    <w:p w:rsidR="00FE5F61" w:rsidRPr="00FE5F61" w:rsidRDefault="00FE5F61" w:rsidP="00FE5F61"/>
    <w:p w:rsidR="00FE5F61" w:rsidRPr="00FE5F61" w:rsidRDefault="00FE5F61" w:rsidP="00FE5F61"/>
    <w:p w:rsidR="00FE5F61" w:rsidRDefault="00FE5F61" w:rsidP="00FE5F61">
      <w:r>
        <w:t>T</w:t>
      </w:r>
      <w:r w:rsidRPr="00FE5F61">
        <w:t xml:space="preserve">he signal generator </w:t>
      </w:r>
      <w:r>
        <w:t xml:space="preserve">is set to a low frequency and </w:t>
      </w:r>
      <w:r w:rsidRPr="00FE5F61">
        <w:t>the potential diffe</w:t>
      </w:r>
      <w:r>
        <w:t>rence across the resistor to a known voltage</w:t>
      </w:r>
      <w:r w:rsidRPr="00FE5F61">
        <w:t>.</w:t>
      </w:r>
      <w:r>
        <w:t xml:space="preserve">  The current in the circuit is then measured using the ammeter.</w:t>
      </w:r>
    </w:p>
    <w:p w:rsidR="00FE5F61" w:rsidRDefault="00FE5F61" w:rsidP="00FE5F61"/>
    <w:p w:rsidR="00FE5F61" w:rsidRPr="00FE5F61" w:rsidRDefault="00FE5F61" w:rsidP="00FE5F61">
      <w:r>
        <w:t>The frequency of the signal generator is altered but the potential difference kept constant and the current measured.</w:t>
      </w:r>
    </w:p>
    <w:p w:rsidR="00FE5F61" w:rsidRPr="00FE5F61" w:rsidRDefault="00FE5F61" w:rsidP="00FE5F61"/>
    <w:p w:rsidR="00FE5F61" w:rsidRPr="00FE5F61" w:rsidRDefault="006F6E91" w:rsidP="00FE5F61">
      <w:pPr>
        <w:jc w:val="center"/>
      </w:pPr>
      <w:r>
        <w:rPr>
          <w:noProof/>
        </w:rPr>
        <mc:AlternateContent>
          <mc:Choice Requires="wps">
            <w:drawing>
              <wp:anchor distT="0" distB="0" distL="114300" distR="114300" simplePos="0" relativeHeight="251674112" behindDoc="0" locked="0" layoutInCell="1" allowOverlap="1">
                <wp:simplePos x="0" y="0"/>
                <wp:positionH relativeFrom="column">
                  <wp:posOffset>1916430</wp:posOffset>
                </wp:positionH>
                <wp:positionV relativeFrom="paragraph">
                  <wp:posOffset>1746885</wp:posOffset>
                </wp:positionV>
                <wp:extent cx="266700" cy="295275"/>
                <wp:effectExtent l="0" t="0" r="0" b="0"/>
                <wp:wrapNone/>
                <wp:docPr id="2395" name="Text Box 1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6" o:spid="_x0000_s1565" type="#_x0000_t202" style="position:absolute;left:0;text-align:left;margin-left:150.9pt;margin-top:137.55pt;width:21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lNvAIAAMc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" filled="f" stroked="f">
                <v:textbox>
                  <w:txbxContent>
                    <w:p w:rsidR="009B06A2" w:rsidRDefault="009B06A2">
                      <w:r>
                        <w:t>0</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2061210</wp:posOffset>
                </wp:positionH>
                <wp:positionV relativeFrom="paragraph">
                  <wp:posOffset>552450</wp:posOffset>
                </wp:positionV>
                <wp:extent cx="2209800" cy="0"/>
                <wp:effectExtent l="0" t="0" r="0" b="0"/>
                <wp:wrapNone/>
                <wp:docPr id="2394" name="AutoShap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BAE75" id="AutoShape 1647" o:spid="_x0000_s1026" type="#_x0000_t32" style="position:absolute;margin-left:162.3pt;margin-top:43.5pt;width:174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ZIwIAAEE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"/>
            </w:pict>
          </mc:Fallback>
        </mc:AlternateContent>
      </w:r>
      <w:r w:rsidR="00FE5F61" w:rsidRPr="00FE5F61">
        <w:object w:dxaOrig="4873" w:dyaOrig="3198">
          <v:shape id="_x0000_i1090" type="#_x0000_t75" style="width:242.25pt;height:159pt" o:ole="" fillcolor="window">
            <v:imagedata r:id="rId151" o:title=""/>
          </v:shape>
          <o:OLEObject Type="Embed" ProgID="MSDraw" ShapeID="_x0000_i1090" DrawAspect="Content" ObjectID="_1520950177" r:id="rId152">
            <o:FieldCodes>\* mergeformat</o:FieldCodes>
          </o:OLEObject>
        </w:object>
      </w:r>
    </w:p>
    <w:p w:rsidR="00FE5F61" w:rsidRPr="00FE5F61" w:rsidRDefault="00FE5F61" w:rsidP="00FE5F61"/>
    <w:p w:rsidR="00FE5F61" w:rsidRPr="00FE5F61" w:rsidRDefault="00FE5F61" w:rsidP="00FE5F61">
      <w:r>
        <w:t>The current in the resistive remains constant with frequency with I = V/R.</w:t>
      </w:r>
      <w:r w:rsidR="00683D12">
        <w:t xml:space="preserve">  Resistors are unaffected by the frequency of the supply and behave in the same way in both d.c. and a.c. circuits.</w:t>
      </w:r>
    </w:p>
    <w:p w:rsidR="00FE5F61" w:rsidRPr="00FE5F61" w:rsidRDefault="00FE5F61" w:rsidP="00FE5F61"/>
    <w:p w:rsidR="00FE5F61" w:rsidRDefault="00FE5F61" w:rsidP="00FE5F61">
      <w:r>
        <w:t>The resistor is replaced with a capacitor and the experiment repeated.</w:t>
      </w:r>
    </w:p>
    <w:p w:rsidR="00683D12" w:rsidRPr="00FE5F61" w:rsidRDefault="00683D12" w:rsidP="00FE5F61"/>
    <w:p w:rsidR="00FE5F61" w:rsidRPr="00FE5F61" w:rsidRDefault="006F6E91" w:rsidP="00FE5F61">
      <w:pPr>
        <w:jc w:val="center"/>
      </w:pPr>
      <w:r>
        <w:rPr>
          <w:noProof/>
        </w:rPr>
        <mc:AlternateContent>
          <mc:Choice Requires="wps">
            <w:drawing>
              <wp:anchor distT="0" distB="0" distL="114300" distR="114300" simplePos="0" relativeHeight="251676160" behindDoc="0" locked="0" layoutInCell="1" allowOverlap="1">
                <wp:simplePos x="0" y="0"/>
                <wp:positionH relativeFrom="column">
                  <wp:posOffset>1916430</wp:posOffset>
                </wp:positionH>
                <wp:positionV relativeFrom="paragraph">
                  <wp:posOffset>1756410</wp:posOffset>
                </wp:positionV>
                <wp:extent cx="266700" cy="295275"/>
                <wp:effectExtent l="0" t="0" r="0" b="0"/>
                <wp:wrapNone/>
                <wp:docPr id="2393"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FE5F61">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566" type="#_x0000_t202" style="position:absolute;left:0;text-align:left;margin-left:150.9pt;margin-top:138.3pt;width:21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AGvQ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" filled="f" stroked="f">
                <v:textbox>
                  <w:txbxContent>
                    <w:p w:rsidR="009B06A2" w:rsidRDefault="009B06A2" w:rsidP="00FE5F61">
                      <w:r>
                        <w:t>0</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2097405</wp:posOffset>
                </wp:positionH>
                <wp:positionV relativeFrom="paragraph">
                  <wp:posOffset>344805</wp:posOffset>
                </wp:positionV>
                <wp:extent cx="2209800" cy="1400175"/>
                <wp:effectExtent l="0" t="0" r="0" b="0"/>
                <wp:wrapNone/>
                <wp:docPr id="2392" name="AutoShape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9800"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C3EFF" id="AutoShape 1649" o:spid="_x0000_s1026" type="#_x0000_t32" style="position:absolute;margin-left:165.15pt;margin-top:27.15pt;width:174pt;height:110.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lyLgIAAFE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"/>
            </w:pict>
          </mc:Fallback>
        </mc:AlternateContent>
      </w:r>
      <w:r w:rsidR="00FE5F61" w:rsidRPr="00FE5F61">
        <w:object w:dxaOrig="4873" w:dyaOrig="3198">
          <v:shape id="_x0000_i1091" type="#_x0000_t75" style="width:242.25pt;height:159pt" o:ole="" fillcolor="window">
            <v:imagedata r:id="rId151" o:title=""/>
          </v:shape>
          <o:OLEObject Type="Embed" ProgID="MSDraw" ShapeID="_x0000_i1091" DrawAspect="Content" ObjectID="_1520950178" r:id="rId153">
            <o:FieldCodes>\* mergeformat</o:FieldCodes>
          </o:OLEObject>
        </w:object>
      </w:r>
    </w:p>
    <w:p w:rsidR="00FE5F61" w:rsidRPr="00FE5F61" w:rsidRDefault="00FE5F61" w:rsidP="00FE5F61"/>
    <w:p w:rsidR="00FE5F61" w:rsidRPr="00FE5F61" w:rsidRDefault="00FE5F61" w:rsidP="00FE5F61">
      <w:r>
        <w:t>The current in the circuit increases in direct proportion to the frequency.</w:t>
      </w:r>
    </w:p>
    <w:p w:rsidR="00683D12" w:rsidRDefault="00683D12" w:rsidP="007F4147">
      <w:r>
        <w:br w:type="page"/>
      </w:r>
      <w:r w:rsidRPr="00683D12">
        <w:lastRenderedPageBreak/>
        <w:t>The</w:t>
      </w:r>
      <w:r>
        <w:t xml:space="preserve"> opposition to current in a capacitive circuit is the capacitive reactance, </w:t>
      </w:r>
      <w:r w:rsidRPr="00683D12">
        <w:rPr>
          <w:i/>
        </w:rPr>
        <w:t>X</w:t>
      </w:r>
      <w:r w:rsidRPr="00683D12">
        <w:rPr>
          <w:vertAlign w:val="subscript"/>
        </w:rPr>
        <w:t>C</w:t>
      </w:r>
      <w:r>
        <w:t xml:space="preserve">.  </w:t>
      </w:r>
    </w:p>
    <w:p w:rsidR="00683D12" w:rsidRDefault="00683D12" w:rsidP="007F4147"/>
    <w:p w:rsidR="00683D12" w:rsidRPr="00683D12" w:rsidRDefault="00683D12" w:rsidP="00683D12">
      <w:r>
        <w:t xml:space="preserve">Current in a capacitive circuit is determined by </w:t>
      </w:r>
      <w:r w:rsidRPr="00683D12">
        <w:rPr>
          <w:i/>
        </w:rPr>
        <w:t>I = V/X</w:t>
      </w:r>
      <w:r w:rsidRPr="00683D12">
        <w:rPr>
          <w:vertAlign w:val="subscript"/>
        </w:rPr>
        <w:t>C</w:t>
      </w:r>
      <w:r>
        <w:t xml:space="preserve"> and therefore </w:t>
      </w:r>
      <w:r w:rsidRPr="00683D12">
        <w:rPr>
          <w:i/>
        </w:rPr>
        <w:t>X</w:t>
      </w:r>
      <w:r w:rsidRPr="00683D12">
        <w:rPr>
          <w:vertAlign w:val="subscript"/>
        </w:rPr>
        <w:t>C</w:t>
      </w:r>
      <w:r>
        <w:t xml:space="preserve"> </w:t>
      </w:r>
      <w:r w:rsidRPr="00683D12">
        <w:rPr>
          <w:i/>
        </w:rPr>
        <w:t>= V/I</w:t>
      </w:r>
      <w:r>
        <w:t xml:space="preserve">.  </w:t>
      </w:r>
      <w:r w:rsidRPr="00683D12">
        <w:rPr>
          <w:i/>
        </w:rPr>
        <w:t>X</w:t>
      </w:r>
      <w:r w:rsidRPr="00683D12">
        <w:rPr>
          <w:vertAlign w:val="subscript"/>
        </w:rPr>
        <w:t>C</w:t>
      </w:r>
      <w:r>
        <w:t xml:space="preserve"> is measured in ohms, the same as resistance, but it is not appropriate to refer to the opposition to current in a capacitive circuit as a resistance.</w:t>
      </w:r>
    </w:p>
    <w:p w:rsidR="00683D12" w:rsidRDefault="00683D12" w:rsidP="001B413C">
      <w:pPr>
        <w:pStyle w:val="Heading1"/>
        <w:numPr>
          <w:ilvl w:val="12"/>
          <w:numId w:val="0"/>
        </w:numPr>
        <w:rPr>
          <w:b w:val="0"/>
          <w:sz w:val="20"/>
        </w:rPr>
      </w:pPr>
    </w:p>
    <w:p w:rsidR="00683D12" w:rsidRPr="00683D12" w:rsidRDefault="00683D12" w:rsidP="00683D12">
      <w:r w:rsidRPr="00683D12">
        <w:rPr>
          <w:i/>
        </w:rPr>
        <w:t>I</w:t>
      </w:r>
      <w:r>
        <w:t xml:space="preserve"> </w:t>
      </w:r>
      <w:r>
        <w:sym w:font="Symbol" w:char="F0B5"/>
      </w:r>
      <w:r>
        <w:t xml:space="preserve"> </w:t>
      </w:r>
      <w:r w:rsidRPr="00683D12">
        <w:rPr>
          <w:i/>
        </w:rPr>
        <w:t>f</w:t>
      </w:r>
      <w:r>
        <w:t xml:space="preserve">  and  </w:t>
      </w:r>
      <w:r w:rsidRPr="00683D12">
        <w:rPr>
          <w:i/>
        </w:rPr>
        <w:t>X</w:t>
      </w:r>
      <w:r w:rsidRPr="00683D12">
        <w:rPr>
          <w:vertAlign w:val="subscript"/>
        </w:rPr>
        <w:t>C</w:t>
      </w:r>
      <w:r>
        <w:t xml:space="preserve"> </w:t>
      </w:r>
      <w:r>
        <w:sym w:font="Symbol" w:char="F0B5"/>
      </w:r>
      <w:r>
        <w:t xml:space="preserve"> 1/</w:t>
      </w:r>
      <w:r w:rsidRPr="00683D12">
        <w:rPr>
          <w:i/>
        </w:rPr>
        <w:t>I</w:t>
      </w:r>
      <w:r>
        <w:t xml:space="preserve">  therefore  </w:t>
      </w:r>
      <w:r w:rsidRPr="00683D12">
        <w:rPr>
          <w:i/>
        </w:rPr>
        <w:t>X</w:t>
      </w:r>
      <w:r w:rsidRPr="00683D12">
        <w:rPr>
          <w:vertAlign w:val="subscript"/>
        </w:rPr>
        <w:t>C</w:t>
      </w:r>
      <w:r>
        <w:t xml:space="preserve"> </w:t>
      </w:r>
      <w:r>
        <w:sym w:font="Symbol" w:char="F0B5"/>
      </w:r>
      <w:r>
        <w:t xml:space="preserve"> 1/</w:t>
      </w:r>
      <w:r w:rsidRPr="00683D12">
        <w:rPr>
          <w:i/>
        </w:rPr>
        <w:t>f</w:t>
      </w:r>
      <w:r>
        <w:t>.</w:t>
      </w:r>
    </w:p>
    <w:p w:rsidR="00683D12" w:rsidRDefault="00683D12" w:rsidP="001B413C">
      <w:pPr>
        <w:pStyle w:val="Heading1"/>
        <w:numPr>
          <w:ilvl w:val="12"/>
          <w:numId w:val="0"/>
        </w:numPr>
        <w:rPr>
          <w:b w:val="0"/>
          <w:sz w:val="20"/>
        </w:rPr>
      </w:pPr>
    </w:p>
    <w:p w:rsidR="00683D12" w:rsidRDefault="00683D12" w:rsidP="00683D12">
      <w:r w:rsidRPr="00683D12">
        <w:rPr>
          <w:i/>
        </w:rPr>
        <w:t>X</w:t>
      </w:r>
      <w:r w:rsidRPr="00683D12">
        <w:rPr>
          <w:vertAlign w:val="subscript"/>
        </w:rPr>
        <w:t>C</w:t>
      </w:r>
      <w:r>
        <w:t xml:space="preserve"> = 1 / 2</w:t>
      </w:r>
      <w:r w:rsidRPr="00683D12">
        <w:rPr>
          <w:rFonts w:ascii="Symbol" w:hAnsi="Symbol"/>
        </w:rPr>
        <w:t></w:t>
      </w:r>
      <w:r w:rsidRPr="00683D12">
        <w:rPr>
          <w:i/>
        </w:rPr>
        <w:t>fC</w:t>
      </w:r>
    </w:p>
    <w:p w:rsidR="00683D12" w:rsidRDefault="00683D12" w:rsidP="00683D12"/>
    <w:p w:rsidR="00683D12" w:rsidRPr="00683D12" w:rsidRDefault="00683D12" w:rsidP="00683D12"/>
    <w:p w:rsidR="005C4151" w:rsidRDefault="001B413C" w:rsidP="001B413C">
      <w:pPr>
        <w:pStyle w:val="Heading1"/>
        <w:numPr>
          <w:ilvl w:val="12"/>
          <w:numId w:val="0"/>
        </w:numPr>
      </w:pPr>
      <w:r>
        <w:br w:type="page"/>
      </w:r>
      <w:r w:rsidR="007A7E5C">
        <w:lastRenderedPageBreak/>
        <w:t>Inductors</w:t>
      </w:r>
    </w:p>
    <w:p w:rsidR="005C4151" w:rsidRDefault="005C4151" w:rsidP="005C4151">
      <w:pPr>
        <w:pStyle w:val="Heading2"/>
        <w:numPr>
          <w:ilvl w:val="12"/>
          <w:numId w:val="0"/>
        </w:numPr>
      </w:pPr>
      <w:r>
        <w:t>Electromagnetic Induction</w:t>
      </w:r>
    </w:p>
    <w:p w:rsidR="005C4151" w:rsidRDefault="005C4151" w:rsidP="000D311B">
      <w:r>
        <w:t xml:space="preserve">Our present day large scale production and distribution of electrical energy would not be economically feasible if the only source of electricity we had came from chemical sources such as dry cells.  The development of electrical engineering began with the work of Faraday and Henry.  Electromagnetic induction involves the transformation of mechanical energy into electrical energy. </w:t>
      </w:r>
    </w:p>
    <w:p w:rsidR="005C4151" w:rsidRDefault="005C4151" w:rsidP="000D311B"/>
    <w:p w:rsidR="005C4151" w:rsidRDefault="005C4151" w:rsidP="005C4151">
      <w:pPr>
        <w:pStyle w:val="Heading3"/>
        <w:numPr>
          <w:ilvl w:val="12"/>
          <w:numId w:val="0"/>
        </w:numPr>
      </w:pPr>
      <w:r>
        <w:t>A Simple Experiment on Electromagnetic Induction</w:t>
      </w:r>
    </w:p>
    <w:p w:rsidR="005C4151" w:rsidRPr="007A7E5C" w:rsidRDefault="005C4151" w:rsidP="000D311B">
      <w:r w:rsidRPr="007A7E5C">
        <w:t>Apparatus:  coil, magnet, centre-zero meter</w:t>
      </w:r>
    </w:p>
    <w:tbl>
      <w:tblPr>
        <w:tblW w:w="0" w:type="auto"/>
        <w:tblLayout w:type="fixed"/>
        <w:tblCellMar>
          <w:left w:w="80" w:type="dxa"/>
          <w:right w:w="80" w:type="dxa"/>
        </w:tblCellMar>
        <w:tblLook w:val="0000" w:firstRow="0" w:lastRow="0" w:firstColumn="0" w:lastColumn="0" w:noHBand="0" w:noVBand="0"/>
      </w:tblPr>
      <w:tblGrid>
        <w:gridCol w:w="4420"/>
        <w:gridCol w:w="4180"/>
      </w:tblGrid>
      <w:tr w:rsidR="005C4151" w:rsidTr="008A1518">
        <w:trPr>
          <w:cantSplit/>
        </w:trPr>
        <w:tc>
          <w:tcPr>
            <w:tcW w:w="4420" w:type="dxa"/>
          </w:tcPr>
          <w:p w:rsidR="005C4151" w:rsidRDefault="006F6E91" w:rsidP="000D311B">
            <w:r>
              <w:rPr>
                <w:noProof/>
              </w:rPr>
              <w:drawing>
                <wp:anchor distT="0" distB="0" distL="114300" distR="114300" simplePos="0" relativeHeight="251646464" behindDoc="1" locked="0" layoutInCell="0" allowOverlap="1">
                  <wp:simplePos x="0" y="0"/>
                  <wp:positionH relativeFrom="column">
                    <wp:posOffset>-55880</wp:posOffset>
                  </wp:positionH>
                  <wp:positionV relativeFrom="paragraph">
                    <wp:posOffset>381000</wp:posOffset>
                  </wp:positionV>
                  <wp:extent cx="2806700" cy="2033270"/>
                  <wp:effectExtent l="0" t="0" r="0" b="5080"/>
                  <wp:wrapNone/>
                  <wp:docPr id="1088" name="Picture 1088" descr="p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p2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0670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80" w:type="dxa"/>
          </w:tcPr>
          <w:p w:rsidR="005C4151" w:rsidRPr="007A7E5C" w:rsidRDefault="005C4151" w:rsidP="000D311B">
            <w:r w:rsidRPr="007A7E5C">
              <w:rPr>
                <w:b/>
                <w:i/>
              </w:rPr>
              <w:t>Observations</w:t>
            </w:r>
          </w:p>
          <w:p w:rsidR="005C4151" w:rsidRPr="007A7E5C" w:rsidRDefault="005C4151" w:rsidP="000D311B"/>
          <w:p w:rsidR="005C4151" w:rsidRPr="007A7E5C" w:rsidRDefault="005C4151" w:rsidP="000D311B">
            <w:r w:rsidRPr="007A7E5C">
              <w:t xml:space="preserve">When the magnet is moving into coil - meter needle moves to the right (say). We say a current has been </w:t>
            </w:r>
            <w:r w:rsidRPr="007A7E5C">
              <w:rPr>
                <w:b/>
              </w:rPr>
              <w:t>induced.</w:t>
            </w:r>
            <w:r w:rsidRPr="007A7E5C">
              <w:t xml:space="preserve">     </w:t>
            </w:r>
          </w:p>
          <w:p w:rsidR="005C4151" w:rsidRPr="007A7E5C" w:rsidRDefault="005C4151" w:rsidP="000D311B"/>
          <w:p w:rsidR="005C4151" w:rsidRPr="007A7E5C" w:rsidRDefault="005C4151" w:rsidP="000D311B">
            <w:r w:rsidRPr="007A7E5C">
              <w:t>When the magnet is moving out of the coil - induced current is in the opposite direction (left).</w:t>
            </w:r>
          </w:p>
          <w:p w:rsidR="005C4151" w:rsidRPr="007A7E5C" w:rsidRDefault="005C4151" w:rsidP="000D311B"/>
          <w:p w:rsidR="005C4151" w:rsidRPr="007A7E5C" w:rsidRDefault="005C4151" w:rsidP="000D311B">
            <w:r w:rsidRPr="007A7E5C">
              <w:t xml:space="preserve">Magnet stationary, either inside or outside the coil - </w:t>
            </w:r>
            <w:r w:rsidRPr="007A7E5C">
              <w:rPr>
                <w:b/>
              </w:rPr>
              <w:t>no</w:t>
            </w:r>
            <w:r w:rsidRPr="007A7E5C">
              <w:t xml:space="preserve"> induced current.</w:t>
            </w:r>
          </w:p>
          <w:p w:rsidR="005C4151" w:rsidRPr="007A7E5C" w:rsidRDefault="005C4151" w:rsidP="000D311B"/>
          <w:p w:rsidR="005C4151" w:rsidRPr="007A7E5C" w:rsidRDefault="005C4151" w:rsidP="000D311B">
            <w:r w:rsidRPr="007A7E5C">
              <w:t xml:space="preserve">When the magnet is </w:t>
            </w:r>
            <w:r w:rsidRPr="007A7E5C">
              <w:rPr>
                <w:b/>
              </w:rPr>
              <w:t>reversed</w:t>
            </w:r>
            <w:r w:rsidRPr="007A7E5C">
              <w:t xml:space="preserve">, i.e. the south pole is nearest the coil, - induced current </w:t>
            </w:r>
            <w:r w:rsidRPr="007A7E5C">
              <w:rPr>
                <w:b/>
              </w:rPr>
              <w:t>reversed</w:t>
            </w:r>
            <w:r w:rsidRPr="007A7E5C">
              <w:t>.</w:t>
            </w:r>
          </w:p>
          <w:p w:rsidR="005C4151" w:rsidRPr="007A7E5C" w:rsidRDefault="005C4151" w:rsidP="000D311B"/>
          <w:p w:rsidR="005C4151" w:rsidRPr="007A7E5C" w:rsidRDefault="005C4151" w:rsidP="000D311B">
            <w:r w:rsidRPr="007A7E5C">
              <w:t xml:space="preserve">Moving the magnet </w:t>
            </w:r>
            <w:r w:rsidRPr="007A7E5C">
              <w:rPr>
                <w:b/>
              </w:rPr>
              <w:t>faster</w:t>
            </w:r>
            <w:r w:rsidRPr="007A7E5C">
              <w:t xml:space="preserve"> makes the induced current </w:t>
            </w:r>
            <w:r w:rsidRPr="007A7E5C">
              <w:rPr>
                <w:b/>
              </w:rPr>
              <w:t>bigger</w:t>
            </w:r>
            <w:r w:rsidRPr="007A7E5C">
              <w:t xml:space="preserve">. </w:t>
            </w:r>
          </w:p>
          <w:p w:rsidR="005C4151" w:rsidRDefault="005C4151" w:rsidP="000D311B">
            <w:r>
              <w:t xml:space="preserve"> </w:t>
            </w:r>
          </w:p>
        </w:tc>
      </w:tr>
    </w:tbl>
    <w:p w:rsidR="005C4151" w:rsidRPr="007A7E5C" w:rsidRDefault="005C4151" w:rsidP="000D311B">
      <w:r w:rsidRPr="007A7E5C">
        <w:rPr>
          <w:b/>
        </w:rPr>
        <w:t>Note</w:t>
      </w:r>
      <w:r w:rsidRPr="007A7E5C">
        <w:t>:</w:t>
      </w:r>
      <w:r w:rsidRPr="007A7E5C">
        <w:tab/>
        <w:t xml:space="preserve">Moving the coil instead of the magnet produces the same effect.  It is the </w:t>
      </w:r>
      <w:r w:rsidRPr="007A7E5C">
        <w:rPr>
          <w:b/>
        </w:rPr>
        <w:t>relative</w:t>
      </w:r>
      <w:r w:rsidRPr="007A7E5C">
        <w:t xml:space="preserve"> movement which is important.</w:t>
      </w:r>
    </w:p>
    <w:p w:rsidR="005C4151" w:rsidRPr="007A7E5C" w:rsidRDefault="005C4151" w:rsidP="000D311B"/>
    <w:p w:rsidR="005C4151" w:rsidRDefault="005C4151" w:rsidP="000D311B">
      <w:r>
        <w:t>The induced currents that are observed are said to be produced by an induced electromotive force, e.m.f.  This electrical energy must come from somewhere. The work done by the person pushing the magnet at the coil is the source of the energy.  In fact the induced current sets up a magnetic field in the coil which opposes the movement of the magnet.</w:t>
      </w:r>
    </w:p>
    <w:p w:rsidR="005C4151" w:rsidRDefault="005C4151" w:rsidP="000D311B"/>
    <w:p w:rsidR="005C4151" w:rsidRDefault="005C4151" w:rsidP="005C4151">
      <w:pPr>
        <w:pStyle w:val="Heading3"/>
        <w:numPr>
          <w:ilvl w:val="12"/>
          <w:numId w:val="0"/>
        </w:numPr>
      </w:pPr>
      <w:r>
        <w:t>Summary</w:t>
      </w:r>
      <w:r>
        <w:tab/>
      </w:r>
    </w:p>
    <w:p w:rsidR="005C4151" w:rsidRDefault="005C4151" w:rsidP="005C4151">
      <w:pPr>
        <w:numPr>
          <w:ilvl w:val="12"/>
          <w:numId w:val="0"/>
        </w:numPr>
      </w:pPr>
      <w:r>
        <w:t>The size of the induced e.m.f. depends on:</w:t>
      </w:r>
    </w:p>
    <w:p w:rsidR="005C4151" w:rsidRDefault="005C4151" w:rsidP="005C4151">
      <w:pPr>
        <w:numPr>
          <w:ilvl w:val="0"/>
          <w:numId w:val="1"/>
        </w:numPr>
      </w:pPr>
      <w:r>
        <w:t>the relative speed of movement of the magnet and coil</w:t>
      </w:r>
    </w:p>
    <w:p w:rsidR="005C4151" w:rsidRDefault="005C4151" w:rsidP="005C4151">
      <w:pPr>
        <w:numPr>
          <w:ilvl w:val="0"/>
          <w:numId w:val="1"/>
        </w:numPr>
      </w:pPr>
      <w:r>
        <w:t xml:space="preserve">the strength of the magnet  </w:t>
      </w:r>
    </w:p>
    <w:p w:rsidR="005C4151" w:rsidRDefault="005C4151" w:rsidP="005C4151">
      <w:pPr>
        <w:numPr>
          <w:ilvl w:val="0"/>
          <w:numId w:val="1"/>
        </w:numPr>
      </w:pPr>
      <w:r>
        <w:t>the number of turns on the coil.</w:t>
      </w:r>
    </w:p>
    <w:p w:rsidR="005C4151" w:rsidRDefault="005C4151" w:rsidP="005C4151">
      <w:pPr>
        <w:pStyle w:val="NormalFontTimes"/>
        <w:numPr>
          <w:ilvl w:val="12"/>
          <w:numId w:val="0"/>
        </w:numPr>
      </w:pPr>
    </w:p>
    <w:p w:rsidR="005C4151" w:rsidRDefault="005C4151" w:rsidP="005C4151">
      <w:pPr>
        <w:pStyle w:val="Heading2"/>
        <w:numPr>
          <w:ilvl w:val="12"/>
          <w:numId w:val="0"/>
        </w:numPr>
      </w:pPr>
      <w:r>
        <w:br w:type="page"/>
      </w:r>
      <w:r>
        <w:lastRenderedPageBreak/>
        <w:t>Growth and Decay of Current in an Inductive Circuit.</w:t>
      </w:r>
    </w:p>
    <w:p w:rsidR="00CA7801" w:rsidRPr="00CA7801" w:rsidRDefault="00CA7801" w:rsidP="00CA7801"/>
    <w:tbl>
      <w:tblPr>
        <w:tblW w:w="0" w:type="auto"/>
        <w:tblLayout w:type="fixed"/>
        <w:tblLook w:val="0000" w:firstRow="0" w:lastRow="0" w:firstColumn="0" w:lastColumn="0" w:noHBand="0" w:noVBand="0"/>
      </w:tblPr>
      <w:tblGrid>
        <w:gridCol w:w="5211"/>
        <w:gridCol w:w="3285"/>
      </w:tblGrid>
      <w:tr w:rsidR="005C4151" w:rsidTr="008A1518">
        <w:tc>
          <w:tcPr>
            <w:tcW w:w="5211" w:type="dxa"/>
          </w:tcPr>
          <w:p w:rsidR="005C4151" w:rsidRDefault="006F6E91" w:rsidP="008A1518">
            <w:pPr>
              <w:numPr>
                <w:ilvl w:val="12"/>
                <w:numId w:val="0"/>
              </w:numPr>
            </w:pPr>
            <w:r>
              <w:rPr>
                <w:noProof/>
              </w:rPr>
              <mc:AlternateContent>
                <mc:Choice Requires="wpg">
                  <w:drawing>
                    <wp:anchor distT="0" distB="0" distL="114300" distR="114300" simplePos="0" relativeHeight="251631104" behindDoc="0" locked="0" layoutInCell="0" allowOverlap="1">
                      <wp:simplePos x="0" y="0"/>
                      <wp:positionH relativeFrom="column">
                        <wp:posOffset>461010</wp:posOffset>
                      </wp:positionH>
                      <wp:positionV relativeFrom="paragraph">
                        <wp:posOffset>96520</wp:posOffset>
                      </wp:positionV>
                      <wp:extent cx="2045970" cy="1182370"/>
                      <wp:effectExtent l="0" t="0" r="0" b="0"/>
                      <wp:wrapNone/>
                      <wp:docPr id="234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5970" cy="1182370"/>
                                <a:chOff x="2526" y="2055"/>
                                <a:chExt cx="3222" cy="1862"/>
                              </a:xfrm>
                            </wpg:grpSpPr>
                            <wpg:grpSp>
                              <wpg:cNvPr id="2347" name="Group 857"/>
                              <wpg:cNvGrpSpPr>
                                <a:grpSpLocks/>
                              </wpg:cNvGrpSpPr>
                              <wpg:grpSpPr bwMode="auto">
                                <a:xfrm>
                                  <a:off x="2526" y="2055"/>
                                  <a:ext cx="3222" cy="1862"/>
                                  <a:chOff x="2619" y="4149"/>
                                  <a:chExt cx="3222" cy="1862"/>
                                </a:xfrm>
                              </wpg:grpSpPr>
                              <wps:wsp>
                                <wps:cNvPr id="2348" name="Rectangle 858"/>
                                <wps:cNvSpPr>
                                  <a:spLocks noChangeArrowheads="1"/>
                                </wps:cNvSpPr>
                                <wps:spPr bwMode="auto">
                                  <a:xfrm>
                                    <a:off x="5220" y="4750"/>
                                    <a:ext cx="258"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R</w:t>
                                      </w:r>
                                    </w:p>
                                  </w:txbxContent>
                                </wps:txbx>
                                <wps:bodyPr rot="0" vert="horz" wrap="square" lIns="0" tIns="0" rIns="0" bIns="0" anchor="t" anchorCtr="0" upright="1">
                                  <a:noAutofit/>
                                </wps:bodyPr>
                              </wps:wsp>
                              <wps:wsp>
                                <wps:cNvPr id="2349" name="Rectangle 859"/>
                                <wps:cNvSpPr>
                                  <a:spLocks noChangeArrowheads="1"/>
                                </wps:cNvSpPr>
                                <wps:spPr bwMode="auto">
                                  <a:xfrm>
                                    <a:off x="3702" y="5282"/>
                                    <a:ext cx="23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S</w:t>
                                      </w:r>
                                      <w:r>
                                        <w:rPr>
                                          <w:vertAlign w:val="subscript"/>
                                        </w:rPr>
                                        <w:t>2</w:t>
                                      </w:r>
                                    </w:p>
                                  </w:txbxContent>
                                </wps:txbx>
                                <wps:bodyPr rot="0" vert="horz" wrap="square" lIns="0" tIns="0" rIns="0" bIns="0" anchor="t" anchorCtr="0" upright="1">
                                  <a:noAutofit/>
                                </wps:bodyPr>
                              </wps:wsp>
                              <wps:wsp>
                                <wps:cNvPr id="2350" name="Rectangle 860"/>
                                <wps:cNvSpPr>
                                  <a:spLocks noChangeArrowheads="1"/>
                                </wps:cNvSpPr>
                                <wps:spPr bwMode="auto">
                                  <a:xfrm>
                                    <a:off x="3213" y="4386"/>
                                    <a:ext cx="233"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S</w:t>
                                      </w:r>
                                      <w:r>
                                        <w:rPr>
                                          <w:vertAlign w:val="subscript"/>
                                        </w:rPr>
                                        <w:t>1</w:t>
                                      </w:r>
                                    </w:p>
                                  </w:txbxContent>
                                </wps:txbx>
                                <wps:bodyPr rot="0" vert="horz" wrap="square" lIns="0" tIns="0" rIns="0" bIns="0" anchor="t" anchorCtr="0" upright="1">
                                  <a:noAutofit/>
                                </wps:bodyPr>
                              </wps:wsp>
                              <wps:wsp>
                                <wps:cNvPr id="2351" name="Rectangle 861"/>
                                <wps:cNvSpPr>
                                  <a:spLocks noChangeArrowheads="1"/>
                                </wps:cNvSpPr>
                                <wps:spPr bwMode="auto">
                                  <a:xfrm>
                                    <a:off x="2619" y="5226"/>
                                    <a:ext cx="227" cy="31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_</w:t>
                                      </w:r>
                                    </w:p>
                                  </w:txbxContent>
                                </wps:txbx>
                                <wps:bodyPr rot="0" vert="horz" wrap="square" lIns="0" tIns="0" rIns="0" bIns="0" anchor="t" anchorCtr="0" upright="1">
                                  <a:noAutofit/>
                                </wps:bodyPr>
                              </wps:wsp>
                              <wps:wsp>
                                <wps:cNvPr id="2352" name="Rectangle 862"/>
                                <wps:cNvSpPr>
                                  <a:spLocks noChangeArrowheads="1"/>
                                </wps:cNvSpPr>
                                <wps:spPr bwMode="auto">
                                  <a:xfrm>
                                    <a:off x="2645" y="4916"/>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w:t>
                                      </w:r>
                                    </w:p>
                                  </w:txbxContent>
                                </wps:txbx>
                                <wps:bodyPr rot="0" vert="horz" wrap="square" lIns="0" tIns="0" rIns="0" bIns="0" anchor="t" anchorCtr="0" upright="1">
                                  <a:noAutofit/>
                                </wps:bodyPr>
                              </wps:wsp>
                              <wps:wsp>
                                <wps:cNvPr id="2353" name="Line 863"/>
                                <wps:cNvCnPr/>
                                <wps:spPr bwMode="auto">
                                  <a:xfrm>
                                    <a:off x="2826" y="4370"/>
                                    <a:ext cx="36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864"/>
                                <wps:cNvCnPr/>
                                <wps:spPr bwMode="auto">
                                  <a:xfrm>
                                    <a:off x="3393" y="4370"/>
                                    <a:ext cx="2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Line 865"/>
                                <wps:cNvCnPr/>
                                <wps:spPr bwMode="auto">
                                  <a:xfrm>
                                    <a:off x="2826" y="4370"/>
                                    <a:ext cx="1" cy="5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6" name="Line 866"/>
                                <wps:cNvCnPr/>
                                <wps:spPr bwMode="auto">
                                  <a:xfrm>
                                    <a:off x="2826" y="5514"/>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7" name="Line 867"/>
                                <wps:cNvCnPr/>
                                <wps:spPr bwMode="auto">
                                  <a:xfrm>
                                    <a:off x="2826" y="5983"/>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8" name="Line 868"/>
                                <wps:cNvCnPr/>
                                <wps:spPr bwMode="auto">
                                  <a:xfrm>
                                    <a:off x="5494" y="4370"/>
                                    <a:ext cx="1" cy="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869"/>
                                <wps:cNvCnPr/>
                                <wps:spPr bwMode="auto">
                                  <a:xfrm>
                                    <a:off x="5494" y="5786"/>
                                    <a:ext cx="1" cy="1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 name="Oval 870"/>
                                <wps:cNvSpPr>
                                  <a:spLocks noChangeArrowheads="1"/>
                                </wps:cNvSpPr>
                                <wps:spPr bwMode="auto">
                                  <a:xfrm>
                                    <a:off x="2803" y="5462"/>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1" name="Oval 871"/>
                                <wps:cNvSpPr>
                                  <a:spLocks noChangeArrowheads="1"/>
                                </wps:cNvSpPr>
                                <wps:spPr bwMode="auto">
                                  <a:xfrm>
                                    <a:off x="2803" y="4969"/>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2" name="Rectangle 872"/>
                                <wps:cNvSpPr>
                                  <a:spLocks noChangeArrowheads="1"/>
                                </wps:cNvSpPr>
                                <wps:spPr bwMode="auto">
                                  <a:xfrm>
                                    <a:off x="5401" y="4666"/>
                                    <a:ext cx="216" cy="3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3" name="Rectangle 873"/>
                                <wps:cNvSpPr>
                                  <a:spLocks noChangeArrowheads="1"/>
                                </wps:cNvSpPr>
                                <wps:spPr bwMode="auto">
                                  <a:xfrm>
                                    <a:off x="5684" y="5394"/>
                                    <a:ext cx="15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L</w:t>
                                      </w:r>
                                    </w:p>
                                  </w:txbxContent>
                                </wps:txbx>
                                <wps:bodyPr rot="0" vert="horz" wrap="square" lIns="0" tIns="0" rIns="0" bIns="0" anchor="t" anchorCtr="0" upright="1">
                                  <a:noAutofit/>
                                </wps:bodyPr>
                              </wps:wsp>
                              <wps:wsp>
                                <wps:cNvPr id="2364" name="Oval 874"/>
                                <wps:cNvSpPr>
                                  <a:spLocks noChangeArrowheads="1"/>
                                </wps:cNvSpPr>
                                <wps:spPr bwMode="auto">
                                  <a:xfrm>
                                    <a:off x="3650" y="4330"/>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65" name="Group 875"/>
                                <wpg:cNvGrpSpPr>
                                  <a:grpSpLocks/>
                                </wpg:cNvGrpSpPr>
                                <wpg:grpSpPr bwMode="auto">
                                  <a:xfrm>
                                    <a:off x="3522" y="4358"/>
                                    <a:ext cx="160" cy="1626"/>
                                    <a:chOff x="0" y="-5"/>
                                    <a:chExt cx="20000" cy="20008"/>
                                  </a:xfrm>
                                </wpg:grpSpPr>
                                <wps:wsp>
                                  <wps:cNvPr id="2366" name="Line 876"/>
                                  <wps:cNvCnPr/>
                                  <wps:spPr bwMode="auto">
                                    <a:xfrm flipH="1">
                                      <a:off x="0" y="11365"/>
                                      <a:ext cx="20000" cy="20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7" name="Group 877"/>
                                  <wpg:cNvGrpSpPr>
                                    <a:grpSpLocks/>
                                  </wpg:cNvGrpSpPr>
                                  <wpg:grpSpPr bwMode="auto">
                                    <a:xfrm>
                                      <a:off x="19235" y="-5"/>
                                      <a:ext cx="141" cy="20008"/>
                                      <a:chOff x="0" y="-1"/>
                                      <a:chExt cx="20000" cy="20001"/>
                                    </a:xfrm>
                                  </wpg:grpSpPr>
                                  <wps:wsp>
                                    <wps:cNvPr id="2368" name="Line 878"/>
                                    <wps:cNvCnPr/>
                                    <wps:spPr bwMode="auto">
                                      <a:xfrm>
                                        <a:off x="0" y="14120"/>
                                        <a:ext cx="20000" cy="58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9" name="Line 879"/>
                                    <wps:cNvCnPr/>
                                    <wps:spPr bwMode="auto">
                                      <a:xfrm flipH="1">
                                        <a:off x="0" y="-1"/>
                                        <a:ext cx="20000" cy="113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370" name="Line 880"/>
                                <wps:cNvCnPr/>
                                <wps:spPr bwMode="auto">
                                  <a:xfrm flipH="1">
                                    <a:off x="3161" y="4289"/>
                                    <a:ext cx="155" cy="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1" name="Line 881"/>
                                <wps:cNvCnPr/>
                                <wps:spPr bwMode="auto">
                                  <a:xfrm flipH="1">
                                    <a:off x="5494" y="5030"/>
                                    <a:ext cx="1" cy="2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2" name="Oval 882"/>
                                <wps:cNvSpPr>
                                  <a:spLocks noChangeArrowheads="1"/>
                                </wps:cNvSpPr>
                                <wps:spPr bwMode="auto">
                                  <a:xfrm>
                                    <a:off x="3625" y="5954"/>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373" name="Group 883"/>
                                <wpg:cNvGrpSpPr>
                                  <a:grpSpLocks/>
                                </wpg:cNvGrpSpPr>
                                <wpg:grpSpPr bwMode="auto">
                                  <a:xfrm>
                                    <a:off x="4243" y="4149"/>
                                    <a:ext cx="421" cy="421"/>
                                    <a:chOff x="0" y="0"/>
                                    <a:chExt cx="20000" cy="19996"/>
                                  </a:xfrm>
                                </wpg:grpSpPr>
                                <wps:wsp>
                                  <wps:cNvPr id="2374" name="Oval 884"/>
                                  <wps:cNvSpPr>
                                    <a:spLocks noChangeArrowheads="1"/>
                                  </wps:cNvSpPr>
                                  <wps:spPr bwMode="auto">
                                    <a:xfrm>
                                      <a:off x="0" y="0"/>
                                      <a:ext cx="20000" cy="1999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5" name="Rectangle 885"/>
                                  <wps:cNvSpPr>
                                    <a:spLocks noChangeArrowheads="1"/>
                                  </wps:cNvSpPr>
                                  <wps:spPr bwMode="auto">
                                    <a:xfrm>
                                      <a:off x="5325" y="3989"/>
                                      <a:ext cx="10689" cy="1334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A</w:t>
                                        </w:r>
                                      </w:p>
                                    </w:txbxContent>
                                  </wps:txbx>
                                  <wps:bodyPr rot="0" vert="horz" wrap="square" lIns="0" tIns="0" rIns="0" bIns="0" anchor="t" anchorCtr="0" upright="1">
                                    <a:noAutofit/>
                                  </wps:bodyPr>
                                </wps:wsp>
                              </wpg:grpSp>
                              <wpg:grpSp>
                                <wpg:cNvPr id="2376" name="Group 886"/>
                                <wpg:cNvGrpSpPr>
                                  <a:grpSpLocks/>
                                </wpg:cNvGrpSpPr>
                                <wpg:grpSpPr bwMode="auto">
                                  <a:xfrm>
                                    <a:off x="5505" y="5295"/>
                                    <a:ext cx="101" cy="510"/>
                                    <a:chOff x="7590" y="1785"/>
                                    <a:chExt cx="210" cy="1650"/>
                                  </a:xfrm>
                                </wpg:grpSpPr>
                                <wpg:grpSp>
                                  <wpg:cNvPr id="2377" name="Group 887"/>
                                  <wpg:cNvGrpSpPr>
                                    <a:grpSpLocks/>
                                  </wpg:cNvGrpSpPr>
                                  <wpg:grpSpPr bwMode="auto">
                                    <a:xfrm>
                                      <a:off x="7590" y="1785"/>
                                      <a:ext cx="210" cy="825"/>
                                      <a:chOff x="7590" y="1785"/>
                                      <a:chExt cx="210" cy="825"/>
                                    </a:xfrm>
                                  </wpg:grpSpPr>
                                  <wpg:grpSp>
                                    <wpg:cNvPr id="2378" name="Group 888"/>
                                    <wpg:cNvGrpSpPr>
                                      <a:grpSpLocks/>
                                    </wpg:cNvGrpSpPr>
                                    <wpg:grpSpPr bwMode="auto">
                                      <a:xfrm>
                                        <a:off x="7590" y="1785"/>
                                        <a:ext cx="210" cy="405"/>
                                        <a:chOff x="7590" y="1785"/>
                                        <a:chExt cx="210" cy="405"/>
                                      </a:xfrm>
                                    </wpg:grpSpPr>
                                    <wps:wsp>
                                      <wps:cNvPr id="2379" name="Arc 8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Arc 8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1" name="Group 891"/>
                                    <wpg:cNvGrpSpPr>
                                      <a:grpSpLocks/>
                                    </wpg:cNvGrpSpPr>
                                    <wpg:grpSpPr bwMode="auto">
                                      <a:xfrm>
                                        <a:off x="7590" y="2205"/>
                                        <a:ext cx="210" cy="405"/>
                                        <a:chOff x="7590" y="1785"/>
                                        <a:chExt cx="210" cy="405"/>
                                      </a:xfrm>
                                    </wpg:grpSpPr>
                                    <wps:wsp>
                                      <wps:cNvPr id="2382" name="Arc 89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Arc 89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84" name="Group 894"/>
                                  <wpg:cNvGrpSpPr>
                                    <a:grpSpLocks/>
                                  </wpg:cNvGrpSpPr>
                                  <wpg:grpSpPr bwMode="auto">
                                    <a:xfrm>
                                      <a:off x="7590" y="2610"/>
                                      <a:ext cx="210" cy="825"/>
                                      <a:chOff x="7590" y="1785"/>
                                      <a:chExt cx="210" cy="825"/>
                                    </a:xfrm>
                                  </wpg:grpSpPr>
                                  <wpg:grpSp>
                                    <wpg:cNvPr id="2385" name="Group 895"/>
                                    <wpg:cNvGrpSpPr>
                                      <a:grpSpLocks/>
                                    </wpg:cNvGrpSpPr>
                                    <wpg:grpSpPr bwMode="auto">
                                      <a:xfrm>
                                        <a:off x="7590" y="1785"/>
                                        <a:ext cx="210" cy="405"/>
                                        <a:chOff x="7590" y="1785"/>
                                        <a:chExt cx="210" cy="405"/>
                                      </a:xfrm>
                                    </wpg:grpSpPr>
                                    <wps:wsp>
                                      <wps:cNvPr id="2386" name="Arc 8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Arc 8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898"/>
                                    <wpg:cNvGrpSpPr>
                                      <a:grpSpLocks/>
                                    </wpg:cNvGrpSpPr>
                                    <wpg:grpSpPr bwMode="auto">
                                      <a:xfrm>
                                        <a:off x="7590" y="2205"/>
                                        <a:ext cx="210" cy="405"/>
                                        <a:chOff x="7590" y="1785"/>
                                        <a:chExt cx="210" cy="405"/>
                                      </a:xfrm>
                                    </wpg:grpSpPr>
                                    <wps:wsp>
                                      <wps:cNvPr id="2389" name="Arc 89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Arc 90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2391" name="Line 901"/>
                              <wps:cNvCnPr/>
                              <wps:spPr bwMode="auto">
                                <a:xfrm>
                                  <a:off x="5565" y="325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6" o:spid="_x0000_s1567" style="position:absolute;margin-left:36.3pt;margin-top:7.6pt;width:161.1pt;height:93.1pt;z-index:251631104;mso-position-horizontal-relative:text;mso-position-vertical-relative:text" coordorigin="2526,2055" coordsize="3222,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" o:allowincell="f">
                      <v:group id="Group 857" o:spid="_x0000_s1568" style="position:absolute;left:2526;top:2055;width:3222;height:1862" coordorigin="2619,4149" coordsize="322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rect id="Rectangle 858" o:spid="_x0000_s1569" style="position:absolute;left:5220;top:4750;width:2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" strokecolor="white" strokeweight="1pt">
                          <v:textbox inset="0,0,0,0">
                            <w:txbxContent>
                              <w:p w:rsidR="009B06A2" w:rsidRDefault="009B06A2" w:rsidP="005C4151">
                                <w:pPr>
                                  <w:numPr>
                                    <w:ilvl w:val="12"/>
                                    <w:numId w:val="0"/>
                                  </w:numPr>
                                </w:pPr>
                                <w:r>
                                  <w:t>R</w:t>
                                </w:r>
                              </w:p>
                            </w:txbxContent>
                          </v:textbox>
                        </v:rect>
                        <v:rect id="Rectangle 859" o:spid="_x0000_s1570" style="position:absolute;left:3702;top:5282;width:23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" strokecolor="white" strokeweight="1pt">
                          <v:textbox inset="0,0,0,0">
                            <w:txbxContent>
                              <w:p w:rsidR="009B06A2" w:rsidRDefault="009B06A2" w:rsidP="005C4151">
                                <w:pPr>
                                  <w:numPr>
                                    <w:ilvl w:val="12"/>
                                    <w:numId w:val="0"/>
                                  </w:numPr>
                                </w:pPr>
                                <w:r>
                                  <w:t>S</w:t>
                                </w:r>
                                <w:r>
                                  <w:rPr>
                                    <w:vertAlign w:val="subscript"/>
                                  </w:rPr>
                                  <w:t>2</w:t>
                                </w:r>
                              </w:p>
                            </w:txbxContent>
                          </v:textbox>
                        </v:rect>
                        <v:rect id="Rectangle 860" o:spid="_x0000_s1571" style="position:absolute;left:3213;top:4386;width:23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" strokecolor="white" strokeweight="1pt">
                          <v:textbox inset="0,0,0,0">
                            <w:txbxContent>
                              <w:p w:rsidR="009B06A2" w:rsidRDefault="009B06A2" w:rsidP="005C4151">
                                <w:pPr>
                                  <w:numPr>
                                    <w:ilvl w:val="12"/>
                                    <w:numId w:val="0"/>
                                  </w:numPr>
                                </w:pPr>
                                <w:r>
                                  <w:t>S</w:t>
                                </w:r>
                                <w:r>
                                  <w:rPr>
                                    <w:vertAlign w:val="subscript"/>
                                  </w:rPr>
                                  <w:t>1</w:t>
                                </w:r>
                              </w:p>
                            </w:txbxContent>
                          </v:textbox>
                        </v:rect>
                        <v:rect id="Rectangle 861" o:spid="_x0000_s1572" style="position:absolute;left:2619;top:5226;width:2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" strokecolor="white" strokeweight="1pt">
                          <v:textbox inset="0,0,0,0">
                            <w:txbxContent>
                              <w:p w:rsidR="009B06A2" w:rsidRDefault="009B06A2" w:rsidP="005C4151">
                                <w:pPr>
                                  <w:numPr>
                                    <w:ilvl w:val="12"/>
                                    <w:numId w:val="0"/>
                                  </w:numPr>
                                </w:pPr>
                                <w:r>
                                  <w:t>_</w:t>
                                </w:r>
                              </w:p>
                            </w:txbxContent>
                          </v:textbox>
                        </v:rect>
                        <v:rect id="Rectangle 862" o:spid="_x0000_s1573" style="position:absolute;left:2645;top:4916;width:20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" strokecolor="white" strokeweight="1pt">
                          <v:textbox inset="0,0,0,0">
                            <w:txbxContent>
                              <w:p w:rsidR="009B06A2" w:rsidRDefault="009B06A2" w:rsidP="005C4151">
                                <w:pPr>
                                  <w:numPr>
                                    <w:ilvl w:val="12"/>
                                    <w:numId w:val="0"/>
                                  </w:numPr>
                                </w:pPr>
                                <w:r>
                                  <w:t>+</w:t>
                                </w:r>
                              </w:p>
                            </w:txbxContent>
                          </v:textbox>
                        </v:rect>
                        <v:line id="Line 863" o:spid="_x0000_s1574" style="position:absolute;visibility:visible;mso-wrap-style:square" from="2826,4370" to="318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slxgAAAN0AAAAPAAAAZHJzL2Rvd25yZXYueG1sRI/dagIx&#10;FITvhb5DOAXvNKtS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SvL7JcYAAADdAAAA&#10;DwAAAAAAAAAAAAAAAAAHAgAAZHJzL2Rvd25yZXYueG1sUEsFBgAAAAADAAMAtwAAAPoCAAAAAA==&#10;" strokeweight="1pt"/>
                        <v:line id="Line 864" o:spid="_x0000_s1575" style="position:absolute;visibility:visible;mso-wrap-style:square" from="3393,4370" to="5495,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NR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6GsP/m/QE5PQKAAD//wMAUEsBAi0AFAAGAAgAAAAhANvh9svuAAAAhQEAABMAAAAAAAAA&#10;AAAAAAAAAAAAAFtDb250ZW50X1R5cGVzXS54bWxQSwECLQAUAAYACAAAACEAWvQsW78AAAAVAQAA&#10;CwAAAAAAAAAAAAAAAAAfAQAAX3JlbHMvLnJlbHNQSwECLQAUAAYACAAAACEAxRtjUcYAAADdAAAA&#10;DwAAAAAAAAAAAAAAAAAHAgAAZHJzL2Rvd25yZXYueG1sUEsFBgAAAAADAAMAtwAAAPoCAAAAAA==&#10;" strokeweight="1pt"/>
                        <v:line id="Line 865" o:spid="_x0000_s1576" style="position:absolute;visibility:visible;mso-wrap-style:square" from="2826,4370" to="2827,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bKxgAAAN0AAAAPAAAAZHJzL2Rvd25yZXYueG1sRI/dagIx&#10;FITvC32HcAreaVZF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qlfGysYAAADdAAAA&#10;DwAAAAAAAAAAAAAAAAAHAgAAZHJzL2Rvd25yZXYueG1sUEsFBgAAAAADAAMAtwAAAPoCAAAAAA==&#10;" strokeweight="1pt"/>
                        <v:line id="Line 866" o:spid="_x0000_s1577" style="position:absolute;visibility:visible;mso-wrap-style:square" from="2826,5514" to="2827,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i9xQAAAN0AAAAPAAAAZHJzL2Rvd25yZXYueG1sRI/dagIx&#10;FITvC75DOELvNKul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BahVi9xQAAAN0AAAAP&#10;AAAAAAAAAAAAAAAAAAcCAABkcnMvZG93bnJldi54bWxQSwUGAAAAAAMAAwC3AAAA+QIAAAAA&#10;" strokeweight="1pt"/>
                        <v:line id="Line 867" o:spid="_x0000_s1578" style="position:absolute;visibility:visible;mso-wrap-style:square" from="2826,5983" to="549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" strokeweight="1pt"/>
                        <v:line id="Line 868" o:spid="_x0000_s1579" style="position:absolute;visibility:visible;mso-wrap-style:square" from="5494,4370" to="5495,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" strokeweight="1pt"/>
                        <v:line id="Line 869" o:spid="_x0000_s1580" style="position:absolute;visibility:visible;mso-wrap-style:square" from="5494,5786" to="5495,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" strokeweight="1pt"/>
                        <v:oval id="Oval 870" o:spid="_x0000_s1581" style="position:absolute;left:2803;top:5462;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" strokeweight="1pt"/>
                        <v:oval id="Oval 871" o:spid="_x0000_s1582" style="position:absolute;left:2803;top:4969;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" strokeweight="1pt"/>
                        <v:rect id="Rectangle 872" o:spid="_x0000_s1583" style="position:absolute;left:5401;top:4666;width:21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" strokeweight="1pt"/>
                        <v:rect id="Rectangle 873" o:spid="_x0000_s1584" style="position:absolute;left:5684;top:5394;width:15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" strokecolor="white" strokeweight="1pt">
                          <v:textbox inset="0,0,0,0">
                            <w:txbxContent>
                              <w:p w:rsidR="009B06A2" w:rsidRDefault="009B06A2" w:rsidP="005C4151">
                                <w:pPr>
                                  <w:numPr>
                                    <w:ilvl w:val="12"/>
                                    <w:numId w:val="0"/>
                                  </w:numPr>
                                </w:pPr>
                                <w:r>
                                  <w:t>L</w:t>
                                </w:r>
                              </w:p>
                            </w:txbxContent>
                          </v:textbox>
                        </v:rect>
                        <v:oval id="Oval 874" o:spid="_x0000_s1585" style="position:absolute;left:3650;top:4330;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" fillcolor="black" strokeweight="1pt"/>
                        <v:group id="Group 875" o:spid="_x0000_s1586" style="position:absolute;left:3522;top:4358;width:160;height:1626" coordorigin=",-5" coordsize="20000,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line id="Line 876" o:spid="_x0000_s1587" style="position:absolute;flip:x;visibility:visible;mso-wrap-style:square" from="0,11365" to="20000,1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" strokeweight="1pt"/>
                          <v:group id="Group 877" o:spid="_x0000_s1588" style="position:absolute;left:19235;top:-5;width:141;height:20008"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line id="Line 878" o:spid="_x0000_s1589" style="position:absolute;visibility:visible;mso-wrap-style:square" from="0,1412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" strokeweight="1pt"/>
                            <v:line id="Line 879" o:spid="_x0000_s1590" style="position:absolute;flip:x;visibility:visible;mso-wrap-style:square" from="0,-1" to="2000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" strokeweight="1pt"/>
                          </v:group>
                        </v:group>
                        <v:line id="Line 880" o:spid="_x0000_s1591" style="position:absolute;flip:x;visibility:visible;mso-wrap-style:square" from="3161,4289" to="3316,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" strokeweight="1pt"/>
                        <v:line id="Line 881" o:spid="_x0000_s1592" style="position:absolute;flip:x;visibility:visible;mso-wrap-style:square" from="5494,5030" to="5495,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" strokeweight="1pt"/>
                        <v:oval id="Oval 882" o:spid="_x0000_s1593" style="position:absolute;left:3625;top:5954;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" fillcolor="black" strokeweight="1pt"/>
                        <v:group id="Group 883" o:spid="_x0000_s1594" style="position:absolute;left:4243;top:4149;width:421;height:421"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oval id="Oval 884" o:spid="_x0000_s1595" style="position:absolute;width:20000;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" strokeweight="1pt"/>
                          <v:rect id="Rectangle 885" o:spid="_x0000_s1596" style="position:absolute;left:5325;top:3989;width:10689;height:1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" strokecolor="white" strokeweight="1pt">
                            <v:textbox inset="0,0,0,0">
                              <w:txbxContent>
                                <w:p w:rsidR="009B06A2" w:rsidRDefault="009B06A2" w:rsidP="005C4151">
                                  <w:pPr>
                                    <w:numPr>
                                      <w:ilvl w:val="12"/>
                                      <w:numId w:val="0"/>
                                    </w:numPr>
                                  </w:pPr>
                                  <w:r>
                                    <w:t>A</w:t>
                                  </w:r>
                                </w:p>
                              </w:txbxContent>
                            </v:textbox>
                          </v:rect>
                        </v:group>
                        <v:group id="Group 886" o:spid="_x0000_s1597" style="position:absolute;left:5505;top:5295;width:101;height:510"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group id="Group 887" o:spid="_x0000_s1598"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group id="Group 888" o:spid="_x0000_s1599"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Arc 889" o:spid="_x0000_s160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890" o:spid="_x0000_s160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891" o:spid="_x0000_s1602"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shape id="Arc 892" o:spid="_x0000_s1603"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893" o:spid="_x0000_s1604"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894" o:spid="_x0000_s1605"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group id="Group 895" o:spid="_x0000_s1606"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Arc 896" o:spid="_x0000_s160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897" o:spid="_x0000_s160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898" o:spid="_x0000_s1609"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Arc 899" o:spid="_x0000_s161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900" o:spid="_x0000_s161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v:group>
                      </v:group>
                      <v:line id="Line 901" o:spid="_x0000_s1612" style="position:absolute;visibility:visible;mso-wrap-style:square" from="5565,3255" to="556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"/>
                    </v:group>
                  </w:pict>
                </mc:Fallback>
              </mc:AlternateContent>
            </w:r>
            <w:r>
              <w:rPr>
                <w:noProof/>
              </w:rPr>
              <mc:AlternateContent>
                <mc:Choice Requires="wpg">
                  <w:drawing>
                    <wp:anchor distT="0" distB="0" distL="114300" distR="114300" simplePos="0" relativeHeight="251615744" behindDoc="0" locked="0" layoutInCell="0" allowOverlap="1">
                      <wp:simplePos x="0" y="0"/>
                      <wp:positionH relativeFrom="column">
                        <wp:posOffset>3320415</wp:posOffset>
                      </wp:positionH>
                      <wp:positionV relativeFrom="paragraph">
                        <wp:posOffset>499745</wp:posOffset>
                      </wp:positionV>
                      <wp:extent cx="1716405" cy="178435"/>
                      <wp:effectExtent l="0" t="0" r="0" b="0"/>
                      <wp:wrapNone/>
                      <wp:docPr id="2327"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6405" cy="178435"/>
                                <a:chOff x="2937" y="6802"/>
                                <a:chExt cx="2703" cy="281"/>
                              </a:xfrm>
                            </wpg:grpSpPr>
                            <wps:wsp>
                              <wps:cNvPr id="2328" name="Rectangle 529"/>
                              <wps:cNvSpPr>
                                <a:spLocks noChangeArrowheads="1"/>
                              </wps:cNvSpPr>
                              <wps:spPr bwMode="auto">
                                <a:xfrm>
                                  <a:off x="2937" y="6802"/>
                                  <a:ext cx="2101"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numPr>
                                        <w:ilvl w:val="12"/>
                                        <w:numId w:val="0"/>
                                      </w:numPr>
                                    </w:pPr>
                                    <w:r>
                                      <w:t>The circuit symbol is</w:t>
                                    </w:r>
                                  </w:p>
                                </w:txbxContent>
                              </wps:txbx>
                              <wps:bodyPr rot="0" vert="horz" wrap="square" lIns="0" tIns="0" rIns="0" bIns="0" anchor="t" anchorCtr="0" upright="1">
                                <a:noAutofit/>
                              </wps:bodyPr>
                            </wps:wsp>
                            <wpg:grpSp>
                              <wpg:cNvPr id="2329" name="Group 530"/>
                              <wpg:cNvGrpSpPr>
                                <a:grpSpLocks/>
                              </wpg:cNvGrpSpPr>
                              <wpg:grpSpPr bwMode="auto">
                                <a:xfrm>
                                  <a:off x="5128" y="6810"/>
                                  <a:ext cx="512" cy="193"/>
                                  <a:chOff x="7318" y="5670"/>
                                  <a:chExt cx="512" cy="193"/>
                                </a:xfrm>
                              </wpg:grpSpPr>
                              <wpg:grpSp>
                                <wpg:cNvPr id="2330" name="Group 531"/>
                                <wpg:cNvGrpSpPr>
                                  <a:grpSpLocks/>
                                </wpg:cNvGrpSpPr>
                                <wpg:grpSpPr bwMode="auto">
                                  <a:xfrm rot="5400000" flipH="1" flipV="1">
                                    <a:off x="7515" y="5550"/>
                                    <a:ext cx="116" cy="510"/>
                                    <a:chOff x="7590" y="1785"/>
                                    <a:chExt cx="210" cy="1650"/>
                                  </a:xfrm>
                                </wpg:grpSpPr>
                                <wpg:grpSp>
                                  <wpg:cNvPr id="2331" name="Group 532"/>
                                  <wpg:cNvGrpSpPr>
                                    <a:grpSpLocks/>
                                  </wpg:cNvGrpSpPr>
                                  <wpg:grpSpPr bwMode="auto">
                                    <a:xfrm>
                                      <a:off x="7590" y="1785"/>
                                      <a:ext cx="210" cy="825"/>
                                      <a:chOff x="7590" y="1785"/>
                                      <a:chExt cx="210" cy="825"/>
                                    </a:xfrm>
                                  </wpg:grpSpPr>
                                  <wpg:grpSp>
                                    <wpg:cNvPr id="2332" name="Group 533"/>
                                    <wpg:cNvGrpSpPr>
                                      <a:grpSpLocks/>
                                    </wpg:cNvGrpSpPr>
                                    <wpg:grpSpPr bwMode="auto">
                                      <a:xfrm>
                                        <a:off x="7590" y="1785"/>
                                        <a:ext cx="210" cy="405"/>
                                        <a:chOff x="7590" y="1785"/>
                                        <a:chExt cx="210" cy="405"/>
                                      </a:xfrm>
                                    </wpg:grpSpPr>
                                    <wps:wsp>
                                      <wps:cNvPr id="2333" name="Arc 53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Arc 53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536"/>
                                    <wpg:cNvGrpSpPr>
                                      <a:grpSpLocks/>
                                    </wpg:cNvGrpSpPr>
                                    <wpg:grpSpPr bwMode="auto">
                                      <a:xfrm>
                                        <a:off x="7590" y="2205"/>
                                        <a:ext cx="210" cy="405"/>
                                        <a:chOff x="7590" y="1785"/>
                                        <a:chExt cx="210" cy="405"/>
                                      </a:xfrm>
                                    </wpg:grpSpPr>
                                    <wps:wsp>
                                      <wps:cNvPr id="2336" name="Arc 537"/>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Arc 538"/>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38" name="Group 539"/>
                                  <wpg:cNvGrpSpPr>
                                    <a:grpSpLocks/>
                                  </wpg:cNvGrpSpPr>
                                  <wpg:grpSpPr bwMode="auto">
                                    <a:xfrm>
                                      <a:off x="7590" y="2610"/>
                                      <a:ext cx="210" cy="825"/>
                                      <a:chOff x="7590" y="1785"/>
                                      <a:chExt cx="210" cy="825"/>
                                    </a:xfrm>
                                  </wpg:grpSpPr>
                                  <wpg:grpSp>
                                    <wpg:cNvPr id="2339" name="Group 540"/>
                                    <wpg:cNvGrpSpPr>
                                      <a:grpSpLocks/>
                                    </wpg:cNvGrpSpPr>
                                    <wpg:grpSpPr bwMode="auto">
                                      <a:xfrm>
                                        <a:off x="7590" y="1785"/>
                                        <a:ext cx="210" cy="405"/>
                                        <a:chOff x="7590" y="1785"/>
                                        <a:chExt cx="210" cy="405"/>
                                      </a:xfrm>
                                    </wpg:grpSpPr>
                                    <wps:wsp>
                                      <wps:cNvPr id="2340" name="Arc 54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Arc 54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543"/>
                                    <wpg:cNvGrpSpPr>
                                      <a:grpSpLocks/>
                                    </wpg:cNvGrpSpPr>
                                    <wpg:grpSpPr bwMode="auto">
                                      <a:xfrm>
                                        <a:off x="7590" y="2205"/>
                                        <a:ext cx="210" cy="405"/>
                                        <a:chOff x="7590" y="1785"/>
                                        <a:chExt cx="210" cy="405"/>
                                      </a:xfrm>
                                    </wpg:grpSpPr>
                                    <wps:wsp>
                                      <wps:cNvPr id="2343" name="Arc 54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Arc 54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345" name="Line 546"/>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28" o:spid="_x0000_s1613" style="position:absolute;margin-left:261.45pt;margin-top:39.35pt;width:135.15pt;height:14.05pt;z-index:251615744;mso-position-horizontal-relative:text;mso-position-vertical-relative:text" coordorigin="2937,6802" coordsize="27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" o:allowincell="f">
                      <v:rect id="Rectangle 529" o:spid="_x0000_s1614" style="position:absolute;left:2937;top:6802;width:210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" strokecolor="white" strokeweight="1pt">
                        <v:textbox inset="0,0,0,0">
                          <w:txbxContent>
                            <w:p w:rsidR="009B06A2" w:rsidRDefault="009B06A2" w:rsidP="005C4151">
                              <w:pPr>
                                <w:numPr>
                                  <w:ilvl w:val="12"/>
                                  <w:numId w:val="0"/>
                                </w:numPr>
                              </w:pPr>
                              <w:r>
                                <w:t>The circuit symbol is</w:t>
                              </w:r>
                            </w:p>
                          </w:txbxContent>
                        </v:textbox>
                      </v:rect>
                      <v:group id="Group 530" o:spid="_x0000_s1615" style="position:absolute;left:5128;top:6810;width:512;height:193"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group id="Group 531" o:spid="_x0000_s1616"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">
                          <v:group id="Group 532" o:spid="_x0000_s1617"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group id="Group 533" o:spid="_x0000_s1618"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Arc 534" o:spid="_x0000_s161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535" o:spid="_x0000_s162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536" o:spid="_x0000_s1621"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Arc 537" o:spid="_x0000_s162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538" o:spid="_x0000_s162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id="Group 539" o:spid="_x0000_s1624"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group id="Group 540" o:spid="_x0000_s1625"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">
                              <v:shape id="Arc 541" o:spid="_x0000_s1626"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" path="m-1,nfc11929,,21600,9670,21600,21600em-1,nsc11929,,21600,9670,21600,21600l,21600,-1,xe" filled="f">
                                <v:path arrowok="t" o:extrusionok="f" o:connecttype="custom" o:connectlocs="0,0;210,210;0,210" o:connectangles="0,0,0"/>
                              </v:shape>
                              <v:shape id="Arc 542" o:spid="_x0000_s1627"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543" o:spid="_x0000_s1628"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Arc 544" o:spid="_x0000_s162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545" o:spid="_x0000_s163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v:group>
                        <v:line id="Line 546" o:spid="_x0000_s1631"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"/>
                      </v:group>
                    </v:group>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column">
                        <wp:posOffset>327025</wp:posOffset>
                      </wp:positionH>
                      <wp:positionV relativeFrom="paragraph">
                        <wp:posOffset>766445</wp:posOffset>
                      </wp:positionV>
                      <wp:extent cx="180975" cy="209550"/>
                      <wp:effectExtent l="0" t="0" r="0" b="0"/>
                      <wp:wrapNone/>
                      <wp:docPr id="232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V</w:t>
                                  </w:r>
                                  <w:r>
                                    <w:rPr>
                                      <w:vertAlign w:val="subscript"/>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632" type="#_x0000_t202" style="position:absolute;margin-left:25.75pt;margin-top:60.35pt;width:14.25pt;height:1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" o:allowincell="f" stroked="f">
                      <v:textbox inset="0,0,0,0">
                        <w:txbxContent>
                          <w:p w:rsidR="009B06A2" w:rsidRDefault="009B06A2" w:rsidP="005C4151">
                            <w:r>
                              <w:t>V</w:t>
                            </w:r>
                            <w:r>
                              <w:rPr>
                                <w:vertAlign w:val="subscript"/>
                              </w:rPr>
                              <w:t>s</w:t>
                            </w:r>
                          </w:p>
                        </w:txbxContent>
                      </v:textbox>
                    </v:shape>
                  </w:pict>
                </mc:Fallback>
              </mc:AlternateContent>
            </w:r>
          </w:p>
          <w:p w:rsidR="005C4151" w:rsidRDefault="005C4151" w:rsidP="008A1518">
            <w:pPr>
              <w:numPr>
                <w:ilvl w:val="12"/>
                <w:numId w:val="0"/>
              </w:numPr>
            </w:pPr>
          </w:p>
          <w:p w:rsidR="005C4151" w:rsidRDefault="005C4151" w:rsidP="008A1518">
            <w:pPr>
              <w:pStyle w:val="BodyText1"/>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numPr>
                <w:ilvl w:val="12"/>
                <w:numId w:val="0"/>
              </w:numPr>
            </w:pPr>
          </w:p>
          <w:p w:rsidR="005C4151" w:rsidRDefault="005C4151" w:rsidP="008A1518">
            <w:pPr>
              <w:pStyle w:val="BodyText1"/>
              <w:numPr>
                <w:ilvl w:val="12"/>
                <w:numId w:val="0"/>
              </w:numPr>
            </w:pPr>
          </w:p>
          <w:p w:rsidR="005C4151" w:rsidRDefault="005C4151" w:rsidP="008A1518">
            <w:pPr>
              <w:numPr>
                <w:ilvl w:val="12"/>
                <w:numId w:val="0"/>
              </w:numPr>
            </w:pPr>
          </w:p>
          <w:p w:rsidR="005C4151" w:rsidRDefault="005C4151" w:rsidP="008A1518">
            <w:pPr>
              <w:numPr>
                <w:ilvl w:val="12"/>
                <w:numId w:val="0"/>
              </w:numPr>
            </w:pPr>
          </w:p>
        </w:tc>
        <w:tc>
          <w:tcPr>
            <w:tcW w:w="3285" w:type="dxa"/>
          </w:tcPr>
          <w:p w:rsidR="005C4151" w:rsidRDefault="005C4151" w:rsidP="008A1518">
            <w:pPr>
              <w:numPr>
                <w:ilvl w:val="12"/>
                <w:numId w:val="0"/>
              </w:numPr>
            </w:pPr>
            <w:r>
              <w:t xml:space="preserve">An </w:t>
            </w:r>
            <w:r>
              <w:rPr>
                <w:b/>
              </w:rPr>
              <w:t>inductor</w:t>
            </w:r>
            <w:r>
              <w:t xml:space="preserve"> is a coil of wire wound on a soft iron core.</w:t>
            </w:r>
          </w:p>
          <w:p w:rsidR="005C4151" w:rsidRDefault="005C4151" w:rsidP="008A1518">
            <w:pPr>
              <w:numPr>
                <w:ilvl w:val="12"/>
                <w:numId w:val="0"/>
              </w:numPr>
            </w:pPr>
            <w:r>
              <w:t xml:space="preserve">An inductor is denoted by the letter L. </w:t>
            </w:r>
          </w:p>
          <w:p w:rsidR="005C4151" w:rsidRDefault="005C4151" w:rsidP="008A1518">
            <w:pPr>
              <w:numPr>
                <w:ilvl w:val="12"/>
                <w:numId w:val="0"/>
              </w:numPr>
            </w:pPr>
            <w:r>
              <w:br/>
            </w:r>
          </w:p>
          <w:p w:rsidR="005C4151" w:rsidRDefault="005C4151" w:rsidP="008A1518">
            <w:pPr>
              <w:numPr>
                <w:ilvl w:val="12"/>
                <w:numId w:val="0"/>
              </w:numPr>
            </w:pPr>
            <w:r>
              <w:t>An inductor has inductance, see later.</w:t>
            </w:r>
          </w:p>
        </w:tc>
      </w:tr>
    </w:tbl>
    <w:p w:rsidR="005C4151" w:rsidRDefault="005C4151" w:rsidP="005C4151">
      <w:pPr>
        <w:numPr>
          <w:ilvl w:val="12"/>
          <w:numId w:val="0"/>
        </w:numPr>
      </w:pPr>
    </w:p>
    <w:tbl>
      <w:tblPr>
        <w:tblW w:w="0" w:type="auto"/>
        <w:tblLayout w:type="fixed"/>
        <w:tblLook w:val="0000" w:firstRow="0" w:lastRow="0" w:firstColumn="0" w:lastColumn="0" w:noHBand="0" w:noVBand="0"/>
      </w:tblPr>
      <w:tblGrid>
        <w:gridCol w:w="4361"/>
        <w:gridCol w:w="4111"/>
      </w:tblGrid>
      <w:tr w:rsidR="005C4151" w:rsidTr="008A1518">
        <w:tc>
          <w:tcPr>
            <w:tcW w:w="4361" w:type="dxa"/>
          </w:tcPr>
          <w:p w:rsidR="005C4151" w:rsidRDefault="006F6E91" w:rsidP="008A1518">
            <w:pPr>
              <w:pStyle w:val="Heading3"/>
              <w:numPr>
                <w:ilvl w:val="12"/>
                <w:numId w:val="0"/>
              </w:numPr>
            </w:pPr>
            <w:r>
              <w:rPr>
                <w:noProof/>
                <w:sz w:val="20"/>
              </w:rPr>
              <mc:AlternateContent>
                <mc:Choice Requires="wpg">
                  <w:drawing>
                    <wp:anchor distT="0" distB="0" distL="114300" distR="114300" simplePos="0" relativeHeight="251633152" behindDoc="0" locked="0" layoutInCell="0" allowOverlap="1">
                      <wp:simplePos x="0" y="0"/>
                      <wp:positionH relativeFrom="column">
                        <wp:posOffset>-76200</wp:posOffset>
                      </wp:positionH>
                      <wp:positionV relativeFrom="paragraph">
                        <wp:posOffset>195580</wp:posOffset>
                      </wp:positionV>
                      <wp:extent cx="2524125" cy="1922145"/>
                      <wp:effectExtent l="0" t="0" r="0" b="0"/>
                      <wp:wrapNone/>
                      <wp:docPr id="2311"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4125" cy="1922145"/>
                                <a:chOff x="1905" y="5133"/>
                                <a:chExt cx="3975" cy="3027"/>
                              </a:xfrm>
                            </wpg:grpSpPr>
                            <wpg:grpSp>
                              <wpg:cNvPr id="2312" name="Group 904"/>
                              <wpg:cNvGrpSpPr>
                                <a:grpSpLocks/>
                              </wpg:cNvGrpSpPr>
                              <wpg:grpSpPr bwMode="auto">
                                <a:xfrm>
                                  <a:off x="1977" y="5133"/>
                                  <a:ext cx="3903" cy="3027"/>
                                  <a:chOff x="1977" y="5133"/>
                                  <a:chExt cx="3903" cy="3027"/>
                                </a:xfrm>
                              </wpg:grpSpPr>
                              <wps:wsp>
                                <wps:cNvPr id="2313" name="Text Box 905"/>
                                <wps:cNvSpPr txBox="1">
                                  <a:spLocks noChangeArrowheads="1"/>
                                </wps:cNvSpPr>
                                <wps:spPr bwMode="auto">
                                  <a:xfrm>
                                    <a:off x="5310" y="7935"/>
                                    <a:ext cx="5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time</w:t>
                                      </w:r>
                                    </w:p>
                                  </w:txbxContent>
                                </wps:txbx>
                                <wps:bodyPr rot="0" vert="horz" wrap="square" lIns="0" tIns="0" rIns="0" bIns="0" anchor="t" anchorCtr="0" upright="1">
                                  <a:noAutofit/>
                                </wps:bodyPr>
                              </wps:wsp>
                              <wps:wsp>
                                <wps:cNvPr id="2314" name="Text Box 906"/>
                                <wps:cNvSpPr txBox="1">
                                  <a:spLocks noChangeArrowheads="1"/>
                                </wps:cNvSpPr>
                                <wps:spPr bwMode="auto">
                                  <a:xfrm>
                                    <a:off x="3867" y="6783"/>
                                    <a:ext cx="15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0D311B" w:rsidRDefault="009B06A2" w:rsidP="005C4151">
                                      <w:pPr>
                                        <w:rPr>
                                          <w:sz w:val="20"/>
                                        </w:rPr>
                                      </w:pPr>
                                      <w:r w:rsidRPr="000D311B">
                                        <w:rPr>
                                          <w:sz w:val="20"/>
                                        </w:rPr>
                                        <w:t>large inductance</w:t>
                                      </w:r>
                                    </w:p>
                                  </w:txbxContent>
                                </wps:txbx>
                                <wps:bodyPr rot="0" vert="horz" wrap="square" lIns="0" tIns="0" rIns="0" bIns="0" anchor="t" anchorCtr="0" upright="1">
                                  <a:noAutofit/>
                                </wps:bodyPr>
                              </wps:wsp>
                              <wps:wsp>
                                <wps:cNvPr id="2315" name="Line 907"/>
                                <wps:cNvCnPr/>
                                <wps:spPr bwMode="auto">
                                  <a:xfrm>
                                    <a:off x="2217" y="5538"/>
                                    <a:ext cx="0" cy="2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08"/>
                                <wps:cNvCnPr/>
                                <wps:spPr bwMode="auto">
                                  <a:xfrm>
                                    <a:off x="2220" y="8040"/>
                                    <a:ext cx="2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 name="Arc 909"/>
                                <wps:cNvSpPr>
                                  <a:spLocks/>
                                </wps:cNvSpPr>
                                <wps:spPr bwMode="auto">
                                  <a:xfrm flipH="1">
                                    <a:off x="2226" y="6250"/>
                                    <a:ext cx="1620" cy="1724"/>
                                  </a:xfrm>
                                  <a:custGeom>
                                    <a:avLst/>
                                    <a:gdLst>
                                      <a:gd name="G0" fmla="+- 0 0 0"/>
                                      <a:gd name="G1" fmla="+- 21461 0 0"/>
                                      <a:gd name="G2" fmla="+- 21600 0 0"/>
                                      <a:gd name="T0" fmla="*/ 2444 w 21600"/>
                                      <a:gd name="T1" fmla="*/ 0 h 21461"/>
                                      <a:gd name="T2" fmla="*/ 21600 w 21600"/>
                                      <a:gd name="T3" fmla="*/ 21452 h 21461"/>
                                      <a:gd name="T4" fmla="*/ 0 w 21600"/>
                                      <a:gd name="T5" fmla="*/ 21461 h 21461"/>
                                    </a:gdLst>
                                    <a:ahLst/>
                                    <a:cxnLst>
                                      <a:cxn ang="0">
                                        <a:pos x="T0" y="T1"/>
                                      </a:cxn>
                                      <a:cxn ang="0">
                                        <a:pos x="T2" y="T3"/>
                                      </a:cxn>
                                      <a:cxn ang="0">
                                        <a:pos x="T4" y="T5"/>
                                      </a:cxn>
                                    </a:cxnLst>
                                    <a:rect l="0" t="0" r="r" b="b"/>
                                    <a:pathLst>
                                      <a:path w="21600" h="21461" fill="none" extrusionOk="0">
                                        <a:moveTo>
                                          <a:pt x="2444" y="-1"/>
                                        </a:moveTo>
                                        <a:cubicBezTo>
                                          <a:pt x="13353" y="1242"/>
                                          <a:pt x="21595" y="10471"/>
                                          <a:pt x="21599" y="21452"/>
                                        </a:cubicBezTo>
                                      </a:path>
                                      <a:path w="21600" h="21461" stroke="0" extrusionOk="0">
                                        <a:moveTo>
                                          <a:pt x="2444" y="-1"/>
                                        </a:moveTo>
                                        <a:cubicBezTo>
                                          <a:pt x="13353" y="1242"/>
                                          <a:pt x="21595" y="10471"/>
                                          <a:pt x="21599" y="21452"/>
                                        </a:cubicBezTo>
                                        <a:lnTo>
                                          <a:pt x="0" y="214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Line 910"/>
                                <wps:cNvCnPr/>
                                <wps:spPr bwMode="auto">
                                  <a:xfrm>
                                    <a:off x="2199" y="6261"/>
                                    <a:ext cx="141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9" name="Arc 911"/>
                                <wps:cNvSpPr>
                                  <a:spLocks/>
                                </wps:cNvSpPr>
                                <wps:spPr bwMode="auto">
                                  <a:xfrm flipH="1">
                                    <a:off x="2232" y="6388"/>
                                    <a:ext cx="3113" cy="1655"/>
                                  </a:xfrm>
                                  <a:custGeom>
                                    <a:avLst/>
                                    <a:gdLst>
                                      <a:gd name="G0" fmla="+- 0 0 0"/>
                                      <a:gd name="G1" fmla="+- 21498 0 0"/>
                                      <a:gd name="G2" fmla="+- 21600 0 0"/>
                                      <a:gd name="T0" fmla="*/ 2095 w 21600"/>
                                      <a:gd name="T1" fmla="*/ 0 h 21498"/>
                                      <a:gd name="T2" fmla="*/ 21600 w 21600"/>
                                      <a:gd name="T3" fmla="*/ 21489 h 21498"/>
                                      <a:gd name="T4" fmla="*/ 0 w 21600"/>
                                      <a:gd name="T5" fmla="*/ 21498 h 21498"/>
                                    </a:gdLst>
                                    <a:ahLst/>
                                    <a:cxnLst>
                                      <a:cxn ang="0">
                                        <a:pos x="T0" y="T1"/>
                                      </a:cxn>
                                      <a:cxn ang="0">
                                        <a:pos x="T2" y="T3"/>
                                      </a:cxn>
                                      <a:cxn ang="0">
                                        <a:pos x="T4" y="T5"/>
                                      </a:cxn>
                                    </a:cxnLst>
                                    <a:rect l="0" t="0" r="r" b="b"/>
                                    <a:pathLst>
                                      <a:path w="21600" h="21498" fill="none" extrusionOk="0">
                                        <a:moveTo>
                                          <a:pt x="2095" y="-1"/>
                                        </a:moveTo>
                                        <a:cubicBezTo>
                                          <a:pt x="13157" y="1077"/>
                                          <a:pt x="21595" y="10374"/>
                                          <a:pt x="21599" y="21489"/>
                                        </a:cubicBezTo>
                                      </a:path>
                                      <a:path w="21600" h="21498" stroke="0" extrusionOk="0">
                                        <a:moveTo>
                                          <a:pt x="2095" y="-1"/>
                                        </a:moveTo>
                                        <a:cubicBezTo>
                                          <a:pt x="13157" y="1077"/>
                                          <a:pt x="21595" y="10374"/>
                                          <a:pt x="21599" y="21489"/>
                                        </a:cubicBezTo>
                                        <a:lnTo>
                                          <a:pt x="0" y="214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912"/>
                                <wps:cNvCnPr/>
                                <wps:spPr bwMode="auto">
                                  <a:xfrm>
                                    <a:off x="3642" y="6258"/>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Text Box 913"/>
                                <wps:cNvSpPr txBox="1">
                                  <a:spLocks noChangeArrowheads="1"/>
                                </wps:cNvSpPr>
                                <wps:spPr bwMode="auto">
                                  <a:xfrm>
                                    <a:off x="2790" y="7200"/>
                                    <a:ext cx="187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0D311B" w:rsidRDefault="009B06A2" w:rsidP="005C4151">
                                      <w:pPr>
                                        <w:rPr>
                                          <w:sz w:val="20"/>
                                        </w:rPr>
                                      </w:pPr>
                                      <w:r w:rsidRPr="000D311B">
                                        <w:rPr>
                                          <w:sz w:val="20"/>
                                        </w:rPr>
                                        <w:t>small inductance</w:t>
                                      </w:r>
                                    </w:p>
                                  </w:txbxContent>
                                </wps:txbx>
                                <wps:bodyPr rot="0" vert="horz" wrap="square" lIns="91440" tIns="45720" rIns="91440" bIns="45720" anchor="t" anchorCtr="0" upright="1">
                                  <a:noAutofit/>
                                </wps:bodyPr>
                              </wps:wsp>
                              <wps:wsp>
                                <wps:cNvPr id="2322" name="Line 914"/>
                                <wps:cNvCnPr/>
                                <wps:spPr bwMode="auto">
                                  <a:xfrm>
                                    <a:off x="2925" y="6570"/>
                                    <a:ext cx="435" cy="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15"/>
                                <wps:cNvCnPr/>
                                <wps:spPr bwMode="auto">
                                  <a:xfrm>
                                    <a:off x="4185" y="6495"/>
                                    <a:ext cx="21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Text Box 916"/>
                                <wps:cNvSpPr txBox="1">
                                  <a:spLocks noChangeArrowheads="1"/>
                                </wps:cNvSpPr>
                                <wps:spPr bwMode="auto">
                                  <a:xfrm>
                                    <a:off x="1977" y="5133"/>
                                    <a:ext cx="75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current</w:t>
                                      </w:r>
                                    </w:p>
                                  </w:txbxContent>
                                </wps:txbx>
                                <wps:bodyPr rot="0" vert="horz" wrap="square" lIns="0" tIns="0" rIns="0" bIns="0" anchor="t" anchorCtr="0" upright="1">
                                  <a:noAutofit/>
                                </wps:bodyPr>
                              </wps:wsp>
                            </wpg:grpSp>
                            <wps:wsp>
                              <wps:cNvPr id="2325" name="Text Box 917"/>
                              <wps:cNvSpPr txBox="1">
                                <a:spLocks noChangeArrowheads="1"/>
                              </wps:cNvSpPr>
                              <wps:spPr bwMode="auto">
                                <a:xfrm>
                                  <a:off x="1905" y="5940"/>
                                  <a:ext cx="28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pPr>
                                      <w:rPr>
                                        <w:u w:val="single"/>
                                      </w:rPr>
                                    </w:pPr>
                                    <w:r>
                                      <w:rPr>
                                        <w:u w:val="single"/>
                                      </w:rPr>
                                      <w:t>V</w:t>
                                    </w:r>
                                    <w:r>
                                      <w:rPr>
                                        <w:sz w:val="28"/>
                                        <w:u w:val="single"/>
                                        <w:vertAlign w:val="subscript"/>
                                      </w:rPr>
                                      <w:t>s</w:t>
                                    </w:r>
                                  </w:p>
                                  <w:p w:rsidR="009B06A2" w:rsidRDefault="009B06A2" w:rsidP="005C4151">
                                    <w: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633" style="position:absolute;margin-left:-6pt;margin-top:15.4pt;width:198.75pt;height:151.35pt;z-index:251633152;mso-position-horizontal-relative:text;mso-position-vertical-relative:text" coordorigin="1905,5133" coordsize="3975,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" o:allowincell="f">
                      <v:group id="Group 904" o:spid="_x0000_s1634" style="position:absolute;left:1977;top:5133;width:3903;height:3027" coordorigin="1977,5133" coordsize="3903,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Text Box 905" o:spid="_x0000_s1635" type="#_x0000_t202" style="position:absolute;left:5310;top:7935;width:5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" stroked="f">
                          <v:textbox inset="0,0,0,0">
                            <w:txbxContent>
                              <w:p w:rsidR="009B06A2" w:rsidRDefault="009B06A2" w:rsidP="005C4151">
                                <w:r>
                                  <w:t>time</w:t>
                                </w:r>
                              </w:p>
                            </w:txbxContent>
                          </v:textbox>
                        </v:shape>
                        <v:shape id="Text Box 906" o:spid="_x0000_s1636" type="#_x0000_t202" style="position:absolute;left:3867;top:6783;width:15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" stroked="f">
                          <v:textbox inset="0,0,0,0">
                            <w:txbxContent>
                              <w:p w:rsidR="009B06A2" w:rsidRPr="000D311B" w:rsidRDefault="009B06A2" w:rsidP="005C4151">
                                <w:pPr>
                                  <w:rPr>
                                    <w:sz w:val="20"/>
                                  </w:rPr>
                                </w:pPr>
                                <w:r w:rsidRPr="000D311B">
                                  <w:rPr>
                                    <w:sz w:val="20"/>
                                  </w:rPr>
                                  <w:t>large inductance</w:t>
                                </w:r>
                              </w:p>
                            </w:txbxContent>
                          </v:textbox>
                        </v:shape>
                        <v:line id="Line 907" o:spid="_x0000_s1637" style="position:absolute;visibility:visible;mso-wrap-style:square" from="2217,5538" to="2217,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"/>
                        <v:line id="Line 908" o:spid="_x0000_s1638" style="position:absolute;visibility:visible;mso-wrap-style:square" from="2220,8040" to="5190,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"/>
                        <v:shape id="Arc 909" o:spid="_x0000_s1639" style="position:absolute;left:2226;top:6250;width:1620;height:1724;flip:x;visibility:visible;mso-wrap-style:square;v-text-anchor:top" coordsize="21600,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" path="m2444,-1nfc13353,1242,21595,10471,21599,21452em2444,-1nsc13353,1242,21595,10471,21599,21452l,21461,2444,-1xe" filled="f">
                          <v:path arrowok="t" o:extrusionok="f" o:connecttype="custom" o:connectlocs="183,0;1620,1723;0,1724" o:connectangles="0,0,0"/>
                        </v:shape>
                        <v:line id="Line 910" o:spid="_x0000_s1640" style="position:absolute;visibility:visible;mso-wrap-style:square" from="2199,6261" to="3609,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">
                          <v:stroke dashstyle="dash"/>
                        </v:line>
                        <v:shape id="Arc 911" o:spid="_x0000_s1641" style="position:absolute;left:2232;top:6388;width:3113;height:1655;flip:x;visibility:visible;mso-wrap-style:square;v-text-anchor:top" coordsize="2160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" path="m2095,-1nfc13157,1077,21595,10374,21599,21489em2095,-1nsc13157,1077,21595,10374,21599,21489l,21498,2095,-1xe" filled="f">
                          <v:path arrowok="t" o:extrusionok="f" o:connecttype="custom" o:connectlocs="302,0;3113,1654;0,1655" o:connectangles="0,0,0"/>
                        </v:shape>
                        <v:line id="Line 912" o:spid="_x0000_s1642" style="position:absolute;visibility:visible;mso-wrap-style:square" from="3642,6258" to="520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"/>
                        <v:shape id="Text Box 913" o:spid="_x0000_s1643" type="#_x0000_t202" style="position:absolute;left:2790;top:7200;width:18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" stroked="f">
                          <v:textbox>
                            <w:txbxContent>
                              <w:p w:rsidR="009B06A2" w:rsidRPr="000D311B" w:rsidRDefault="009B06A2" w:rsidP="005C4151">
                                <w:pPr>
                                  <w:rPr>
                                    <w:sz w:val="20"/>
                                  </w:rPr>
                                </w:pPr>
                                <w:r w:rsidRPr="000D311B">
                                  <w:rPr>
                                    <w:sz w:val="20"/>
                                  </w:rPr>
                                  <w:t>small inductance</w:t>
                                </w:r>
                              </w:p>
                            </w:txbxContent>
                          </v:textbox>
                        </v:shape>
                        <v:line id="Line 914" o:spid="_x0000_s1644" style="position:absolute;visibility:visible;mso-wrap-style:square" from="2925,6570" to="3360,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"/>
                        <v:line id="Line 915" o:spid="_x0000_s1645" style="position:absolute;visibility:visible;mso-wrap-style:square" from="4185,6495" to="4395,6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"/>
                        <v:shape id="Text Box 916" o:spid="_x0000_s1646" type="#_x0000_t202" style="position:absolute;left:1977;top:5133;width:7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" stroked="f">
                          <v:textbox inset="0,0,0,0">
                            <w:txbxContent>
                              <w:p w:rsidR="009B06A2" w:rsidRDefault="009B06A2" w:rsidP="005C4151">
                                <w:r>
                                  <w:t>current</w:t>
                                </w:r>
                              </w:p>
                            </w:txbxContent>
                          </v:textbox>
                        </v:shape>
                      </v:group>
                      <v:shape id="Text Box 917" o:spid="_x0000_s1647" type="#_x0000_t202" style="position:absolute;left:1905;top:5940;width:2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" stroked="f">
                        <v:textbox inset="0,0,0,0">
                          <w:txbxContent>
                            <w:p w:rsidR="009B06A2" w:rsidRDefault="009B06A2" w:rsidP="005C4151">
                              <w:pPr>
                                <w:rPr>
                                  <w:u w:val="single"/>
                                </w:rPr>
                              </w:pPr>
                              <w:r>
                                <w:rPr>
                                  <w:u w:val="single"/>
                                </w:rPr>
                                <w:t>V</w:t>
                              </w:r>
                              <w:r>
                                <w:rPr>
                                  <w:sz w:val="28"/>
                                  <w:u w:val="single"/>
                                  <w:vertAlign w:val="subscript"/>
                                </w:rPr>
                                <w:t>s</w:t>
                              </w:r>
                            </w:p>
                            <w:p w:rsidR="009B06A2" w:rsidRDefault="009B06A2" w:rsidP="005C4151">
                              <w:r>
                                <w:t>R</w:t>
                              </w:r>
                            </w:p>
                          </w:txbxContent>
                        </v:textbox>
                      </v:shape>
                    </v:group>
                  </w:pict>
                </mc:Fallback>
              </mc:AlternateContent>
            </w:r>
            <w:r w:rsidR="005C4151">
              <w:t>Growth of current</w:t>
            </w:r>
          </w:p>
        </w:tc>
        <w:tc>
          <w:tcPr>
            <w:tcW w:w="4111" w:type="dxa"/>
          </w:tcPr>
          <w:p w:rsidR="005C4151" w:rsidRDefault="005C4151" w:rsidP="008A1518">
            <w:pPr>
              <w:numPr>
                <w:ilvl w:val="12"/>
                <w:numId w:val="0"/>
              </w:numPr>
            </w:pPr>
          </w:p>
          <w:p w:rsidR="005C4151" w:rsidRDefault="005C4151" w:rsidP="008A1518">
            <w:pPr>
              <w:numPr>
                <w:ilvl w:val="12"/>
                <w:numId w:val="0"/>
              </w:numPr>
            </w:pPr>
            <w:r>
              <w:t>Switch S</w:t>
            </w:r>
            <w:r>
              <w:rPr>
                <w:vertAlign w:val="subscript"/>
              </w:rPr>
              <w:t>2</w:t>
            </w:r>
            <w:r>
              <w:t xml:space="preserve"> is left open. </w:t>
            </w:r>
          </w:p>
          <w:p w:rsidR="005C4151" w:rsidRDefault="005C4151" w:rsidP="008A1518">
            <w:pPr>
              <w:numPr>
                <w:ilvl w:val="12"/>
                <w:numId w:val="0"/>
              </w:numPr>
            </w:pPr>
            <w:r>
              <w:t>When switch S</w:t>
            </w:r>
            <w:r>
              <w:rPr>
                <w:vertAlign w:val="subscript"/>
              </w:rPr>
              <w:t>1</w:t>
            </w:r>
            <w:r>
              <w:t xml:space="preserve"> is closed the ammeter reading rises slowly to a final value, showing that the current takes time to reach its maximum steady value.  With no current there is no magnetic field through the coil.  When S</w:t>
            </w:r>
            <w:r>
              <w:rPr>
                <w:vertAlign w:val="subscript"/>
              </w:rPr>
              <w:t>1</w:t>
            </w:r>
            <w:r>
              <w:t xml:space="preserve"> is closed the magnetic field through the coil will increase and an e.m.f. will be generated to prevent this increase.   The graph opposite shows how the circuit current varies with time for inductors of large and small inductance.</w:t>
            </w:r>
          </w:p>
          <w:p w:rsidR="00660767" w:rsidRDefault="00660767" w:rsidP="008A1518">
            <w:pPr>
              <w:numPr>
                <w:ilvl w:val="12"/>
                <w:numId w:val="0"/>
              </w:numPr>
            </w:pPr>
          </w:p>
          <w:p w:rsidR="00660767" w:rsidRDefault="00660767" w:rsidP="008A1518">
            <w:pPr>
              <w:numPr>
                <w:ilvl w:val="12"/>
                <w:numId w:val="0"/>
              </w:numPr>
            </w:pPr>
          </w:p>
          <w:p w:rsidR="00660767" w:rsidRDefault="00660767" w:rsidP="008A1518">
            <w:pPr>
              <w:numPr>
                <w:ilvl w:val="12"/>
                <w:numId w:val="0"/>
              </w:numPr>
            </w:pPr>
          </w:p>
          <w:p w:rsidR="00660767" w:rsidRDefault="00660767" w:rsidP="008A1518">
            <w:pPr>
              <w:numPr>
                <w:ilvl w:val="12"/>
                <w:numId w:val="0"/>
              </w:numPr>
            </w:pPr>
          </w:p>
        </w:tc>
      </w:tr>
      <w:tr w:rsidR="005C4151" w:rsidTr="008A1518">
        <w:tc>
          <w:tcPr>
            <w:tcW w:w="4361" w:type="dxa"/>
          </w:tcPr>
          <w:p w:rsidR="005C4151" w:rsidRDefault="006F6E91" w:rsidP="008A1518">
            <w:pPr>
              <w:pStyle w:val="Heading3"/>
              <w:numPr>
                <w:ilvl w:val="12"/>
                <w:numId w:val="0"/>
              </w:numPr>
            </w:pPr>
            <w:r>
              <w:rPr>
                <w:noProof/>
              </w:rPr>
              <mc:AlternateContent>
                <mc:Choice Requires="wpg">
                  <w:drawing>
                    <wp:anchor distT="0" distB="0" distL="114300" distR="114300" simplePos="0" relativeHeight="251630080" behindDoc="0" locked="0" layoutInCell="0" allowOverlap="1">
                      <wp:simplePos x="0" y="0"/>
                      <wp:positionH relativeFrom="column">
                        <wp:posOffset>-47625</wp:posOffset>
                      </wp:positionH>
                      <wp:positionV relativeFrom="paragraph">
                        <wp:posOffset>338455</wp:posOffset>
                      </wp:positionV>
                      <wp:extent cx="2457450" cy="1737995"/>
                      <wp:effectExtent l="0" t="0" r="0" b="0"/>
                      <wp:wrapNone/>
                      <wp:docPr id="229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1737995"/>
                                <a:chOff x="1845" y="8971"/>
                                <a:chExt cx="3870" cy="2737"/>
                              </a:xfrm>
                            </wpg:grpSpPr>
                            <wps:wsp>
                              <wps:cNvPr id="2297" name="Text Box 842"/>
                              <wps:cNvSpPr txBox="1">
                                <a:spLocks noChangeArrowheads="1"/>
                              </wps:cNvSpPr>
                              <wps:spPr bwMode="auto">
                                <a:xfrm>
                                  <a:off x="1845" y="9503"/>
                                  <a:ext cx="31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pPr>
                                      <w:rPr>
                                        <w:sz w:val="28"/>
                                        <w:u w:val="single"/>
                                        <w:vertAlign w:val="subscript"/>
                                      </w:rPr>
                                    </w:pPr>
                                    <w:r>
                                      <w:rPr>
                                        <w:u w:val="single"/>
                                      </w:rPr>
                                      <w:t>V</w:t>
                                    </w:r>
                                    <w:r>
                                      <w:rPr>
                                        <w:sz w:val="28"/>
                                        <w:u w:val="single"/>
                                        <w:vertAlign w:val="subscript"/>
                                      </w:rPr>
                                      <w:t>s</w:t>
                                    </w:r>
                                  </w:p>
                                  <w:p w:rsidR="009B06A2" w:rsidRDefault="009B06A2" w:rsidP="005C4151">
                                    <w:r>
                                      <w:t>R</w:t>
                                    </w:r>
                                  </w:p>
                                </w:txbxContent>
                              </wps:txbx>
                              <wps:bodyPr rot="0" vert="horz" wrap="square" lIns="0" tIns="0" rIns="0" bIns="0" anchor="t" anchorCtr="0" upright="1">
                                <a:noAutofit/>
                              </wps:bodyPr>
                            </wps:wsp>
                            <wpg:grpSp>
                              <wpg:cNvPr id="2298" name="Group 843"/>
                              <wpg:cNvGrpSpPr>
                                <a:grpSpLocks/>
                              </wpg:cNvGrpSpPr>
                              <wpg:grpSpPr bwMode="auto">
                                <a:xfrm>
                                  <a:off x="1902" y="8971"/>
                                  <a:ext cx="3813" cy="2737"/>
                                  <a:chOff x="1902" y="8971"/>
                                  <a:chExt cx="3813" cy="2737"/>
                                </a:xfrm>
                              </wpg:grpSpPr>
                              <wps:wsp>
                                <wps:cNvPr id="2299" name="Text Box 844"/>
                                <wps:cNvSpPr txBox="1">
                                  <a:spLocks noChangeArrowheads="1"/>
                                </wps:cNvSpPr>
                                <wps:spPr bwMode="auto">
                                  <a:xfrm>
                                    <a:off x="2871" y="10332"/>
                                    <a:ext cx="151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0D311B" w:rsidRDefault="009B06A2" w:rsidP="005C4151">
                                      <w:pPr>
                                        <w:rPr>
                                          <w:sz w:val="20"/>
                                        </w:rPr>
                                      </w:pPr>
                                      <w:r w:rsidRPr="000D311B">
                                        <w:rPr>
                                          <w:sz w:val="20"/>
                                        </w:rPr>
                                        <w:t>large inductance</w:t>
                                      </w:r>
                                    </w:p>
                                  </w:txbxContent>
                                </wps:txbx>
                                <wps:bodyPr rot="0" vert="horz" wrap="square" lIns="0" tIns="0" rIns="0" bIns="0" anchor="t" anchorCtr="0" upright="1">
                                  <a:noAutofit/>
                                </wps:bodyPr>
                              </wps:wsp>
                              <wps:wsp>
                                <wps:cNvPr id="2300" name="Line 845"/>
                                <wps:cNvCnPr/>
                                <wps:spPr bwMode="auto">
                                  <a:xfrm>
                                    <a:off x="2112" y="9361"/>
                                    <a:ext cx="0" cy="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1" name="Line 846"/>
                                <wps:cNvCnPr/>
                                <wps:spPr bwMode="auto">
                                  <a:xfrm>
                                    <a:off x="2115" y="11603"/>
                                    <a:ext cx="2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02" name="Group 847"/>
                                <wpg:cNvGrpSpPr>
                                  <a:grpSpLocks/>
                                </wpg:cNvGrpSpPr>
                                <wpg:grpSpPr bwMode="auto">
                                  <a:xfrm flipV="1">
                                    <a:off x="2124" y="9855"/>
                                    <a:ext cx="3116" cy="1751"/>
                                    <a:chOff x="2109" y="10230"/>
                                    <a:chExt cx="3116" cy="1751"/>
                                  </a:xfrm>
                                </wpg:grpSpPr>
                                <wps:wsp>
                                  <wps:cNvPr id="2303" name="Arc 848"/>
                                  <wps:cNvSpPr>
                                    <a:spLocks/>
                                  </wps:cNvSpPr>
                                  <wps:spPr bwMode="auto">
                                    <a:xfrm flipH="1">
                                      <a:off x="2109" y="10230"/>
                                      <a:ext cx="1620" cy="1694"/>
                                    </a:xfrm>
                                    <a:custGeom>
                                      <a:avLst/>
                                      <a:gdLst>
                                        <a:gd name="G0" fmla="+- 0 0 0"/>
                                        <a:gd name="G1" fmla="+- 21460 0 0"/>
                                        <a:gd name="G2" fmla="+- 21600 0 0"/>
                                        <a:gd name="T0" fmla="*/ 2459 w 21600"/>
                                        <a:gd name="T1" fmla="*/ 0 h 21460"/>
                                        <a:gd name="T2" fmla="*/ 21600 w 21600"/>
                                        <a:gd name="T3" fmla="*/ 21451 h 21460"/>
                                        <a:gd name="T4" fmla="*/ 0 w 21600"/>
                                        <a:gd name="T5" fmla="*/ 21460 h 21460"/>
                                      </a:gdLst>
                                      <a:ahLst/>
                                      <a:cxnLst>
                                        <a:cxn ang="0">
                                          <a:pos x="T0" y="T1"/>
                                        </a:cxn>
                                        <a:cxn ang="0">
                                          <a:pos x="T2" y="T3"/>
                                        </a:cxn>
                                        <a:cxn ang="0">
                                          <a:pos x="T4" y="T5"/>
                                        </a:cxn>
                                      </a:cxnLst>
                                      <a:rect l="0" t="0" r="r" b="b"/>
                                      <a:pathLst>
                                        <a:path w="21600" h="21460" fill="none" extrusionOk="0">
                                          <a:moveTo>
                                            <a:pt x="2458" y="0"/>
                                          </a:moveTo>
                                          <a:cubicBezTo>
                                            <a:pt x="13362" y="1249"/>
                                            <a:pt x="21595" y="10476"/>
                                            <a:pt x="21599" y="21451"/>
                                          </a:cubicBezTo>
                                        </a:path>
                                        <a:path w="21600" h="21460" stroke="0" extrusionOk="0">
                                          <a:moveTo>
                                            <a:pt x="2458" y="0"/>
                                          </a:moveTo>
                                          <a:cubicBezTo>
                                            <a:pt x="13362" y="1249"/>
                                            <a:pt x="21595" y="10476"/>
                                            <a:pt x="21599" y="21451"/>
                                          </a:cubicBezTo>
                                          <a:lnTo>
                                            <a:pt x="0" y="214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Arc 849"/>
                                  <wps:cNvSpPr>
                                    <a:spLocks/>
                                  </wps:cNvSpPr>
                                  <wps:spPr bwMode="auto">
                                    <a:xfrm flipH="1">
                                      <a:off x="2112" y="10326"/>
                                      <a:ext cx="3113" cy="1655"/>
                                    </a:xfrm>
                                    <a:custGeom>
                                      <a:avLst/>
                                      <a:gdLst>
                                        <a:gd name="G0" fmla="+- 0 0 0"/>
                                        <a:gd name="G1" fmla="+- 21498 0 0"/>
                                        <a:gd name="G2" fmla="+- 21600 0 0"/>
                                        <a:gd name="T0" fmla="*/ 2095 w 21600"/>
                                        <a:gd name="T1" fmla="*/ 0 h 21498"/>
                                        <a:gd name="T2" fmla="*/ 21600 w 21600"/>
                                        <a:gd name="T3" fmla="*/ 21489 h 21498"/>
                                        <a:gd name="T4" fmla="*/ 0 w 21600"/>
                                        <a:gd name="T5" fmla="*/ 21498 h 21498"/>
                                      </a:gdLst>
                                      <a:ahLst/>
                                      <a:cxnLst>
                                        <a:cxn ang="0">
                                          <a:pos x="T0" y="T1"/>
                                        </a:cxn>
                                        <a:cxn ang="0">
                                          <a:pos x="T2" y="T3"/>
                                        </a:cxn>
                                        <a:cxn ang="0">
                                          <a:pos x="T4" y="T5"/>
                                        </a:cxn>
                                      </a:cxnLst>
                                      <a:rect l="0" t="0" r="r" b="b"/>
                                      <a:pathLst>
                                        <a:path w="21600" h="21498" fill="none" extrusionOk="0">
                                          <a:moveTo>
                                            <a:pt x="2095" y="-1"/>
                                          </a:moveTo>
                                          <a:cubicBezTo>
                                            <a:pt x="13157" y="1077"/>
                                            <a:pt x="21595" y="10374"/>
                                            <a:pt x="21599" y="21489"/>
                                          </a:cubicBezTo>
                                        </a:path>
                                        <a:path w="21600" h="21498" stroke="0" extrusionOk="0">
                                          <a:moveTo>
                                            <a:pt x="2095" y="-1"/>
                                          </a:moveTo>
                                          <a:cubicBezTo>
                                            <a:pt x="13157" y="1077"/>
                                            <a:pt x="21595" y="10374"/>
                                            <a:pt x="21599" y="21489"/>
                                          </a:cubicBezTo>
                                          <a:lnTo>
                                            <a:pt x="0" y="214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05" name="Line 850"/>
                                <wps:cNvCnPr/>
                                <wps:spPr bwMode="auto">
                                  <a:xfrm>
                                    <a:off x="2115" y="9818"/>
                                    <a:ext cx="28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6" name="Text Box 851"/>
                                <wps:cNvSpPr txBox="1">
                                  <a:spLocks noChangeArrowheads="1"/>
                                </wps:cNvSpPr>
                                <wps:spPr bwMode="auto">
                                  <a:xfrm>
                                    <a:off x="3594" y="10659"/>
                                    <a:ext cx="187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0D311B" w:rsidRDefault="009B06A2" w:rsidP="005C4151">
                                      <w:pPr>
                                        <w:rPr>
                                          <w:sz w:val="20"/>
                                        </w:rPr>
                                      </w:pPr>
                                      <w:r w:rsidRPr="000D311B">
                                        <w:rPr>
                                          <w:sz w:val="20"/>
                                        </w:rPr>
                                        <w:t>small inductance</w:t>
                                      </w:r>
                                    </w:p>
                                  </w:txbxContent>
                                </wps:txbx>
                                <wps:bodyPr rot="0" vert="horz" wrap="square" lIns="91440" tIns="45720" rIns="91440" bIns="45720" anchor="t" anchorCtr="0" upright="1">
                                  <a:noAutofit/>
                                </wps:bodyPr>
                              </wps:wsp>
                              <wps:wsp>
                                <wps:cNvPr id="2307" name="Text Box 852"/>
                                <wps:cNvSpPr txBox="1">
                                  <a:spLocks noChangeArrowheads="1"/>
                                </wps:cNvSpPr>
                                <wps:spPr bwMode="auto">
                                  <a:xfrm>
                                    <a:off x="5145" y="11483"/>
                                    <a:ext cx="57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time</w:t>
                                      </w:r>
                                    </w:p>
                                  </w:txbxContent>
                                </wps:txbx>
                                <wps:bodyPr rot="0" vert="horz" wrap="square" lIns="0" tIns="0" rIns="0" bIns="0" anchor="t" anchorCtr="0" upright="1">
                                  <a:noAutofit/>
                                </wps:bodyPr>
                              </wps:wsp>
                              <wps:wsp>
                                <wps:cNvPr id="2308" name="Text Box 853"/>
                                <wps:cNvSpPr txBox="1">
                                  <a:spLocks noChangeArrowheads="1"/>
                                </wps:cNvSpPr>
                                <wps:spPr bwMode="auto">
                                  <a:xfrm>
                                    <a:off x="1902" y="8971"/>
                                    <a:ext cx="75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current</w:t>
                                      </w:r>
                                    </w:p>
                                  </w:txbxContent>
                                </wps:txbx>
                                <wps:bodyPr rot="0" vert="horz" wrap="square" lIns="0" tIns="0" rIns="0" bIns="0" anchor="t" anchorCtr="0" upright="1">
                                  <a:noAutofit/>
                                </wps:bodyPr>
                              </wps:wsp>
                              <wps:wsp>
                                <wps:cNvPr id="2309" name="Line 854"/>
                                <wps:cNvCnPr/>
                                <wps:spPr bwMode="auto">
                                  <a:xfrm flipH="1">
                                    <a:off x="3060" y="10980"/>
                                    <a:ext cx="87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5"/>
                                <wps:cNvCnPr/>
                                <wps:spPr bwMode="auto">
                                  <a:xfrm flipH="1">
                                    <a:off x="2775" y="10575"/>
                                    <a:ext cx="525"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41" o:spid="_x0000_s1648" style="position:absolute;margin-left:-3.75pt;margin-top:26.65pt;width:193.5pt;height:136.85pt;z-index:251630080;mso-position-horizontal-relative:text;mso-position-vertical-relative:text" coordorigin="1845,8971" coordsize="3870,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" o:allowincell="f">
                      <v:shape id="Text Box 842" o:spid="_x0000_s1649" type="#_x0000_t202" style="position:absolute;left:1845;top:9503;width:31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" stroked="f">
                        <v:textbox inset="0,0,0,0">
                          <w:txbxContent>
                            <w:p w:rsidR="009B06A2" w:rsidRDefault="009B06A2" w:rsidP="005C4151">
                              <w:pPr>
                                <w:rPr>
                                  <w:sz w:val="28"/>
                                  <w:u w:val="single"/>
                                  <w:vertAlign w:val="subscript"/>
                                </w:rPr>
                              </w:pPr>
                              <w:r>
                                <w:rPr>
                                  <w:u w:val="single"/>
                                </w:rPr>
                                <w:t>V</w:t>
                              </w:r>
                              <w:r>
                                <w:rPr>
                                  <w:sz w:val="28"/>
                                  <w:u w:val="single"/>
                                  <w:vertAlign w:val="subscript"/>
                                </w:rPr>
                                <w:t>s</w:t>
                              </w:r>
                            </w:p>
                            <w:p w:rsidR="009B06A2" w:rsidRDefault="009B06A2" w:rsidP="005C4151">
                              <w:r>
                                <w:t>R</w:t>
                              </w:r>
                            </w:p>
                          </w:txbxContent>
                        </v:textbox>
                      </v:shape>
                      <v:group id="Group 843" o:spid="_x0000_s1650" style="position:absolute;left:1902;top:8971;width:3813;height:2737" coordorigin="1902,8971" coordsize="3813,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Text Box 844" o:spid="_x0000_s1651" type="#_x0000_t202" style="position:absolute;left:2871;top:10332;width:151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" stroked="f">
                          <v:textbox inset="0,0,0,0">
                            <w:txbxContent>
                              <w:p w:rsidR="009B06A2" w:rsidRPr="000D311B" w:rsidRDefault="009B06A2" w:rsidP="005C4151">
                                <w:pPr>
                                  <w:rPr>
                                    <w:sz w:val="20"/>
                                  </w:rPr>
                                </w:pPr>
                                <w:r w:rsidRPr="000D311B">
                                  <w:rPr>
                                    <w:sz w:val="20"/>
                                  </w:rPr>
                                  <w:t>large inductance</w:t>
                                </w:r>
                              </w:p>
                            </w:txbxContent>
                          </v:textbox>
                        </v:shape>
                        <v:line id="Line 845" o:spid="_x0000_s1652" style="position:absolute;visibility:visible;mso-wrap-style:square" from="2112,9361" to="2112,1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"/>
                        <v:line id="Line 846" o:spid="_x0000_s1653" style="position:absolute;visibility:visible;mso-wrap-style:square" from="2115,11603" to="5085,1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"/>
                        <v:group id="Group 847" o:spid="_x0000_s1654" style="position:absolute;left:2124;top:9855;width:3116;height:1751;flip:y" coordorigin="2109,10230" coordsize="3116,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">
                          <v:shape id="Arc 848" o:spid="_x0000_s1655" style="position:absolute;left:2109;top:10230;width:1620;height:1694;flip:x;visibility:visible;mso-wrap-style:square;v-text-anchor:top" coordsize="21600,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" path="m2458,nfc13362,1249,21595,10476,21599,21451em2458,nsc13362,1249,21595,10476,21599,21451l,21460,2458,xe" filled="f">
                            <v:path arrowok="t" o:extrusionok="f" o:connecttype="custom" o:connectlocs="184,0;1620,1693;0,1694" o:connectangles="0,0,0"/>
                          </v:shape>
                          <v:shape id="Arc 849" o:spid="_x0000_s1656" style="position:absolute;left:2112;top:10326;width:3113;height:1655;flip:x;visibility:visible;mso-wrap-style:square;v-text-anchor:top" coordsize="2160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" path="m2095,-1nfc13157,1077,21595,10374,21599,21489em2095,-1nsc13157,1077,21595,10374,21599,21489l,21498,2095,-1xe" filled="f">
                            <v:path arrowok="t" o:extrusionok="f" o:connecttype="custom" o:connectlocs="302,0;3113,1654;0,1655" o:connectangles="0,0,0"/>
                          </v:shape>
                        </v:group>
                        <v:line id="Line 850" o:spid="_x0000_s1657" style="position:absolute;visibility:visible;mso-wrap-style:square" from="2115,9818" to="4965,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">
                          <v:stroke dashstyle="dash"/>
                        </v:line>
                        <v:shape id="Text Box 851" o:spid="_x0000_s1658" type="#_x0000_t202" style="position:absolute;left:3594;top:10659;width:18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" stroked="f">
                          <v:textbox>
                            <w:txbxContent>
                              <w:p w:rsidR="009B06A2" w:rsidRPr="000D311B" w:rsidRDefault="009B06A2" w:rsidP="005C4151">
                                <w:pPr>
                                  <w:rPr>
                                    <w:sz w:val="20"/>
                                  </w:rPr>
                                </w:pPr>
                                <w:r w:rsidRPr="000D311B">
                                  <w:rPr>
                                    <w:sz w:val="20"/>
                                  </w:rPr>
                                  <w:t>small inductance</w:t>
                                </w:r>
                              </w:p>
                            </w:txbxContent>
                          </v:textbox>
                        </v:shape>
                        <v:shape id="Text Box 852" o:spid="_x0000_s1659" type="#_x0000_t202" style="position:absolute;left:5145;top:11483;width:570;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" stroked="f">
                          <v:textbox inset="0,0,0,0">
                            <w:txbxContent>
                              <w:p w:rsidR="009B06A2" w:rsidRDefault="009B06A2" w:rsidP="005C4151">
                                <w:r>
                                  <w:t>time</w:t>
                                </w:r>
                              </w:p>
                            </w:txbxContent>
                          </v:textbox>
                        </v:shape>
                        <v:shape id="Text Box 853" o:spid="_x0000_s1660" type="#_x0000_t202" style="position:absolute;left:1902;top:8971;width:75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" stroked="f">
                          <v:textbox inset="0,0,0,0">
                            <w:txbxContent>
                              <w:p w:rsidR="009B06A2" w:rsidRDefault="009B06A2" w:rsidP="005C4151">
                                <w:r>
                                  <w:t>current</w:t>
                                </w:r>
                              </w:p>
                            </w:txbxContent>
                          </v:textbox>
                        </v:shape>
                        <v:line id="Line 854" o:spid="_x0000_s1661" style="position:absolute;flip:x;visibility:visible;mso-wrap-style:square" from="3060,10980" to="393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"/>
                        <v:line id="Line 855" o:spid="_x0000_s1662" style="position:absolute;flip:x;visibility:visible;mso-wrap-style:square" from="2775,10575" to="3300,10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"/>
                      </v:group>
                    </v:group>
                  </w:pict>
                </mc:Fallback>
              </mc:AlternateContent>
            </w:r>
            <w:r w:rsidR="005C4151">
              <w:t>Decay of current</w:t>
            </w:r>
          </w:p>
          <w:p w:rsidR="005C4151" w:rsidRDefault="005C4151" w:rsidP="008A1518"/>
        </w:tc>
        <w:tc>
          <w:tcPr>
            <w:tcW w:w="4111" w:type="dxa"/>
          </w:tcPr>
          <w:p w:rsidR="005C4151" w:rsidRDefault="005C4151" w:rsidP="00DC0CEF"/>
          <w:p w:rsidR="005C4151" w:rsidRDefault="005C4151" w:rsidP="00DC0CEF">
            <w:r>
              <w:t>After the current has reached its steady value S</w:t>
            </w:r>
            <w:r>
              <w:rPr>
                <w:vertAlign w:val="subscript"/>
              </w:rPr>
              <w:t>2</w:t>
            </w:r>
            <w:r>
              <w:t xml:space="preserve"> is closed, and then S</w:t>
            </w:r>
            <w:r>
              <w:rPr>
                <w:vertAlign w:val="subscript"/>
              </w:rPr>
              <w:t>1</w:t>
            </w:r>
            <w:r>
              <w:t xml:space="preserve"> is opened.  The ammeter reading falls slowly to zero.  The current does not decay immediately because there is an e.m.f. generated which tries to maintain the current, that is the induced current opposes the change.  The graph opposite shows how the circuit current varies with time for inductors of large and small inductance.</w:t>
            </w:r>
          </w:p>
          <w:p w:rsidR="00660767" w:rsidRDefault="00660767" w:rsidP="00DC0CEF"/>
          <w:p w:rsidR="00660767" w:rsidRDefault="00660767" w:rsidP="008A1518">
            <w:pPr>
              <w:pStyle w:val="NormalFontTimes"/>
              <w:numPr>
                <w:ilvl w:val="12"/>
                <w:numId w:val="0"/>
              </w:numPr>
            </w:pPr>
          </w:p>
        </w:tc>
      </w:tr>
    </w:tbl>
    <w:p w:rsidR="005C4151" w:rsidRDefault="005C4151" w:rsidP="00CA7801">
      <w:pPr>
        <w:pStyle w:val="Heading4"/>
      </w:pPr>
      <w:r>
        <w:t>Notes</w:t>
      </w:r>
    </w:p>
    <w:p w:rsidR="005C4151" w:rsidRDefault="005C4151" w:rsidP="005C4151">
      <w:pPr>
        <w:numPr>
          <w:ilvl w:val="0"/>
          <w:numId w:val="1"/>
        </w:numPr>
      </w:pPr>
      <w:r>
        <w:t xml:space="preserve">For both the growth and decay, the induced e.m.f. </w:t>
      </w:r>
      <w:r>
        <w:rPr>
          <w:b/>
        </w:rPr>
        <w:t>opposes</w:t>
      </w:r>
      <w:r>
        <w:t xml:space="preserve"> the </w:t>
      </w:r>
      <w:r>
        <w:rPr>
          <w:b/>
        </w:rPr>
        <w:t>change</w:t>
      </w:r>
      <w:r>
        <w:t xml:space="preserve"> in current.  </w:t>
      </w:r>
    </w:p>
    <w:p w:rsidR="005C4151" w:rsidRDefault="005C4151" w:rsidP="005C4151">
      <w:pPr>
        <w:numPr>
          <w:ilvl w:val="0"/>
          <w:numId w:val="1"/>
        </w:numPr>
      </w:pPr>
      <w:r>
        <w:t xml:space="preserve">For the growth of current, the current tries to increase but the induced e.m.f. acts to prevent the increase.  It takes </w:t>
      </w:r>
      <w:r>
        <w:rPr>
          <w:b/>
        </w:rPr>
        <w:t>time</w:t>
      </w:r>
      <w:r>
        <w:t xml:space="preserve"> for the current to reach its maximum value.  Notice that the induced e.m.f. acts in the </w:t>
      </w:r>
      <w:r>
        <w:rPr>
          <w:b/>
        </w:rPr>
        <w:t>opposite</w:t>
      </w:r>
      <w:r>
        <w:t xml:space="preserve"> direction to the circuit current.</w:t>
      </w:r>
    </w:p>
    <w:p w:rsidR="005C4151" w:rsidRDefault="005C4151" w:rsidP="005C4151">
      <w:pPr>
        <w:numPr>
          <w:ilvl w:val="0"/>
          <w:numId w:val="1"/>
        </w:numPr>
      </w:pPr>
      <w:r>
        <w:t xml:space="preserve">For the decay of current the induced e.m.f acts in the </w:t>
      </w:r>
      <w:r>
        <w:rPr>
          <w:b/>
        </w:rPr>
        <w:t>same</w:t>
      </w:r>
      <w:r>
        <w:t xml:space="preserve"> direction as the current in the circuit.  Now the induced e.m.f. is trying to prevent the decrease in the current. </w:t>
      </w:r>
    </w:p>
    <w:p w:rsidR="005C4151" w:rsidRDefault="005C4151" w:rsidP="005C4151">
      <w:pPr>
        <w:pStyle w:val="Heading3"/>
      </w:pPr>
      <w:r>
        <w:br w:type="page"/>
      </w:r>
      <w:r>
        <w:lastRenderedPageBreak/>
        <w:t>Experiment to show build up current in an inductive circuit</w:t>
      </w:r>
    </w:p>
    <w:tbl>
      <w:tblPr>
        <w:tblW w:w="0" w:type="auto"/>
        <w:tblLayout w:type="fixed"/>
        <w:tblLook w:val="0000" w:firstRow="0" w:lastRow="0" w:firstColumn="0" w:lastColumn="0" w:noHBand="0" w:noVBand="0"/>
      </w:tblPr>
      <w:tblGrid>
        <w:gridCol w:w="4644"/>
        <w:gridCol w:w="3852"/>
      </w:tblGrid>
      <w:tr w:rsidR="005C4151" w:rsidTr="008A1518">
        <w:tc>
          <w:tcPr>
            <w:tcW w:w="4644" w:type="dxa"/>
          </w:tcPr>
          <w:p w:rsidR="005C4151" w:rsidRDefault="006F6E91" w:rsidP="008A1518">
            <w:r>
              <w:rPr>
                <w:noProof/>
              </w:rPr>
              <mc:AlternateContent>
                <mc:Choice Requires="wpg">
                  <w:drawing>
                    <wp:anchor distT="0" distB="0" distL="114300" distR="114300" simplePos="0" relativeHeight="251616768" behindDoc="0" locked="0" layoutInCell="0" allowOverlap="1">
                      <wp:simplePos x="0" y="0"/>
                      <wp:positionH relativeFrom="column">
                        <wp:posOffset>334645</wp:posOffset>
                      </wp:positionH>
                      <wp:positionV relativeFrom="paragraph">
                        <wp:posOffset>132080</wp:posOffset>
                      </wp:positionV>
                      <wp:extent cx="2152015" cy="1102995"/>
                      <wp:effectExtent l="0" t="0" r="0" b="0"/>
                      <wp:wrapNone/>
                      <wp:docPr id="22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1102995"/>
                                <a:chOff x="6977" y="4161"/>
                                <a:chExt cx="3389" cy="1737"/>
                              </a:xfrm>
                            </wpg:grpSpPr>
                            <wpg:grpSp>
                              <wpg:cNvPr id="2248" name="Group 548"/>
                              <wpg:cNvGrpSpPr>
                                <a:grpSpLocks/>
                              </wpg:cNvGrpSpPr>
                              <wpg:grpSpPr bwMode="auto">
                                <a:xfrm>
                                  <a:off x="8055" y="4440"/>
                                  <a:ext cx="116" cy="510"/>
                                  <a:chOff x="7590" y="1785"/>
                                  <a:chExt cx="210" cy="1650"/>
                                </a:xfrm>
                              </wpg:grpSpPr>
                              <wpg:grpSp>
                                <wpg:cNvPr id="2249" name="Group 549"/>
                                <wpg:cNvGrpSpPr>
                                  <a:grpSpLocks/>
                                </wpg:cNvGrpSpPr>
                                <wpg:grpSpPr bwMode="auto">
                                  <a:xfrm>
                                    <a:off x="7590" y="1785"/>
                                    <a:ext cx="210" cy="825"/>
                                    <a:chOff x="7590" y="1785"/>
                                    <a:chExt cx="210" cy="825"/>
                                  </a:xfrm>
                                </wpg:grpSpPr>
                                <wpg:grpSp>
                                  <wpg:cNvPr id="2250" name="Group 550"/>
                                  <wpg:cNvGrpSpPr>
                                    <a:grpSpLocks/>
                                  </wpg:cNvGrpSpPr>
                                  <wpg:grpSpPr bwMode="auto">
                                    <a:xfrm>
                                      <a:off x="7590" y="1785"/>
                                      <a:ext cx="210" cy="405"/>
                                      <a:chOff x="7590" y="1785"/>
                                      <a:chExt cx="210" cy="405"/>
                                    </a:xfrm>
                                  </wpg:grpSpPr>
                                  <wps:wsp>
                                    <wps:cNvPr id="2251" name="Arc 55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 name="Arc 55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553"/>
                                  <wpg:cNvGrpSpPr>
                                    <a:grpSpLocks/>
                                  </wpg:cNvGrpSpPr>
                                  <wpg:grpSpPr bwMode="auto">
                                    <a:xfrm>
                                      <a:off x="7590" y="2205"/>
                                      <a:ext cx="210" cy="405"/>
                                      <a:chOff x="7590" y="1785"/>
                                      <a:chExt cx="210" cy="405"/>
                                    </a:xfrm>
                                  </wpg:grpSpPr>
                                  <wps:wsp>
                                    <wps:cNvPr id="2254" name="Arc 554"/>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Arc 555"/>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56" name="Group 556"/>
                                <wpg:cNvGrpSpPr>
                                  <a:grpSpLocks/>
                                </wpg:cNvGrpSpPr>
                                <wpg:grpSpPr bwMode="auto">
                                  <a:xfrm>
                                    <a:off x="7590" y="2610"/>
                                    <a:ext cx="210" cy="825"/>
                                    <a:chOff x="7590" y="1785"/>
                                    <a:chExt cx="210" cy="825"/>
                                  </a:xfrm>
                                </wpg:grpSpPr>
                                <wpg:grpSp>
                                  <wpg:cNvPr id="2257" name="Group 557"/>
                                  <wpg:cNvGrpSpPr>
                                    <a:grpSpLocks/>
                                  </wpg:cNvGrpSpPr>
                                  <wpg:grpSpPr bwMode="auto">
                                    <a:xfrm>
                                      <a:off x="7590" y="1785"/>
                                      <a:ext cx="210" cy="405"/>
                                      <a:chOff x="7590" y="1785"/>
                                      <a:chExt cx="210" cy="405"/>
                                    </a:xfrm>
                                  </wpg:grpSpPr>
                                  <wps:wsp>
                                    <wps:cNvPr id="2258" name="Arc 55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rc 55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560"/>
                                  <wpg:cNvGrpSpPr>
                                    <a:grpSpLocks/>
                                  </wpg:cNvGrpSpPr>
                                  <wpg:grpSpPr bwMode="auto">
                                    <a:xfrm>
                                      <a:off x="7590" y="2205"/>
                                      <a:ext cx="210" cy="405"/>
                                      <a:chOff x="7590" y="1785"/>
                                      <a:chExt cx="210" cy="405"/>
                                    </a:xfrm>
                                  </wpg:grpSpPr>
                                  <wps:wsp>
                                    <wps:cNvPr id="2261" name="Arc 56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Arc 56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63" name="Rectangle 563"/>
                              <wps:cNvSpPr>
                                <a:spLocks noChangeArrowheads="1"/>
                              </wps:cNvSpPr>
                              <wps:spPr bwMode="auto">
                                <a:xfrm>
                                  <a:off x="10029" y="4721"/>
                                  <a:ext cx="258" cy="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R</w:t>
                                    </w:r>
                                  </w:p>
                                </w:txbxContent>
                              </wps:txbx>
                              <wps:bodyPr rot="0" vert="horz" wrap="square" lIns="0" tIns="0" rIns="0" bIns="0" anchor="t" anchorCtr="0" upright="1">
                                <a:noAutofit/>
                              </wps:bodyPr>
                            </wps:wsp>
                            <wps:wsp>
                              <wps:cNvPr id="2264" name="Rectangle 564"/>
                              <wps:cNvSpPr>
                                <a:spLocks noChangeArrowheads="1"/>
                              </wps:cNvSpPr>
                              <wps:spPr bwMode="auto">
                                <a:xfrm>
                                  <a:off x="7571" y="4258"/>
                                  <a:ext cx="233"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w:t>
                                    </w:r>
                                  </w:p>
                                </w:txbxContent>
                              </wps:txbx>
                              <wps:bodyPr rot="0" vert="horz" wrap="square" lIns="0" tIns="0" rIns="0" bIns="0" anchor="t" anchorCtr="0" upright="1">
                                <a:noAutofit/>
                              </wps:bodyPr>
                            </wps:wsp>
                            <wps:wsp>
                              <wps:cNvPr id="2265" name="Rectangle 565"/>
                              <wps:cNvSpPr>
                                <a:spLocks noChangeArrowheads="1"/>
                              </wps:cNvSpPr>
                              <wps:spPr bwMode="auto">
                                <a:xfrm>
                                  <a:off x="6977" y="5098"/>
                                  <a:ext cx="227" cy="31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_</w:t>
                                    </w:r>
                                  </w:p>
                                </w:txbxContent>
                              </wps:txbx>
                              <wps:bodyPr rot="0" vert="horz" wrap="square" lIns="0" tIns="0" rIns="0" bIns="0" anchor="t" anchorCtr="0" upright="1">
                                <a:noAutofit/>
                              </wps:bodyPr>
                            </wps:wsp>
                            <wps:wsp>
                              <wps:cNvPr id="2266" name="Rectangle 566"/>
                              <wps:cNvSpPr>
                                <a:spLocks noChangeArrowheads="1"/>
                              </wps:cNvSpPr>
                              <wps:spPr bwMode="auto">
                                <a:xfrm>
                                  <a:off x="7003" y="4788"/>
                                  <a:ext cx="204" cy="23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2267" name="Line 567"/>
                              <wps:cNvCnPr/>
                              <wps:spPr bwMode="auto">
                                <a:xfrm>
                                  <a:off x="7184" y="4242"/>
                                  <a:ext cx="36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Line 568"/>
                              <wps:cNvCnPr/>
                              <wps:spPr bwMode="auto">
                                <a:xfrm>
                                  <a:off x="7751" y="4242"/>
                                  <a:ext cx="2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569"/>
                              <wps:cNvCnPr/>
                              <wps:spPr bwMode="auto">
                                <a:xfrm>
                                  <a:off x="7184" y="4242"/>
                                  <a:ext cx="1" cy="5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0" name="Line 570"/>
                              <wps:cNvCnPr/>
                              <wps:spPr bwMode="auto">
                                <a:xfrm>
                                  <a:off x="7184" y="5386"/>
                                  <a:ext cx="1" cy="46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571"/>
                              <wps:cNvCnPr/>
                              <wps:spPr bwMode="auto">
                                <a:xfrm>
                                  <a:off x="7184" y="5855"/>
                                  <a:ext cx="267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2" name="Line 572"/>
                              <wps:cNvCnPr/>
                              <wps:spPr bwMode="auto">
                                <a:xfrm>
                                  <a:off x="9852" y="4242"/>
                                  <a:ext cx="1" cy="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3" name="Line 573"/>
                              <wps:cNvCnPr/>
                              <wps:spPr bwMode="auto">
                                <a:xfrm>
                                  <a:off x="9852" y="5589"/>
                                  <a:ext cx="1" cy="2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4" name="Oval 574"/>
                              <wps:cNvSpPr>
                                <a:spLocks noChangeArrowheads="1"/>
                              </wps:cNvSpPr>
                              <wps:spPr bwMode="auto">
                                <a:xfrm>
                                  <a:off x="7161" y="5334"/>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5" name="Oval 575"/>
                              <wps:cNvSpPr>
                                <a:spLocks noChangeArrowheads="1"/>
                              </wps:cNvSpPr>
                              <wps:spPr bwMode="auto">
                                <a:xfrm>
                                  <a:off x="7161" y="4841"/>
                                  <a:ext cx="46" cy="53"/>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6" name="Rectangle 576"/>
                              <wps:cNvSpPr>
                                <a:spLocks noChangeArrowheads="1"/>
                              </wps:cNvSpPr>
                              <wps:spPr bwMode="auto">
                                <a:xfrm>
                                  <a:off x="9759" y="4538"/>
                                  <a:ext cx="216" cy="3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7" name="Rectangle 577"/>
                              <wps:cNvSpPr>
                                <a:spLocks noChangeArrowheads="1"/>
                              </wps:cNvSpPr>
                              <wps:spPr bwMode="auto">
                                <a:xfrm>
                                  <a:off x="10113" y="5225"/>
                                  <a:ext cx="253"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B</w:t>
                                    </w:r>
                                    <w:r>
                                      <w:rPr>
                                        <w:vertAlign w:val="subscript"/>
                                      </w:rPr>
                                      <w:t>2</w:t>
                                    </w:r>
                                  </w:p>
                                </w:txbxContent>
                              </wps:txbx>
                              <wps:bodyPr rot="0" vert="horz" wrap="square" lIns="0" tIns="0" rIns="0" bIns="0" anchor="t" anchorCtr="0" upright="1">
                                <a:noAutofit/>
                              </wps:bodyPr>
                            </wps:wsp>
                            <wps:wsp>
                              <wps:cNvPr id="2278" name="Oval 578"/>
                              <wps:cNvSpPr>
                                <a:spLocks noChangeArrowheads="1"/>
                              </wps:cNvSpPr>
                              <wps:spPr bwMode="auto">
                                <a:xfrm>
                                  <a:off x="8008" y="4202"/>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9" name="Line 579"/>
                              <wps:cNvCnPr/>
                              <wps:spPr bwMode="auto">
                                <a:xfrm flipH="1">
                                  <a:off x="8041" y="4945"/>
                                  <a:ext cx="8" cy="9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Line 580"/>
                              <wps:cNvCnPr/>
                              <wps:spPr bwMode="auto">
                                <a:xfrm flipH="1">
                                  <a:off x="8034" y="4230"/>
                                  <a:ext cx="1" cy="2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1" name="Line 581"/>
                              <wps:cNvCnPr/>
                              <wps:spPr bwMode="auto">
                                <a:xfrm flipH="1">
                                  <a:off x="7519" y="4161"/>
                                  <a:ext cx="155" cy="9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2" name="Line 582"/>
                              <wps:cNvCnPr/>
                              <wps:spPr bwMode="auto">
                                <a:xfrm flipH="1">
                                  <a:off x="9852" y="4902"/>
                                  <a:ext cx="1" cy="2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3" name="Oval 583"/>
                              <wps:cNvSpPr>
                                <a:spLocks noChangeArrowheads="1"/>
                              </wps:cNvSpPr>
                              <wps:spPr bwMode="auto">
                                <a:xfrm>
                                  <a:off x="8013" y="5841"/>
                                  <a:ext cx="52"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84" name="Group 584"/>
                              <wpg:cNvGrpSpPr>
                                <a:grpSpLocks/>
                              </wpg:cNvGrpSpPr>
                              <wpg:grpSpPr bwMode="auto">
                                <a:xfrm>
                                  <a:off x="7873" y="5197"/>
                                  <a:ext cx="421" cy="421"/>
                                  <a:chOff x="0" y="0"/>
                                  <a:chExt cx="20000" cy="20000"/>
                                </a:xfrm>
                              </wpg:grpSpPr>
                              <wps:wsp>
                                <wps:cNvPr id="2285" name="Oval 585"/>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6" name="Line 586"/>
                                <wps:cNvCnPr/>
                                <wps:spPr bwMode="auto">
                                  <a:xfrm>
                                    <a:off x="1328" y="3989"/>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587"/>
                                <wps:cNvCnPr/>
                                <wps:spPr bwMode="auto">
                                  <a:xfrm flipH="1">
                                    <a:off x="2664" y="1328"/>
                                    <a:ext cx="13344" cy="173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88" name="Group 588"/>
                              <wpg:cNvGrpSpPr>
                                <a:grpSpLocks/>
                              </wpg:cNvGrpSpPr>
                              <wpg:grpSpPr bwMode="auto">
                                <a:xfrm>
                                  <a:off x="9637" y="5197"/>
                                  <a:ext cx="421" cy="421"/>
                                  <a:chOff x="0" y="0"/>
                                  <a:chExt cx="20000" cy="20000"/>
                                </a:xfrm>
                              </wpg:grpSpPr>
                              <wps:wsp>
                                <wps:cNvPr id="2289" name="Oval 58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0" name="Line 590"/>
                                <wps:cNvCnPr/>
                                <wps:spPr bwMode="auto">
                                  <a:xfrm>
                                    <a:off x="1328" y="3989"/>
                                    <a:ext cx="17344" cy="13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591"/>
                                <wps:cNvCnPr/>
                                <wps:spPr bwMode="auto">
                                  <a:xfrm flipH="1">
                                    <a:off x="2656" y="1328"/>
                                    <a:ext cx="13352" cy="173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92" name="Line 592"/>
                              <wps:cNvCnPr/>
                              <wps:spPr bwMode="auto">
                                <a:xfrm flipH="1">
                                  <a:off x="9665" y="4553"/>
                                  <a:ext cx="505" cy="281"/>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Rectangle 593"/>
                              <wps:cNvSpPr>
                                <a:spLocks noChangeArrowheads="1"/>
                              </wps:cNvSpPr>
                              <wps:spPr bwMode="auto">
                                <a:xfrm>
                                  <a:off x="8346" y="4581"/>
                                  <a:ext cx="225"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L</w:t>
                                    </w:r>
                                  </w:p>
                                </w:txbxContent>
                              </wps:txbx>
                              <wps:bodyPr rot="0" vert="horz" wrap="square" lIns="0" tIns="0" rIns="0" bIns="0" anchor="t" anchorCtr="0" upright="1">
                                <a:noAutofit/>
                              </wps:bodyPr>
                            </wps:wsp>
                            <wps:wsp>
                              <wps:cNvPr id="2294" name="Rectangle 594"/>
                              <wps:cNvSpPr>
                                <a:spLocks noChangeArrowheads="1"/>
                              </wps:cNvSpPr>
                              <wps:spPr bwMode="auto">
                                <a:xfrm>
                                  <a:off x="8349" y="5197"/>
                                  <a:ext cx="253" cy="33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B</w:t>
                                    </w:r>
                                    <w:r>
                                      <w:rPr>
                                        <w:vertAlign w:val="subscript"/>
                                      </w:rPr>
                                      <w:t>1</w:t>
                                    </w:r>
                                  </w:p>
                                </w:txbxContent>
                              </wps:txbx>
                              <wps:bodyPr rot="0" vert="horz" wrap="square" lIns="0" tIns="0" rIns="0" bIns="0" anchor="t" anchorCtr="0" upright="1">
                                <a:noAutofit/>
                              </wps:bodyPr>
                            </wps:wsp>
                            <wps:wsp>
                              <wps:cNvPr id="2295" name="Line 595"/>
                              <wps:cNvCnPr/>
                              <wps:spPr bwMode="auto">
                                <a:xfrm>
                                  <a:off x="8205" y="4500"/>
                                  <a:ext cx="0"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7" o:spid="_x0000_s1663" style="position:absolute;margin-left:26.35pt;margin-top:10.4pt;width:169.45pt;height:86.85pt;z-index:251616768;mso-position-horizontal-relative:text;mso-position-vertical-relative:text" coordorigin="6977,4161" coordsize="3389,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" o:allowincell="f">
                      <v:group id="Group 548" o:spid="_x0000_s1664" style="position:absolute;left:8055;top:4440;width:116;height:510"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group id="Group 549" o:spid="_x0000_s1665"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group id="Group 550" o:spid="_x0000_s1666"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Arc 551" o:spid="_x0000_s166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552" o:spid="_x0000_s166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553" o:spid="_x0000_s1669"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Arc 554" o:spid="_x0000_s167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555" o:spid="_x0000_s167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556" o:spid="_x0000_s1672"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group id="Group 557" o:spid="_x0000_s1673"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Arc 558" o:spid="_x0000_s167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" path="m-1,nfc11929,,21600,9670,21600,21600em-1,nsc11929,,21600,9670,21600,21600l,21600,-1,xe" filled="f">
                              <v:path arrowok="t" o:extrusionok="f" o:connecttype="custom" o:connectlocs="0,0;210,210;0,210" o:connectangles="0,0,0"/>
                            </v:shape>
                            <v:shape id="Arc 559" o:spid="_x0000_s167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560" o:spid="_x0000_s1676"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Arc 561" o:spid="_x0000_s167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562" o:spid="_x0000_s167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rect id="Rectangle 563" o:spid="_x0000_s1679" style="position:absolute;left:10029;top:4721;width:258;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" strokecolor="white" strokeweight="1pt">
                        <v:textbox inset="0,0,0,0">
                          <w:txbxContent>
                            <w:p w:rsidR="009B06A2" w:rsidRDefault="009B06A2" w:rsidP="005C4151">
                              <w:r>
                                <w:t>R</w:t>
                              </w:r>
                            </w:p>
                          </w:txbxContent>
                        </v:textbox>
                      </v:rect>
                      <v:rect id="Rectangle 564" o:spid="_x0000_s1680" style="position:absolute;left:7571;top:4258;width:23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" strokecolor="white" strokeweight="1pt">
                        <v:textbox inset="0,0,0,0">
                          <w:txbxContent>
                            <w:p w:rsidR="009B06A2" w:rsidRDefault="009B06A2" w:rsidP="005C4151">
                              <w:r>
                                <w:t>S</w:t>
                              </w:r>
                            </w:p>
                          </w:txbxContent>
                        </v:textbox>
                      </v:rect>
                      <v:rect id="Rectangle 565" o:spid="_x0000_s1681" style="position:absolute;left:6977;top:5098;width:22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" strokecolor="white" strokeweight="1pt">
                        <v:textbox inset="0,0,0,0">
                          <w:txbxContent>
                            <w:p w:rsidR="009B06A2" w:rsidRDefault="009B06A2" w:rsidP="005C4151">
                              <w:r>
                                <w:t>_</w:t>
                              </w:r>
                            </w:p>
                          </w:txbxContent>
                        </v:textbox>
                      </v:rect>
                      <v:rect id="Rectangle 566" o:spid="_x0000_s1682" style="position:absolute;left:7003;top:4788;width:204;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" strokecolor="white" strokeweight="1pt">
                        <v:textbox inset="0,0,0,0">
                          <w:txbxContent>
                            <w:p w:rsidR="009B06A2" w:rsidRDefault="009B06A2" w:rsidP="005C4151">
                              <w:r>
                                <w:t>+</w:t>
                              </w:r>
                            </w:p>
                          </w:txbxContent>
                        </v:textbox>
                      </v:rect>
                      <v:line id="Line 567" o:spid="_x0000_s1683" style="position:absolute;visibility:visible;mso-wrap-style:square" from="7184,4242" to="7546,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" strokeweight="1pt"/>
                      <v:line id="Line 568" o:spid="_x0000_s1684" style="position:absolute;visibility:visible;mso-wrap-style:square" from="7751,4242" to="985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" strokeweight="1pt"/>
                      <v:line id="Line 569" o:spid="_x0000_s1685" style="position:absolute;visibility:visible;mso-wrap-style:square" from="7184,4242" to="7185,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" strokeweight="1pt"/>
                      <v:line id="Line 570" o:spid="_x0000_s1686" style="position:absolute;visibility:visible;mso-wrap-style:square" from="7184,5386" to="7185,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" strokeweight="1pt"/>
                      <v:line id="Line 571" o:spid="_x0000_s1687" style="position:absolute;visibility:visible;mso-wrap-style:square" from="7184,5855" to="9854,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" strokeweight="1pt"/>
                      <v:line id="Line 572" o:spid="_x0000_s1688" style="position:absolute;visibility:visible;mso-wrap-style:square" from="9852,4242" to="9853,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" strokeweight="1pt"/>
                      <v:line id="Line 573" o:spid="_x0000_s1689" style="position:absolute;visibility:visible;mso-wrap-style:square" from="9852,5589" to="9853,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" strokeweight="1pt"/>
                      <v:oval id="Oval 574" o:spid="_x0000_s1690" style="position:absolute;left:7161;top:5334;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" strokeweight="1pt"/>
                      <v:oval id="Oval 575" o:spid="_x0000_s1691" style="position:absolute;left:7161;top:4841;width:46;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" strokeweight="1pt"/>
                      <v:rect id="Rectangle 576" o:spid="_x0000_s1692" style="position:absolute;left:9759;top:4538;width:21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" strokeweight="1pt"/>
                      <v:rect id="Rectangle 577" o:spid="_x0000_s1693" style="position:absolute;left:10113;top:5225;width:25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" strokecolor="white" strokeweight="1pt">
                        <v:textbox inset="0,0,0,0">
                          <w:txbxContent>
                            <w:p w:rsidR="009B06A2" w:rsidRDefault="009B06A2" w:rsidP="005C4151">
                              <w:r>
                                <w:t>B</w:t>
                              </w:r>
                              <w:r>
                                <w:rPr>
                                  <w:vertAlign w:val="subscript"/>
                                </w:rPr>
                                <w:t>2</w:t>
                              </w:r>
                            </w:p>
                          </w:txbxContent>
                        </v:textbox>
                      </v:rect>
                      <v:oval id="Oval 578" o:spid="_x0000_s1694" style="position:absolute;left:8008;top:4202;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" fillcolor="black" strokeweight="1pt"/>
                      <v:line id="Line 579" o:spid="_x0000_s1695" style="position:absolute;flip:x;visibility:visible;mso-wrap-style:square" from="8041,4945" to="8049,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" strokeweight="1pt"/>
                      <v:line id="Line 580" o:spid="_x0000_s1696" style="position:absolute;flip:x;visibility:visible;mso-wrap-style:square" from="8034,4230" to="8035,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" strokeweight="1pt"/>
                      <v:line id="Line 581" o:spid="_x0000_s1697" style="position:absolute;flip:x;visibility:visible;mso-wrap-style:square" from="7519,4161" to="7674,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" strokeweight="1pt"/>
                      <v:line id="Line 582" o:spid="_x0000_s1698" style="position:absolute;flip:x;visibility:visible;mso-wrap-style:square" from="9852,4902" to="9853,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" strokeweight="1pt"/>
                      <v:oval id="Oval 583" o:spid="_x0000_s1699" style="position:absolute;left:8013;top:5841;width:5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" fillcolor="black" strokeweight="1pt"/>
                      <v:group id="Group 584" o:spid="_x0000_s1700" style="position:absolute;left:7873;top:5197;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oval id="Oval 585" o:spid="_x0000_s170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" strokeweight="1pt"/>
                        <v:line id="Line 586" o:spid="_x0000_s1702" style="position:absolute;visibility:visible;mso-wrap-style:square" from="1328,3989" to="18672,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" strokeweight="1pt"/>
                        <v:line id="Line 587" o:spid="_x0000_s1703" style="position:absolute;flip:x;visibility:visible;mso-wrap-style:square" from="2664,1328" to="16008,1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" strokeweight="1pt"/>
                      </v:group>
                      <v:group id="Group 588" o:spid="_x0000_s1704" style="position:absolute;left:9637;top:5197;width:421;height:421"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oval id="Oval 589" o:spid="_x0000_s17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" strokeweight="1pt"/>
                        <v:line id="Line 590" o:spid="_x0000_s1706" style="position:absolute;visibility:visible;mso-wrap-style:square" from="1328,3989" to="18672,17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line id="Line 591" o:spid="_x0000_s1707" style="position:absolute;flip:x;visibility:visible;mso-wrap-style:square" from="2656,1328" to="16008,1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" strokeweight="1pt"/>
                      </v:group>
                      <v:line id="Line 592" o:spid="_x0000_s1708" style="position:absolute;flip:x;visibility:visible;mso-wrap-style:square" from="9665,4553" to="10170,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" strokeweight="1pt">
                        <v:stroke startarrow="block"/>
                      </v:line>
                      <v:rect id="Rectangle 593" o:spid="_x0000_s1709" style="position:absolute;left:8346;top:4581;width:225;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" strokecolor="white" strokeweight="1pt">
                        <v:textbox inset="0,0,0,0">
                          <w:txbxContent>
                            <w:p w:rsidR="009B06A2" w:rsidRDefault="009B06A2" w:rsidP="005C4151">
                              <w:r>
                                <w:t>L</w:t>
                              </w:r>
                            </w:p>
                          </w:txbxContent>
                        </v:textbox>
                      </v:rect>
                      <v:rect id="Rectangle 594" o:spid="_x0000_s1710" style="position:absolute;left:8349;top:5197;width:25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" strokecolor="white" strokeweight="1pt">
                        <v:textbox inset="0,0,0,0">
                          <w:txbxContent>
                            <w:p w:rsidR="009B06A2" w:rsidRDefault="009B06A2" w:rsidP="005C4151">
                              <w:r>
                                <w:t>B</w:t>
                              </w:r>
                              <w:r>
                                <w:rPr>
                                  <w:vertAlign w:val="subscript"/>
                                </w:rPr>
                                <w:t>1</w:t>
                              </w:r>
                            </w:p>
                          </w:txbxContent>
                        </v:textbox>
                      </v:rect>
                      <v:line id="Line 595" o:spid="_x0000_s1711" style="position:absolute;visibility:visible;mso-wrap-style:square" from="8205,4500" to="8205,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"/>
                    </v:group>
                  </w:pict>
                </mc:Fallback>
              </mc:AlternateContent>
            </w:r>
          </w:p>
        </w:tc>
        <w:tc>
          <w:tcPr>
            <w:tcW w:w="3852" w:type="dxa"/>
          </w:tcPr>
          <w:p w:rsidR="005C4151" w:rsidRDefault="005C4151" w:rsidP="008A1518">
            <w:r>
              <w:t>The switch is closed and the variable resistor adjusted until the lamps B</w:t>
            </w:r>
            <w:r>
              <w:rPr>
                <w:vertAlign w:val="subscript"/>
              </w:rPr>
              <w:t>1</w:t>
            </w:r>
            <w:r>
              <w:t xml:space="preserve"> and B</w:t>
            </w:r>
            <w:r>
              <w:rPr>
                <w:vertAlign w:val="subscript"/>
              </w:rPr>
              <w:t>2</w:t>
            </w:r>
            <w:r>
              <w:t xml:space="preserve"> have the same brightness.</w:t>
            </w:r>
          </w:p>
          <w:p w:rsidR="005C4151" w:rsidRDefault="005C4151" w:rsidP="008A1518">
            <w:pPr>
              <w:rPr>
                <w:sz w:val="16"/>
              </w:rPr>
            </w:pPr>
          </w:p>
          <w:p w:rsidR="005C4151" w:rsidRDefault="005C4151" w:rsidP="008A1518">
            <w:r>
              <w:t>The supply is switched off.</w:t>
            </w:r>
          </w:p>
          <w:p w:rsidR="005C4151" w:rsidRDefault="005C4151" w:rsidP="008A1518">
            <w:pPr>
              <w:rPr>
                <w:sz w:val="16"/>
              </w:rPr>
            </w:pPr>
          </w:p>
          <w:p w:rsidR="005C4151" w:rsidRDefault="005C4151" w:rsidP="008A1518">
            <w:r>
              <w:t>The supply is switched on again and the brightness of the lamps observed.</w:t>
            </w:r>
          </w:p>
          <w:p w:rsidR="00660767" w:rsidRDefault="00660767" w:rsidP="008A1518"/>
          <w:p w:rsidR="00660767" w:rsidRDefault="00660767" w:rsidP="008A1518"/>
        </w:tc>
      </w:tr>
    </w:tbl>
    <w:p w:rsidR="005C4151" w:rsidRDefault="005C4151" w:rsidP="005C4151">
      <w:pPr>
        <w:rPr>
          <w:sz w:val="16"/>
        </w:rPr>
      </w:pPr>
    </w:p>
    <w:p w:rsidR="005C4151" w:rsidRDefault="005C4151" w:rsidP="005C4151">
      <w:r>
        <w:t>Lamp B</w:t>
      </w:r>
      <w:r>
        <w:rPr>
          <w:vertAlign w:val="subscript"/>
        </w:rPr>
        <w:t xml:space="preserve">2 </w:t>
      </w:r>
      <w:r>
        <w:t>lights up immediately.  There is a time lag before lamp B</w:t>
      </w:r>
      <w:r>
        <w:rPr>
          <w:vertAlign w:val="subscript"/>
        </w:rPr>
        <w:t>1</w:t>
      </w:r>
      <w:r>
        <w:t xml:space="preserve"> reaches its maximum brightness.  An e.m.f. is induced in the coil because the current in the coil is changing.  This induced e.m.f. opposes the change in current, and it is called a </w:t>
      </w:r>
      <w:r>
        <w:rPr>
          <w:b/>
        </w:rPr>
        <w:t xml:space="preserve">back e.m.f. </w:t>
      </w:r>
      <w:r>
        <w:t xml:space="preserve">  It acts against the increase in current, hence the time lag.   </w:t>
      </w:r>
    </w:p>
    <w:p w:rsidR="005C4151" w:rsidRDefault="005C4151" w:rsidP="005C4151">
      <w:r>
        <w:t>The experiment is repeated with an inductor of more turns.  Lamp B</w:t>
      </w:r>
      <w:r>
        <w:rPr>
          <w:vertAlign w:val="subscript"/>
        </w:rPr>
        <w:t>1</w:t>
      </w:r>
      <w:r>
        <w:t xml:space="preserve"> takes longer to light fully.  If the core is removed from the inductor, lamp B</w:t>
      </w:r>
      <w:r>
        <w:rPr>
          <w:vertAlign w:val="subscript"/>
        </w:rPr>
        <w:t>1</w:t>
      </w:r>
      <w:r>
        <w:t xml:space="preserve"> will light more quickly. </w:t>
      </w:r>
    </w:p>
    <w:p w:rsidR="005C4151" w:rsidRDefault="005C4151" w:rsidP="005C4151"/>
    <w:p w:rsidR="005C4151" w:rsidRDefault="005C4151" w:rsidP="005C4151">
      <w:pPr>
        <w:pStyle w:val="Heading2"/>
      </w:pPr>
      <w:r>
        <w:t>Induced e.m.f. when the current in a circuit is switched off</w:t>
      </w:r>
    </w:p>
    <w:p w:rsidR="005C4151" w:rsidRDefault="005C4151" w:rsidP="005C4151">
      <w:r>
        <w:t xml:space="preserve">When the current in a circuit, containing an inductor, is switched off the magnetic field through the inductor will fall very rapidly to zero.  There will be a large </w:t>
      </w:r>
      <w:r>
        <w:rPr>
          <w:b/>
        </w:rPr>
        <w:t>change</w:t>
      </w:r>
      <w:r>
        <w:t xml:space="preserve"> in the magnetic field leading to a large induced e.m.f.   For example a car ignition coil produces a high e.m.f. for a short time when the circuit is broken.</w:t>
      </w:r>
    </w:p>
    <w:p w:rsidR="005C4151" w:rsidRDefault="005C4151" w:rsidP="005C4151"/>
    <w:p w:rsidR="005C4151" w:rsidRDefault="005C4151" w:rsidP="005C4151">
      <w:pPr>
        <w:pStyle w:val="Heading3"/>
      </w:pPr>
      <w:r>
        <w:t>Lighting a neon lamp</w:t>
      </w:r>
    </w:p>
    <w:p w:rsidR="005C4151" w:rsidRDefault="005C4151" w:rsidP="005C4151">
      <w:r>
        <w:t>The 1.5 V supply in the circuit below is insufficient to light the neon lamp.  A neon lamp needs about 80 V across it before it will light.</w:t>
      </w:r>
    </w:p>
    <w:p w:rsidR="005C4151" w:rsidRDefault="005C4151" w:rsidP="005C4151"/>
    <w:tbl>
      <w:tblPr>
        <w:tblW w:w="0" w:type="auto"/>
        <w:tblInd w:w="534" w:type="dxa"/>
        <w:tblLayout w:type="fixed"/>
        <w:tblLook w:val="0000" w:firstRow="0" w:lastRow="0" w:firstColumn="0" w:lastColumn="0" w:noHBand="0" w:noVBand="0"/>
      </w:tblPr>
      <w:tblGrid>
        <w:gridCol w:w="3961"/>
        <w:gridCol w:w="3410"/>
      </w:tblGrid>
      <w:tr w:rsidR="005C4151" w:rsidTr="008A1518">
        <w:tc>
          <w:tcPr>
            <w:tcW w:w="3961" w:type="dxa"/>
          </w:tcPr>
          <w:p w:rsidR="005C4151" w:rsidRDefault="006F6E91" w:rsidP="008A1518">
            <w:r>
              <w:rPr>
                <w:noProof/>
              </w:rPr>
              <mc:AlternateContent>
                <mc:Choice Requires="wpg">
                  <w:drawing>
                    <wp:anchor distT="0" distB="0" distL="114300" distR="114300" simplePos="0" relativeHeight="251617792" behindDoc="0" locked="1" layoutInCell="0" allowOverlap="1">
                      <wp:simplePos x="0" y="0"/>
                      <wp:positionH relativeFrom="column">
                        <wp:posOffset>419100</wp:posOffset>
                      </wp:positionH>
                      <wp:positionV relativeFrom="paragraph">
                        <wp:posOffset>117475</wp:posOffset>
                      </wp:positionV>
                      <wp:extent cx="1937385" cy="871855"/>
                      <wp:effectExtent l="0" t="0" r="0" b="0"/>
                      <wp:wrapNone/>
                      <wp:docPr id="220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871855"/>
                                <a:chOff x="1881" y="7461"/>
                                <a:chExt cx="3051" cy="1373"/>
                              </a:xfrm>
                            </wpg:grpSpPr>
                            <wps:wsp>
                              <wps:cNvPr id="2209" name="Rectangle 597"/>
                              <wps:cNvSpPr>
                                <a:spLocks noChangeArrowheads="1"/>
                              </wps:cNvSpPr>
                              <wps:spPr bwMode="auto">
                                <a:xfrm>
                                  <a:off x="1881" y="7822"/>
                                  <a:ext cx="477" cy="336"/>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1.5 V</w:t>
                                    </w:r>
                                  </w:p>
                                </w:txbxContent>
                              </wps:txbx>
                              <wps:bodyPr rot="0" vert="horz" wrap="square" lIns="0" tIns="0" rIns="0" bIns="0" anchor="t" anchorCtr="0" upright="1">
                                <a:noAutofit/>
                              </wps:bodyPr>
                            </wps:wsp>
                            <wps:wsp>
                              <wps:cNvPr id="2210" name="Line 598"/>
                              <wps:cNvCnPr/>
                              <wps:spPr bwMode="auto">
                                <a:xfrm>
                                  <a:off x="2411" y="8813"/>
                                  <a:ext cx="229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599"/>
                              <wps:cNvCnPr/>
                              <wps:spPr bwMode="auto">
                                <a:xfrm flipH="1">
                                  <a:off x="2411" y="7601"/>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600"/>
                              <wps:cNvCnPr/>
                              <wps:spPr bwMode="auto">
                                <a:xfrm flipH="1">
                                  <a:off x="4063" y="8477"/>
                                  <a:ext cx="1" cy="3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601"/>
                              <wps:cNvCnPr/>
                              <wps:spPr bwMode="auto">
                                <a:xfrm>
                                  <a:off x="2411" y="7609"/>
                                  <a:ext cx="64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602"/>
                              <wps:cNvCnPr/>
                              <wps:spPr bwMode="auto">
                                <a:xfrm>
                                  <a:off x="3391" y="7609"/>
                                  <a:ext cx="128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603"/>
                              <wps:cNvCnPr/>
                              <wps:spPr bwMode="auto">
                                <a:xfrm>
                                  <a:off x="4063" y="7609"/>
                                  <a:ext cx="1" cy="4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604"/>
                              <wps:cNvCnPr/>
                              <wps:spPr bwMode="auto">
                                <a:xfrm>
                                  <a:off x="3111" y="7461"/>
                                  <a:ext cx="281"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605"/>
                              <wps:cNvCnPr/>
                              <wps:spPr bwMode="auto">
                                <a:xfrm flipH="1">
                                  <a:off x="2411" y="8133"/>
                                  <a:ext cx="1" cy="6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606"/>
                              <wps:cNvCnPr/>
                              <wps:spPr bwMode="auto">
                                <a:xfrm>
                                  <a:off x="2271" y="8049"/>
                                  <a:ext cx="36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607"/>
                              <wps:cNvCnPr/>
                              <wps:spPr bwMode="auto">
                                <a:xfrm>
                                  <a:off x="2355" y="8133"/>
                                  <a:ext cx="1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20" name="Group 608"/>
                              <wpg:cNvGrpSpPr>
                                <a:grpSpLocks/>
                              </wpg:cNvGrpSpPr>
                              <wpg:grpSpPr bwMode="auto">
                                <a:xfrm>
                                  <a:off x="4455" y="7937"/>
                                  <a:ext cx="477" cy="477"/>
                                  <a:chOff x="0" y="0"/>
                                  <a:chExt cx="20000" cy="20000"/>
                                </a:xfrm>
                              </wpg:grpSpPr>
                              <wps:wsp>
                                <wps:cNvPr id="2221" name="Oval 609"/>
                                <wps:cNvSpPr>
                                  <a:spLocks noChangeArrowheads="1"/>
                                </wps:cNvSpPr>
                                <wps:spPr bwMode="auto">
                                  <a:xfrm>
                                    <a:off x="0" y="0"/>
                                    <a:ext cx="2000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2" name="Oval 610"/>
                                <wps:cNvSpPr>
                                  <a:spLocks noChangeArrowheads="1"/>
                                </wps:cNvSpPr>
                                <wps:spPr bwMode="auto">
                                  <a:xfrm>
                                    <a:off x="8551" y="5703"/>
                                    <a:ext cx="1932" cy="192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3" name="Oval 611"/>
                                <wps:cNvSpPr>
                                  <a:spLocks noChangeArrowheads="1"/>
                                </wps:cNvSpPr>
                                <wps:spPr bwMode="auto">
                                  <a:xfrm>
                                    <a:off x="8551" y="12369"/>
                                    <a:ext cx="1932" cy="1928"/>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4" name="Line 612"/>
                                <wps:cNvCnPr/>
                                <wps:spPr bwMode="auto">
                                  <a:xfrm>
                                    <a:off x="7592" y="15218"/>
                                    <a:ext cx="3857" cy="4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5" name="Line 613"/>
                                <wps:cNvCnPr/>
                                <wps:spPr bwMode="auto">
                                  <a:xfrm>
                                    <a:off x="7592" y="4739"/>
                                    <a:ext cx="3857" cy="4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26" name="Line 614"/>
                              <wps:cNvCnPr/>
                              <wps:spPr bwMode="auto">
                                <a:xfrm flipH="1">
                                  <a:off x="4679" y="7601"/>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7" name="Line 615"/>
                              <wps:cNvCnPr/>
                              <wps:spPr bwMode="auto">
                                <a:xfrm>
                                  <a:off x="4679" y="8329"/>
                                  <a:ext cx="3" cy="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8" name="Oval 616"/>
                              <wps:cNvSpPr>
                                <a:spLocks noChangeArrowheads="1"/>
                              </wps:cNvSpPr>
                              <wps:spPr bwMode="auto">
                                <a:xfrm>
                                  <a:off x="4037" y="7573"/>
                                  <a:ext cx="57" cy="5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9" name="Oval 617"/>
                              <wps:cNvSpPr>
                                <a:spLocks noChangeArrowheads="1"/>
                              </wps:cNvSpPr>
                              <wps:spPr bwMode="auto">
                                <a:xfrm>
                                  <a:off x="4037" y="8777"/>
                                  <a:ext cx="57" cy="5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30" name="Group 618"/>
                              <wpg:cNvGrpSpPr>
                                <a:grpSpLocks/>
                              </wpg:cNvGrpSpPr>
                              <wpg:grpSpPr bwMode="auto">
                                <a:xfrm rot="5400000">
                                  <a:off x="3947" y="8186"/>
                                  <a:ext cx="452" cy="171"/>
                                  <a:chOff x="7318" y="5670"/>
                                  <a:chExt cx="512" cy="193"/>
                                </a:xfrm>
                              </wpg:grpSpPr>
                              <wpg:grpSp>
                                <wpg:cNvPr id="2231" name="Group 619"/>
                                <wpg:cNvGrpSpPr>
                                  <a:grpSpLocks/>
                                </wpg:cNvGrpSpPr>
                                <wpg:grpSpPr bwMode="auto">
                                  <a:xfrm rot="5400000" flipH="1" flipV="1">
                                    <a:off x="7515" y="5550"/>
                                    <a:ext cx="116" cy="510"/>
                                    <a:chOff x="7590" y="1785"/>
                                    <a:chExt cx="210" cy="1650"/>
                                  </a:xfrm>
                                </wpg:grpSpPr>
                                <wpg:grpSp>
                                  <wpg:cNvPr id="2232" name="Group 620"/>
                                  <wpg:cNvGrpSpPr>
                                    <a:grpSpLocks/>
                                  </wpg:cNvGrpSpPr>
                                  <wpg:grpSpPr bwMode="auto">
                                    <a:xfrm>
                                      <a:off x="7590" y="1785"/>
                                      <a:ext cx="210" cy="825"/>
                                      <a:chOff x="7590" y="1785"/>
                                      <a:chExt cx="210" cy="825"/>
                                    </a:xfrm>
                                  </wpg:grpSpPr>
                                  <wpg:grpSp>
                                    <wpg:cNvPr id="2233" name="Group 621"/>
                                    <wpg:cNvGrpSpPr>
                                      <a:grpSpLocks/>
                                    </wpg:cNvGrpSpPr>
                                    <wpg:grpSpPr bwMode="auto">
                                      <a:xfrm>
                                        <a:off x="7590" y="1785"/>
                                        <a:ext cx="210" cy="405"/>
                                        <a:chOff x="7590" y="1785"/>
                                        <a:chExt cx="210" cy="405"/>
                                      </a:xfrm>
                                    </wpg:grpSpPr>
                                    <wps:wsp>
                                      <wps:cNvPr id="2234" name="Arc 62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Arc 62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624"/>
                                    <wpg:cNvGrpSpPr>
                                      <a:grpSpLocks/>
                                    </wpg:cNvGrpSpPr>
                                    <wpg:grpSpPr bwMode="auto">
                                      <a:xfrm>
                                        <a:off x="7590" y="2205"/>
                                        <a:ext cx="210" cy="405"/>
                                        <a:chOff x="7590" y="1785"/>
                                        <a:chExt cx="210" cy="405"/>
                                      </a:xfrm>
                                    </wpg:grpSpPr>
                                    <wps:wsp>
                                      <wps:cNvPr id="2237" name="Arc 62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Arc 62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39" name="Group 627"/>
                                  <wpg:cNvGrpSpPr>
                                    <a:grpSpLocks/>
                                  </wpg:cNvGrpSpPr>
                                  <wpg:grpSpPr bwMode="auto">
                                    <a:xfrm>
                                      <a:off x="7590" y="2610"/>
                                      <a:ext cx="210" cy="825"/>
                                      <a:chOff x="7590" y="1785"/>
                                      <a:chExt cx="210" cy="825"/>
                                    </a:xfrm>
                                  </wpg:grpSpPr>
                                  <wpg:grpSp>
                                    <wpg:cNvPr id="2240" name="Group 628"/>
                                    <wpg:cNvGrpSpPr>
                                      <a:grpSpLocks/>
                                    </wpg:cNvGrpSpPr>
                                    <wpg:grpSpPr bwMode="auto">
                                      <a:xfrm>
                                        <a:off x="7590" y="1785"/>
                                        <a:ext cx="210" cy="405"/>
                                        <a:chOff x="7590" y="1785"/>
                                        <a:chExt cx="210" cy="405"/>
                                      </a:xfrm>
                                    </wpg:grpSpPr>
                                    <wps:wsp>
                                      <wps:cNvPr id="2241" name="Arc 62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Arc 63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631"/>
                                    <wpg:cNvGrpSpPr>
                                      <a:grpSpLocks/>
                                    </wpg:cNvGrpSpPr>
                                    <wpg:grpSpPr bwMode="auto">
                                      <a:xfrm>
                                        <a:off x="7590" y="2205"/>
                                        <a:ext cx="210" cy="405"/>
                                        <a:chOff x="7590" y="1785"/>
                                        <a:chExt cx="210" cy="405"/>
                                      </a:xfrm>
                                    </wpg:grpSpPr>
                                    <wps:wsp>
                                      <wps:cNvPr id="2244" name="Arc 63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Arc 63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246" name="Line 634"/>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96" o:spid="_x0000_s1712" style="position:absolute;margin-left:33pt;margin-top:9.25pt;width:152.55pt;height:68.65pt;z-index:251617792;mso-position-horizontal-relative:text;mso-position-vertical-relative:text" coordorigin="1881,7461" coordsize="305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" o:allowincell="f">
                      <v:rect id="Rectangle 597" o:spid="_x0000_s1713" style="position:absolute;left:1881;top:7822;width:47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" strokecolor="white" strokeweight="1pt">
                        <v:textbox inset="0,0,0,0">
                          <w:txbxContent>
                            <w:p w:rsidR="009B06A2" w:rsidRDefault="009B06A2" w:rsidP="005C4151">
                              <w:r>
                                <w:t>1.5 V</w:t>
                              </w:r>
                            </w:p>
                          </w:txbxContent>
                        </v:textbox>
                      </v:rect>
                      <v:line id="Line 598" o:spid="_x0000_s1714" style="position:absolute;visibility:visible;mso-wrap-style:square" from="2411,8813" to="4708,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" strokeweight="1pt"/>
                      <v:line id="Line 599" o:spid="_x0000_s1715" style="position:absolute;flip:x;visibility:visible;mso-wrap-style:square" from="2411,7601" to="2412,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" strokeweight="1pt"/>
                      <v:line id="Line 600" o:spid="_x0000_s1716" style="position:absolute;flip:x;visibility:visible;mso-wrap-style:square" from="4063,8477" to="4064,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" strokeweight="1pt"/>
                      <v:line id="Line 601" o:spid="_x0000_s1717" style="position:absolute;visibility:visible;mso-wrap-style:square" from="2411,7609" to="3056,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U14xQAAAN0AAAAPAAAAZHJzL2Rvd25yZXYueG1sRI/RagIx&#10;FETfC/5DuELfNLsr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CqeU14xQAAAN0AAAAP&#10;AAAAAAAAAAAAAAAAAAcCAABkcnMvZG93bnJldi54bWxQSwUGAAAAAAMAAwC3AAAA+QIAAAAA&#10;" strokeweight="1pt"/>
                      <v:line id="Line 602" o:spid="_x0000_s1718" style="position:absolute;visibility:visible;mso-wrap-style:square" from="3391,7609" to="4680,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MxQAAAN0AAAAPAAAAZHJzL2Rvd25yZXYueG1sRI/RagIx&#10;FETfC/5DuELfNLuL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AlkNUMxQAAAN0AAAAP&#10;AAAAAAAAAAAAAAAAAAcCAABkcnMvZG93bnJldi54bWxQSwUGAAAAAAMAAwC3AAAA+QIAAAAA&#10;" strokeweight="1pt"/>
                      <v:line id="Line 603" o:spid="_x0000_s1719" style="position:absolute;visibility:visible;mso-wrap-style:square" from="4063,7609" to="4064,8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CXxQAAAN0AAAAPAAAAZHJzL2Rvd25yZXYueG1sRI/RagIx&#10;FETfC/5DuELfNLsLln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BK3HCXxQAAAN0AAAAP&#10;AAAAAAAAAAAAAAAAAAcCAABkcnMvZG93bnJldi54bWxQSwUGAAAAAAMAAwC3AAAA+QIAAAAA&#10;" strokeweight="1pt"/>
                      <v:line id="Line 604" o:spid="_x0000_s1720" style="position:absolute;visibility:visible;mso-wrap-style:square" from="3111,7461" to="3392,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line id="Line 605" o:spid="_x0000_s1721" style="position:absolute;flip:x;visibility:visible;mso-wrap-style:square" from="2411,8133" to="2412,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" strokeweight="1pt"/>
                      <v:line id="Line 606" o:spid="_x0000_s1722" style="position:absolute;visibility:visible;mso-wrap-style:square" from="2271,8049" to="2636,8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" strokeweight="1pt"/>
                      <v:line id="Line 607" o:spid="_x0000_s1723" style="position:absolute;visibility:visible;mso-wrap-style:square" from="2355,8133" to="2468,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" strokeweight="1pt"/>
                      <v:group id="Group 608" o:spid="_x0000_s1724" style="position:absolute;left:4455;top:7937;width:477;height:477"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oval id="Oval 609" o:spid="_x0000_s17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" strokeweight="1pt"/>
                        <v:oval id="Oval 610" o:spid="_x0000_s1726" style="position:absolute;left:8551;top:5703;width:193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" strokeweight="1pt"/>
                        <v:oval id="Oval 611" o:spid="_x0000_s1727" style="position:absolute;left:8551;top:12369;width:193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" strokeweight="1pt"/>
                        <v:line id="Line 612" o:spid="_x0000_s1728" style="position:absolute;visibility:visible;mso-wrap-style:square" from="7592,15218" to="11449,1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" strokeweight="1pt"/>
                        <v:line id="Line 613" o:spid="_x0000_s1729" style="position:absolute;visibility:visible;mso-wrap-style:square" from="7592,4739" to="11449,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" strokeweight="1pt"/>
                      </v:group>
                      <v:line id="Line 614" o:spid="_x0000_s1730" style="position:absolute;flip:x;visibility:visible;mso-wrap-style:square" from="4679,7601" to="4680,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" strokeweight="1pt"/>
                      <v:line id="Line 615" o:spid="_x0000_s1731" style="position:absolute;visibility:visible;mso-wrap-style:square" from="4679,8329" to="4682,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" strokeweight="1pt"/>
                      <v:oval id="Oval 616" o:spid="_x0000_s1732" style="position:absolute;left:4037;top:757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" fillcolor="black"/>
                      <v:oval id="Oval 617" o:spid="_x0000_s1733" style="position:absolute;left:4037;top:8777;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" fillcolor="black"/>
                      <v:group id="Group 618" o:spid="_x0000_s1734" style="position:absolute;left:3947;top:8186;width:452;height:171;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">
                        <v:group id="Group 619" o:spid="_x0000_s1735"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">
                          <v:group id="Group 620" o:spid="_x0000_s1736"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group id="Group 621" o:spid="_x0000_s173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Arc 622" o:spid="_x0000_s173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23" o:spid="_x0000_s173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624" o:spid="_x0000_s174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Arc 625" o:spid="_x0000_s174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26" o:spid="_x0000_s174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id="Group 627" o:spid="_x0000_s1743"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group id="Group 628" o:spid="_x0000_s1744"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Arc 629" o:spid="_x0000_s1745"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30" o:spid="_x0000_s1746"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631" o:spid="_x0000_s1747"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Arc 632" o:spid="_x0000_s174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33" o:spid="_x0000_s174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634" o:spid="_x0000_s1750"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"/>
                      </v:group>
                      <w10:anchorlock/>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tc>
        <w:tc>
          <w:tcPr>
            <w:tcW w:w="3410" w:type="dxa"/>
          </w:tcPr>
          <w:p w:rsidR="005C4151" w:rsidRDefault="005C4151" w:rsidP="008A1518">
            <w:r>
              <w:t>The switch is closed and the current builds up to its maximum value.  When the switch is opened, the current rapidly falls to zero.  The magnetic field through the inductor collapses (</w:t>
            </w:r>
            <w:r>
              <w:rPr>
                <w:b/>
              </w:rPr>
              <w:t>changes</w:t>
            </w:r>
            <w:r>
              <w:t xml:space="preserve">) to zero producing a very large induced e.m.f. for a short time. The lamp will flash. </w:t>
            </w:r>
          </w:p>
        </w:tc>
      </w:tr>
    </w:tbl>
    <w:p w:rsidR="005C4151" w:rsidRDefault="005C4151" w:rsidP="005C4151"/>
    <w:p w:rsidR="005C4151" w:rsidRDefault="005C4151" w:rsidP="005C4151">
      <w:pPr>
        <w:pStyle w:val="Heading2"/>
      </w:pPr>
      <w:r>
        <w:t>Self inductance</w:t>
      </w:r>
    </w:p>
    <w:p w:rsidR="005C4151" w:rsidRDefault="005C4151" w:rsidP="005C4151">
      <w:r>
        <w:t xml:space="preserve">A current in a coil sets up a magnetic field through and round the coil.  When the current in the coil changes the magnetic field changes.  A </w:t>
      </w:r>
      <w:r>
        <w:rPr>
          <w:b/>
        </w:rPr>
        <w:t>changing</w:t>
      </w:r>
      <w:r>
        <w:t xml:space="preserve"> magnetic field induces an e.m.f across the coil.  This is called a self induced e.m.f. because the coil is inducing an e.m.f. in itself due to its own changing current. </w:t>
      </w:r>
    </w:p>
    <w:p w:rsidR="005C4151" w:rsidRDefault="005C4151" w:rsidP="005C4151"/>
    <w:p w:rsidR="005C4151" w:rsidRDefault="005C4151" w:rsidP="005C4151">
      <w:r>
        <w:t xml:space="preserve">The coil, or </w:t>
      </w:r>
      <w:r>
        <w:rPr>
          <w:b/>
        </w:rPr>
        <w:t>inductor</w:t>
      </w:r>
      <w:r>
        <w:t xml:space="preserve"> as it is called, is said to have the property of </w:t>
      </w:r>
      <w:r>
        <w:rPr>
          <w:b/>
        </w:rPr>
        <w:t>inductance, L</w:t>
      </w:r>
      <w:r>
        <w:t xml:space="preserve">.  </w:t>
      </w:r>
    </w:p>
    <w:p w:rsidR="005C4151" w:rsidRDefault="005C4151" w:rsidP="005C4151">
      <w:r>
        <w:t xml:space="preserve">The inductance of an inductor depends on its design.  Inductance is a property of the device itself, like resistance of a resistor or capacitance of a capacitor.  An inductor will tend to have a large inductance if it has many turns of wire, a large area and is wound on an iron core.   </w:t>
      </w:r>
    </w:p>
    <w:p w:rsidR="005C4151" w:rsidRDefault="005C4151" w:rsidP="005C4151">
      <w:pPr>
        <w:pStyle w:val="Heading3"/>
      </w:pPr>
      <w:r>
        <w:br w:type="page"/>
      </w:r>
      <w:r>
        <w:lastRenderedPageBreak/>
        <w:t>Circuit symbols for an inductor</w:t>
      </w:r>
    </w:p>
    <w:p w:rsidR="005C4151" w:rsidRDefault="005C4151" w:rsidP="005C4151">
      <w:r>
        <w:t>An inductor is a coil of wire which may be wound on a magnetic core, e.g. soft iron, or it may be air cored.</w:t>
      </w:r>
    </w:p>
    <w:p w:rsidR="005C4151" w:rsidRDefault="005C4151" w:rsidP="005C4151">
      <w:pPr>
        <w:rPr>
          <w:sz w:val="16"/>
        </w:rPr>
      </w:pPr>
    </w:p>
    <w:tbl>
      <w:tblPr>
        <w:tblW w:w="0" w:type="auto"/>
        <w:tblInd w:w="534" w:type="dxa"/>
        <w:tblLayout w:type="fixed"/>
        <w:tblLook w:val="0000" w:firstRow="0" w:lastRow="0" w:firstColumn="0" w:lastColumn="0" w:noHBand="0" w:noVBand="0"/>
      </w:tblPr>
      <w:tblGrid>
        <w:gridCol w:w="3685"/>
        <w:gridCol w:w="3544"/>
      </w:tblGrid>
      <w:tr w:rsidR="005C4151" w:rsidTr="008A1518">
        <w:tc>
          <w:tcPr>
            <w:tcW w:w="3685" w:type="dxa"/>
          </w:tcPr>
          <w:p w:rsidR="005C4151" w:rsidRDefault="006F6E91" w:rsidP="008A1518">
            <w:pPr>
              <w:spacing w:line="360" w:lineRule="auto"/>
            </w:pPr>
            <w:r>
              <w:rPr>
                <w:noProof/>
              </w:rPr>
              <mc:AlternateContent>
                <mc:Choice Requires="wpg">
                  <w:drawing>
                    <wp:anchor distT="0" distB="0" distL="114300" distR="114300" simplePos="0" relativeHeight="251619840" behindDoc="0" locked="1" layoutInCell="0" allowOverlap="1">
                      <wp:simplePos x="0" y="0"/>
                      <wp:positionH relativeFrom="column">
                        <wp:posOffset>4417695</wp:posOffset>
                      </wp:positionH>
                      <wp:positionV relativeFrom="page">
                        <wp:posOffset>1255395</wp:posOffset>
                      </wp:positionV>
                      <wp:extent cx="73660" cy="323850"/>
                      <wp:effectExtent l="0" t="0" r="0" b="0"/>
                      <wp:wrapNone/>
                      <wp:docPr id="2193"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73660" cy="323850"/>
                                <a:chOff x="7590" y="1785"/>
                                <a:chExt cx="210" cy="1650"/>
                              </a:xfrm>
                            </wpg:grpSpPr>
                            <wpg:grpSp>
                              <wpg:cNvPr id="2194" name="Group 653"/>
                              <wpg:cNvGrpSpPr>
                                <a:grpSpLocks/>
                              </wpg:cNvGrpSpPr>
                              <wpg:grpSpPr bwMode="auto">
                                <a:xfrm>
                                  <a:off x="7590" y="1785"/>
                                  <a:ext cx="210" cy="825"/>
                                  <a:chOff x="7590" y="1785"/>
                                  <a:chExt cx="210" cy="825"/>
                                </a:xfrm>
                              </wpg:grpSpPr>
                              <wpg:grpSp>
                                <wpg:cNvPr id="2195" name="Group 654"/>
                                <wpg:cNvGrpSpPr>
                                  <a:grpSpLocks/>
                                </wpg:cNvGrpSpPr>
                                <wpg:grpSpPr bwMode="auto">
                                  <a:xfrm>
                                    <a:off x="7590" y="1785"/>
                                    <a:ext cx="210" cy="405"/>
                                    <a:chOff x="7590" y="1785"/>
                                    <a:chExt cx="210" cy="405"/>
                                  </a:xfrm>
                                </wpg:grpSpPr>
                                <wps:wsp>
                                  <wps:cNvPr id="2196" name="Arc 65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Arc 65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657"/>
                                <wpg:cNvGrpSpPr>
                                  <a:grpSpLocks/>
                                </wpg:cNvGrpSpPr>
                                <wpg:grpSpPr bwMode="auto">
                                  <a:xfrm>
                                    <a:off x="7590" y="2205"/>
                                    <a:ext cx="210" cy="405"/>
                                    <a:chOff x="7590" y="1785"/>
                                    <a:chExt cx="210" cy="405"/>
                                  </a:xfrm>
                                </wpg:grpSpPr>
                                <wps:wsp>
                                  <wps:cNvPr id="2199" name="Arc 65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Arc 65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01" name="Group 660"/>
                              <wpg:cNvGrpSpPr>
                                <a:grpSpLocks/>
                              </wpg:cNvGrpSpPr>
                              <wpg:grpSpPr bwMode="auto">
                                <a:xfrm>
                                  <a:off x="7590" y="2610"/>
                                  <a:ext cx="210" cy="825"/>
                                  <a:chOff x="7590" y="1785"/>
                                  <a:chExt cx="210" cy="825"/>
                                </a:xfrm>
                              </wpg:grpSpPr>
                              <wpg:grpSp>
                                <wpg:cNvPr id="2202" name="Group 661"/>
                                <wpg:cNvGrpSpPr>
                                  <a:grpSpLocks/>
                                </wpg:cNvGrpSpPr>
                                <wpg:grpSpPr bwMode="auto">
                                  <a:xfrm>
                                    <a:off x="7590" y="1785"/>
                                    <a:ext cx="210" cy="405"/>
                                    <a:chOff x="7590" y="1785"/>
                                    <a:chExt cx="210" cy="405"/>
                                  </a:xfrm>
                                </wpg:grpSpPr>
                                <wps:wsp>
                                  <wps:cNvPr id="2203" name="Arc 66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Arc 66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664"/>
                                <wpg:cNvGrpSpPr>
                                  <a:grpSpLocks/>
                                </wpg:cNvGrpSpPr>
                                <wpg:grpSpPr bwMode="auto">
                                  <a:xfrm>
                                    <a:off x="7590" y="2205"/>
                                    <a:ext cx="210" cy="405"/>
                                    <a:chOff x="7590" y="1785"/>
                                    <a:chExt cx="210" cy="405"/>
                                  </a:xfrm>
                                </wpg:grpSpPr>
                                <wps:wsp>
                                  <wps:cNvPr id="2206" name="Arc 66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Arc 66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483C54C" id="Group 652" o:spid="_x0000_s1026" style="position:absolute;margin-left:347.85pt;margin-top:98.85pt;width:5.8pt;height:25.5pt;rotation:90;flip:x y;z-index:251619840;mso-position-vertical-relative:page" coordorigin="7590,1785" coordsize="21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" o:allowincell="f">
                      <v:group id="Group 653" o:spid="_x0000_s1027"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group id="Group 654" o:spid="_x0000_s1028"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Arc 655" o:spid="_x0000_s102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56" o:spid="_x0000_s103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657" o:spid="_x0000_s1031"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Arc 658" o:spid="_x0000_s103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59" o:spid="_x0000_s103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660" o:spid="_x0000_s1034"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group id="Group 661" o:spid="_x0000_s1035"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Arc 662" o:spid="_x0000_s1036"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663" o:spid="_x0000_s1037"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664" o:spid="_x0000_s1038"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Arc 665" o:spid="_x0000_s103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" path="m-1,nfc11929,,21600,9670,21600,21600em-1,nsc11929,,21600,9670,21600,21600l,21600,-1,xe" filled="f">
                            <v:path arrowok="t" o:extrusionok="f" o:connecttype="custom" o:connectlocs="0,0;210,210;0,210" o:connectangles="0,0,0"/>
                          </v:shape>
                          <v:shape id="Arc 666" o:spid="_x0000_s104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w10:wrap anchory="page"/>
                      <w10:anchorlock/>
                    </v:group>
                  </w:pict>
                </mc:Fallback>
              </mc:AlternateContent>
            </w:r>
            <w:r>
              <w:rPr>
                <w:noProof/>
              </w:rPr>
              <mc:AlternateContent>
                <mc:Choice Requires="wpg">
                  <w:drawing>
                    <wp:anchor distT="0" distB="0" distL="114300" distR="114300" simplePos="0" relativeHeight="251618816" behindDoc="0" locked="1" layoutInCell="0" allowOverlap="1">
                      <wp:simplePos x="0" y="0"/>
                      <wp:positionH relativeFrom="column">
                        <wp:posOffset>1828800</wp:posOffset>
                      </wp:positionH>
                      <wp:positionV relativeFrom="paragraph">
                        <wp:posOffset>57785</wp:posOffset>
                      </wp:positionV>
                      <wp:extent cx="325120" cy="122555"/>
                      <wp:effectExtent l="0" t="0" r="0" b="0"/>
                      <wp:wrapNone/>
                      <wp:docPr id="217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120" cy="122555"/>
                                <a:chOff x="7318" y="5670"/>
                                <a:chExt cx="512" cy="193"/>
                              </a:xfrm>
                            </wpg:grpSpPr>
                            <wpg:grpSp>
                              <wpg:cNvPr id="2177" name="Group 636"/>
                              <wpg:cNvGrpSpPr>
                                <a:grpSpLocks/>
                              </wpg:cNvGrpSpPr>
                              <wpg:grpSpPr bwMode="auto">
                                <a:xfrm rot="5400000" flipH="1" flipV="1">
                                  <a:off x="7515" y="5550"/>
                                  <a:ext cx="116" cy="510"/>
                                  <a:chOff x="7590" y="1785"/>
                                  <a:chExt cx="210" cy="1650"/>
                                </a:xfrm>
                              </wpg:grpSpPr>
                              <wpg:grpSp>
                                <wpg:cNvPr id="2178" name="Group 637"/>
                                <wpg:cNvGrpSpPr>
                                  <a:grpSpLocks/>
                                </wpg:cNvGrpSpPr>
                                <wpg:grpSpPr bwMode="auto">
                                  <a:xfrm>
                                    <a:off x="7590" y="1785"/>
                                    <a:ext cx="210" cy="825"/>
                                    <a:chOff x="7590" y="1785"/>
                                    <a:chExt cx="210" cy="825"/>
                                  </a:xfrm>
                                </wpg:grpSpPr>
                                <wpg:grpSp>
                                  <wpg:cNvPr id="2179" name="Group 638"/>
                                  <wpg:cNvGrpSpPr>
                                    <a:grpSpLocks/>
                                  </wpg:cNvGrpSpPr>
                                  <wpg:grpSpPr bwMode="auto">
                                    <a:xfrm>
                                      <a:off x="7590" y="1785"/>
                                      <a:ext cx="210" cy="405"/>
                                      <a:chOff x="7590" y="1785"/>
                                      <a:chExt cx="210" cy="405"/>
                                    </a:xfrm>
                                  </wpg:grpSpPr>
                                  <wps:wsp>
                                    <wps:cNvPr id="2180" name="Arc 63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Arc 64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641"/>
                                  <wpg:cNvGrpSpPr>
                                    <a:grpSpLocks/>
                                  </wpg:cNvGrpSpPr>
                                  <wpg:grpSpPr bwMode="auto">
                                    <a:xfrm>
                                      <a:off x="7590" y="2205"/>
                                      <a:ext cx="210" cy="405"/>
                                      <a:chOff x="7590" y="1785"/>
                                      <a:chExt cx="210" cy="405"/>
                                    </a:xfrm>
                                  </wpg:grpSpPr>
                                  <wps:wsp>
                                    <wps:cNvPr id="2183" name="Arc 642"/>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Arc 643"/>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85" name="Group 644"/>
                                <wpg:cNvGrpSpPr>
                                  <a:grpSpLocks/>
                                </wpg:cNvGrpSpPr>
                                <wpg:grpSpPr bwMode="auto">
                                  <a:xfrm>
                                    <a:off x="7590" y="2610"/>
                                    <a:ext cx="210" cy="825"/>
                                    <a:chOff x="7590" y="1785"/>
                                    <a:chExt cx="210" cy="825"/>
                                  </a:xfrm>
                                </wpg:grpSpPr>
                                <wpg:grpSp>
                                  <wpg:cNvPr id="2186" name="Group 645"/>
                                  <wpg:cNvGrpSpPr>
                                    <a:grpSpLocks/>
                                  </wpg:cNvGrpSpPr>
                                  <wpg:grpSpPr bwMode="auto">
                                    <a:xfrm>
                                      <a:off x="7590" y="1785"/>
                                      <a:ext cx="210" cy="405"/>
                                      <a:chOff x="7590" y="1785"/>
                                      <a:chExt cx="210" cy="405"/>
                                    </a:xfrm>
                                  </wpg:grpSpPr>
                                  <wps:wsp>
                                    <wps:cNvPr id="2187" name="Arc 64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Arc 64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648"/>
                                  <wpg:cNvGrpSpPr>
                                    <a:grpSpLocks/>
                                  </wpg:cNvGrpSpPr>
                                  <wpg:grpSpPr bwMode="auto">
                                    <a:xfrm>
                                      <a:off x="7590" y="2205"/>
                                      <a:ext cx="210" cy="405"/>
                                      <a:chOff x="7590" y="1785"/>
                                      <a:chExt cx="210" cy="405"/>
                                    </a:xfrm>
                                  </wpg:grpSpPr>
                                  <wps:wsp>
                                    <wps:cNvPr id="2190" name="Arc 64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Arc 65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92" name="Line 651"/>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791BD8" id="Group 635" o:spid="_x0000_s1026" style="position:absolute;margin-left:2in;margin-top:4.55pt;width:25.6pt;height:9.65pt;z-index:251618816" coordorigin="7318,5670" coordsize="5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" o:allowincell="f">
                      <v:group id="Group 636" o:spid="_x0000_s1027"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">
                        <v:group id="Group 637" o:spid="_x0000_s1028"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group id="Group 638" o:spid="_x0000_s1029"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Arc 639" o:spid="_x0000_s103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" path="m-1,nfc11929,,21600,9670,21600,21600em-1,nsc11929,,21600,9670,21600,21600l,21600,-1,xe" filled="f">
                              <v:path arrowok="t" o:extrusionok="f" o:connecttype="custom" o:connectlocs="0,0;210,210;0,210" o:connectangles="0,0,0"/>
                            </v:shape>
                            <v:shape id="Arc 640" o:spid="_x0000_s103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641" o:spid="_x0000_s1032"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Arc 642" o:spid="_x0000_s1033"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43" o:spid="_x0000_s1034"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id="Group 644" o:spid="_x0000_s1035"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group id="Group 645" o:spid="_x0000_s1036"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Arc 646" o:spid="_x0000_s1037"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" path="m-1,nfc11929,,21600,9670,21600,21600em-1,nsc11929,,21600,9670,21600,21600l,21600,-1,xe" filled="f">
                              <v:path arrowok="t" o:extrusionok="f" o:connecttype="custom" o:connectlocs="0,0;210,210;0,210" o:connectangles="0,0,0"/>
                            </v:shape>
                            <v:shape id="Arc 647" o:spid="_x0000_s1038"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648" o:spid="_x0000_s1039"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Arc 649" o:spid="_x0000_s1040"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" path="m-1,nfc11929,,21600,9670,21600,21600em-1,nsc11929,,21600,9670,21600,21600l,21600,-1,xe" filled="f">
                              <v:path arrowok="t" o:extrusionok="f" o:connecttype="custom" o:connectlocs="0,0;210,210;0,210" o:connectangles="0,0,0"/>
                            </v:shape>
                            <v:shape id="Arc 650" o:spid="_x0000_s1041"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651" o:spid="_x0000_s1042"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"/>
                      <w10:anchorlock/>
                    </v:group>
                  </w:pict>
                </mc:Fallback>
              </mc:AlternateContent>
            </w:r>
            <w:r w:rsidR="005C4151">
              <w:t xml:space="preserve">Inductor with a core   </w:t>
            </w:r>
          </w:p>
        </w:tc>
        <w:tc>
          <w:tcPr>
            <w:tcW w:w="3544" w:type="dxa"/>
          </w:tcPr>
          <w:p w:rsidR="005C4151" w:rsidRDefault="005C4151" w:rsidP="008A1518">
            <w:r>
              <w:t>Inductor without a core</w:t>
            </w:r>
          </w:p>
        </w:tc>
      </w:tr>
    </w:tbl>
    <w:p w:rsidR="005C4151" w:rsidRDefault="005C4151" w:rsidP="005C4151">
      <w:pPr>
        <w:rPr>
          <w:sz w:val="16"/>
        </w:rPr>
      </w:pPr>
    </w:p>
    <w:p w:rsidR="005C4151" w:rsidRDefault="005C4151" w:rsidP="005C4151">
      <w:pPr>
        <w:pStyle w:val="Heading2"/>
      </w:pPr>
      <w:r>
        <w:t>Conservation of Energy and Direction of Induced e.m.f.</w:t>
      </w:r>
    </w:p>
    <w:p w:rsidR="005C4151" w:rsidRDefault="005C4151" w:rsidP="005C4151">
      <w:r>
        <w:t xml:space="preserve">In terms of energy the </w:t>
      </w:r>
      <w:r>
        <w:rPr>
          <w:b/>
        </w:rPr>
        <w:t>direction</w:t>
      </w:r>
      <w:r>
        <w:t xml:space="preserve"> of the induced e.m.f. must oppose the change in current.  If it acted in the same direction as the increasing current we would be able to produce more current for no energy!  This would violate the conservation of energy.</w:t>
      </w:r>
    </w:p>
    <w:p w:rsidR="005C4151" w:rsidRDefault="005C4151" w:rsidP="005C4151">
      <w:r>
        <w:t xml:space="preserve">  </w:t>
      </w:r>
    </w:p>
    <w:p w:rsidR="005C4151" w:rsidRDefault="005C4151" w:rsidP="005C4151">
      <w:r>
        <w:t xml:space="preserve">The source has to do work to drive the current through the coil.  It is this work done which appears as energy in the magnetic field of the coil and can be obtained when the magnetic field collapses, e.g. the large e.m.f. generated for a short time across the neon lamp. </w:t>
      </w:r>
    </w:p>
    <w:p w:rsidR="005C4151" w:rsidRDefault="005C4151" w:rsidP="005C4151"/>
    <w:p w:rsidR="005C4151" w:rsidRDefault="005C4151" w:rsidP="005C4151">
      <w:pPr>
        <w:pStyle w:val="Heading3"/>
      </w:pPr>
      <w:r>
        <w:t xml:space="preserve">Lenz's Law.  </w:t>
      </w:r>
    </w:p>
    <w:p w:rsidR="005C4151" w:rsidRDefault="005C4151" w:rsidP="005C4151">
      <w:r>
        <w:t>Lenz’s laws summarises this.</w:t>
      </w:r>
      <w:r>
        <w:rPr>
          <w:i/>
        </w:rPr>
        <w:t xml:space="preserve">  The induced e.m.f. always acts in such a direction as to oppose the change which produced it.</w:t>
      </w:r>
      <w:r>
        <w:t xml:space="preserve">  Anything which causes the magnetic field in a coil to change will be opposed.</w:t>
      </w:r>
    </w:p>
    <w:p w:rsidR="005C4151" w:rsidRDefault="005C4151" w:rsidP="005C4151"/>
    <w:p w:rsidR="005C4151" w:rsidRDefault="005C4151" w:rsidP="005C4151">
      <w:r>
        <w:t xml:space="preserve">An inductor is sometimes called a ‘choke’ because of its opposing effects.  </w:t>
      </w:r>
    </w:p>
    <w:p w:rsidR="005C4151" w:rsidRDefault="005C4151" w:rsidP="005C4151"/>
    <w:p w:rsidR="005C4151" w:rsidRDefault="005C4151" w:rsidP="005C4151">
      <w:r>
        <w:t>However it must be remembered that when the current decreases the effect of an inductor is to try and maintain the current.  Now the induced e.m.f. acts in the same direction as the current.</w:t>
      </w:r>
    </w:p>
    <w:p w:rsidR="005C4151" w:rsidRDefault="005C4151" w:rsidP="005C4151"/>
    <w:p w:rsidR="005C4151" w:rsidRDefault="005C4151" w:rsidP="005C4151">
      <w:pPr>
        <w:pStyle w:val="Heading2"/>
        <w:rPr>
          <w:sz w:val="20"/>
        </w:rPr>
      </w:pPr>
      <w:r>
        <w:rPr>
          <w:sz w:val="20"/>
        </w:rPr>
        <w:t>Magnetic flux  -  an aside to clarify terminology</w:t>
      </w:r>
    </w:p>
    <w:p w:rsidR="005C4151" w:rsidRDefault="005C4151" w:rsidP="005C4151">
      <w:r>
        <w:t>Magnetic flux may be thought of as the number of lines of magnetic field which pass through a coil.</w:t>
      </w:r>
    </w:p>
    <w:p w:rsidR="005C4151" w:rsidRDefault="006F6E91" w:rsidP="005C4151">
      <w:r>
        <w:rPr>
          <w:noProof/>
        </w:rPr>
        <mc:AlternateContent>
          <mc:Choice Requires="wpg">
            <w:drawing>
              <wp:anchor distT="0" distB="0" distL="114300" distR="114300" simplePos="0" relativeHeight="251597312" behindDoc="0" locked="0" layoutInCell="0" allowOverlap="1">
                <wp:simplePos x="0" y="0"/>
                <wp:positionH relativeFrom="column">
                  <wp:posOffset>474980</wp:posOffset>
                </wp:positionH>
                <wp:positionV relativeFrom="paragraph">
                  <wp:posOffset>27305</wp:posOffset>
                </wp:positionV>
                <wp:extent cx="4426585" cy="516255"/>
                <wp:effectExtent l="0" t="0" r="0" b="0"/>
                <wp:wrapNone/>
                <wp:docPr id="214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516255"/>
                          <a:chOff x="0" y="0"/>
                          <a:chExt cx="19997" cy="20000"/>
                        </a:xfrm>
                      </wpg:grpSpPr>
                      <wpg:grpSp>
                        <wpg:cNvPr id="2145" name="Group 124"/>
                        <wpg:cNvGrpSpPr>
                          <a:grpSpLocks/>
                        </wpg:cNvGrpSpPr>
                        <wpg:grpSpPr bwMode="auto">
                          <a:xfrm>
                            <a:off x="0" y="713"/>
                            <a:ext cx="1529" cy="19287"/>
                            <a:chOff x="1" y="0"/>
                            <a:chExt cx="19998" cy="20000"/>
                          </a:xfrm>
                        </wpg:grpSpPr>
                        <wps:wsp>
                          <wps:cNvPr id="2146" name="Oval 125"/>
                          <wps:cNvSpPr>
                            <a:spLocks noChangeArrowheads="1"/>
                          </wps:cNvSpPr>
                          <wps:spPr bwMode="auto">
                            <a:xfrm>
                              <a:off x="6305" y="0"/>
                              <a:ext cx="7390" cy="20000"/>
                            </a:xfrm>
                            <a:prstGeom prst="ellipse">
                              <a:avLst/>
                            </a:prstGeom>
                            <a:solidFill>
                              <a:srgbClr val="A6A6A6"/>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7" name="Oval 126"/>
                          <wps:cNvSpPr>
                            <a:spLocks noChangeArrowheads="1"/>
                          </wps:cNvSpPr>
                          <wps:spPr bwMode="auto">
                            <a:xfrm>
                              <a:off x="9457" y="0"/>
                              <a:ext cx="7390" cy="200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48" name="Group 127"/>
                          <wpg:cNvGrpSpPr>
                            <a:grpSpLocks/>
                          </wpg:cNvGrpSpPr>
                          <wpg:grpSpPr bwMode="auto">
                            <a:xfrm>
                              <a:off x="1" y="2857"/>
                              <a:ext cx="19998" cy="26"/>
                              <a:chOff x="-1" y="0"/>
                              <a:chExt cx="20001" cy="20000"/>
                            </a:xfrm>
                          </wpg:grpSpPr>
                          <wps:wsp>
                            <wps:cNvPr id="2149" name="Line 128"/>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0" name="Line 129"/>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1" name="Group 130"/>
                          <wpg:cNvGrpSpPr>
                            <a:grpSpLocks/>
                          </wpg:cNvGrpSpPr>
                          <wpg:grpSpPr bwMode="auto">
                            <a:xfrm>
                              <a:off x="1" y="6301"/>
                              <a:ext cx="19998" cy="26"/>
                              <a:chOff x="-1" y="0"/>
                              <a:chExt cx="20001" cy="20000"/>
                            </a:xfrm>
                          </wpg:grpSpPr>
                          <wps:wsp>
                            <wps:cNvPr id="2152" name="Line 131"/>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Line 132"/>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4" name="Group 133"/>
                          <wpg:cNvGrpSpPr>
                            <a:grpSpLocks/>
                          </wpg:cNvGrpSpPr>
                          <wpg:grpSpPr bwMode="auto">
                            <a:xfrm>
                              <a:off x="1" y="9744"/>
                              <a:ext cx="19998" cy="26"/>
                              <a:chOff x="-1" y="0"/>
                              <a:chExt cx="20001" cy="20000"/>
                            </a:xfrm>
                          </wpg:grpSpPr>
                          <wps:wsp>
                            <wps:cNvPr id="2155" name="Line 134"/>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135"/>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57" name="Group 136"/>
                          <wpg:cNvGrpSpPr>
                            <a:grpSpLocks/>
                          </wpg:cNvGrpSpPr>
                          <wpg:grpSpPr bwMode="auto">
                            <a:xfrm>
                              <a:off x="1" y="13137"/>
                              <a:ext cx="19998" cy="26"/>
                              <a:chOff x="-1" y="0"/>
                              <a:chExt cx="20001" cy="20000"/>
                            </a:xfrm>
                          </wpg:grpSpPr>
                          <wps:wsp>
                            <wps:cNvPr id="2158" name="Line 137"/>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138"/>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60" name="Group 139"/>
                          <wpg:cNvGrpSpPr>
                            <a:grpSpLocks/>
                          </wpg:cNvGrpSpPr>
                          <wpg:grpSpPr bwMode="auto">
                            <a:xfrm>
                              <a:off x="1" y="16556"/>
                              <a:ext cx="19998" cy="25"/>
                              <a:chOff x="-1" y="0"/>
                              <a:chExt cx="20001" cy="20000"/>
                            </a:xfrm>
                          </wpg:grpSpPr>
                          <wps:wsp>
                            <wps:cNvPr id="2161" name="Line 140"/>
                            <wps:cNvCnPr/>
                            <wps:spPr bwMode="auto">
                              <a:xfrm>
                                <a:off x="12609" y="0"/>
                                <a:ext cx="7391"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141"/>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163" name="Rectangle 142"/>
                        <wps:cNvSpPr>
                          <a:spLocks noChangeArrowheads="1"/>
                        </wps:cNvSpPr>
                        <wps:spPr bwMode="auto">
                          <a:xfrm>
                            <a:off x="2169" y="4428"/>
                            <a:ext cx="6830" cy="1212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Large magnetic flux,</w:t>
                              </w:r>
                              <w:r>
                                <w:br/>
                                <w:t>many lines through the coil</w:t>
                              </w:r>
                            </w:p>
                          </w:txbxContent>
                        </wps:txbx>
                        <wps:bodyPr rot="0" vert="horz" wrap="square" lIns="0" tIns="0" rIns="0" bIns="0" anchor="t" anchorCtr="0" upright="1">
                          <a:noAutofit/>
                        </wps:bodyPr>
                      </wps:wsp>
                      <wps:wsp>
                        <wps:cNvPr id="2164" name="Rectangle 143"/>
                        <wps:cNvSpPr>
                          <a:spLocks noChangeArrowheads="1"/>
                        </wps:cNvSpPr>
                        <wps:spPr bwMode="auto">
                          <a:xfrm>
                            <a:off x="13247" y="3321"/>
                            <a:ext cx="6750" cy="1158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Small magnetic flux, only a few lines through the coil</w:t>
                              </w:r>
                            </w:p>
                          </w:txbxContent>
                        </wps:txbx>
                        <wps:bodyPr rot="0" vert="horz" wrap="square" lIns="0" tIns="0" rIns="0" bIns="0" anchor="t" anchorCtr="0" upright="1">
                          <a:noAutofit/>
                        </wps:bodyPr>
                      </wps:wsp>
                      <wps:wsp>
                        <wps:cNvPr id="2165" name="Oval 144"/>
                        <wps:cNvSpPr>
                          <a:spLocks noChangeArrowheads="1"/>
                        </wps:cNvSpPr>
                        <wps:spPr bwMode="auto">
                          <a:xfrm>
                            <a:off x="11801" y="0"/>
                            <a:ext cx="566" cy="19287"/>
                          </a:xfrm>
                          <a:prstGeom prst="ellipse">
                            <a:avLst/>
                          </a:prstGeom>
                          <a:solidFill>
                            <a:srgbClr val="A6A6A6"/>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66" name="Oval 145"/>
                        <wps:cNvSpPr>
                          <a:spLocks noChangeArrowheads="1"/>
                        </wps:cNvSpPr>
                        <wps:spPr bwMode="auto">
                          <a:xfrm>
                            <a:off x="12042" y="0"/>
                            <a:ext cx="565" cy="1928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167" name="Group 146"/>
                        <wpg:cNvGrpSpPr>
                          <a:grpSpLocks/>
                        </wpg:cNvGrpSpPr>
                        <wpg:grpSpPr bwMode="auto">
                          <a:xfrm>
                            <a:off x="11319" y="4403"/>
                            <a:ext cx="1529" cy="25"/>
                            <a:chOff x="1" y="0"/>
                            <a:chExt cx="19999" cy="20000"/>
                          </a:xfrm>
                        </wpg:grpSpPr>
                        <wps:wsp>
                          <wps:cNvPr id="2168" name="Line 147"/>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9" name="Line 148"/>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0" name="Group 149"/>
                        <wpg:cNvGrpSpPr>
                          <a:grpSpLocks/>
                        </wpg:cNvGrpSpPr>
                        <wpg:grpSpPr bwMode="auto">
                          <a:xfrm>
                            <a:off x="11319" y="9373"/>
                            <a:ext cx="1529" cy="24"/>
                            <a:chOff x="1" y="0"/>
                            <a:chExt cx="19999" cy="20000"/>
                          </a:xfrm>
                        </wpg:grpSpPr>
                        <wps:wsp>
                          <wps:cNvPr id="2171" name="Line 150"/>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2" name="Line 151"/>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3" name="Group 152"/>
                        <wpg:cNvGrpSpPr>
                          <a:grpSpLocks/>
                        </wpg:cNvGrpSpPr>
                        <wpg:grpSpPr bwMode="auto">
                          <a:xfrm>
                            <a:off x="11319" y="14268"/>
                            <a:ext cx="1529" cy="25"/>
                            <a:chOff x="1" y="0"/>
                            <a:chExt cx="19999" cy="20000"/>
                          </a:xfrm>
                        </wpg:grpSpPr>
                        <wps:wsp>
                          <wps:cNvPr id="2174" name="Line 153"/>
                          <wps:cNvCnPr/>
                          <wps:spPr bwMode="auto">
                            <a:xfrm>
                              <a:off x="12610" y="0"/>
                              <a:ext cx="739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154"/>
                          <wps:cNvCnPr/>
                          <wps:spPr bwMode="auto">
                            <a:xfrm flipH="1">
                              <a:off x="1" y="0"/>
                              <a:ext cx="6344"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23" o:spid="_x0000_s1751" style="position:absolute;margin-left:37.4pt;margin-top:2.15pt;width:348.55pt;height:40.65pt;z-index:251597312;mso-position-horizontal-relative:text;mso-position-vertical-relative:text" coordsize="1999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" o:allowincell="f">
                <v:group id="Group 124" o:spid="_x0000_s1752" style="position:absolute;top:713;width:1529;height:19287" coordorigin="1" coordsize="1999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oval id="Oval 125" o:spid="_x0000_s1753" style="position:absolute;left:6305;width:739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" fillcolor="#a6a6a6" strokeweight="1pt"/>
                  <v:oval id="Oval 126" o:spid="_x0000_s1754" style="position:absolute;left:9457;width:739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" strokeweight="1pt"/>
                  <v:group id="Group 127" o:spid="_x0000_s1755" style="position:absolute;left:1;top:2857;width:19998;height:26"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line id="Line 128" o:spid="_x0000_s1756" style="position:absolute;visibility:visible;mso-wrap-style:square" from="1260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" strokeweight="1pt"/>
                    <v:line id="Line 129" o:spid="_x0000_s1757" style="position:absolute;flip:x;visibility:visible;mso-wrap-style:square" from="-1,0" to="63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" strokeweight="1pt"/>
                  </v:group>
                  <v:group id="Group 130" o:spid="_x0000_s1758" style="position:absolute;left:1;top:6301;width:19998;height:26"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line id="Line 131" o:spid="_x0000_s1759" style="position:absolute;visibility:visible;mso-wrap-style:square" from="1260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" strokeweight="1pt"/>
                    <v:line id="Line 132" o:spid="_x0000_s1760" style="position:absolute;flip:x;visibility:visible;mso-wrap-style:square" from="-1,0" to="63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" strokeweight="1pt"/>
                  </v:group>
                  <v:group id="Group 133" o:spid="_x0000_s1761" style="position:absolute;left:1;top:9744;width:19998;height:26"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line id="Line 134" o:spid="_x0000_s1762" style="position:absolute;visibility:visible;mso-wrap-style:square" from="1260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grxQAAAN0AAAAPAAAAZHJzL2Rvd25yZXYueG1sRI/dagIx&#10;FITvC75DOELvanYFpa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Hk6grxQAAAN0AAAAP&#10;AAAAAAAAAAAAAAAAAAcCAABkcnMvZG93bnJldi54bWxQSwUGAAAAAAMAAwC3AAAA+QIAAAAA&#10;" strokeweight="1pt"/>
                    <v:line id="Line 135" o:spid="_x0000_s1763" style="position:absolute;flip:x;visibility:visible;mso-wrap-style:square" from="-1,0" to="63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" strokeweight="1pt"/>
                  </v:group>
                  <v:group id="Group 136" o:spid="_x0000_s1764" style="position:absolute;left:1;top:13137;width:19998;height:26"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line id="Line 137" o:spid="_x0000_s1765" style="position:absolute;visibility:visible;mso-wrap-style:square" from="1260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" strokeweight="1pt"/>
                    <v:line id="Line 138" o:spid="_x0000_s1766" style="position:absolute;flip:x;visibility:visible;mso-wrap-style:square" from="-1,0" to="63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" strokeweight="1pt"/>
                  </v:group>
                  <v:group id="Group 139" o:spid="_x0000_s1767" style="position:absolute;left:1;top:16556;width:19998;height:25" coordorigin="-1" coordsize="2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line id="Line 140" o:spid="_x0000_s1768" style="position:absolute;visibility:visible;mso-wrap-style:square" from="12609,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" strokeweight="1pt"/>
                    <v:line id="Line 141" o:spid="_x0000_s1769" style="position:absolute;flip:x;visibility:visible;mso-wrap-style:square" from="-1,0" to="634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" strokeweight="1pt"/>
                  </v:group>
                </v:group>
                <v:rect id="Rectangle 142" o:spid="_x0000_s1770" style="position:absolute;left:2169;top:4428;width:6830;height:1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" strokecolor="white" strokeweight="1pt">
                  <v:textbox inset="0,0,0,0">
                    <w:txbxContent>
                      <w:p w:rsidR="009B06A2" w:rsidRDefault="009B06A2" w:rsidP="005C4151">
                        <w:r>
                          <w:t>Large magnetic flux,</w:t>
                        </w:r>
                        <w:r>
                          <w:br/>
                          <w:t>many lines through the coil</w:t>
                        </w:r>
                      </w:p>
                    </w:txbxContent>
                  </v:textbox>
                </v:rect>
                <v:rect id="Rectangle 143" o:spid="_x0000_s1771" style="position:absolute;left:13247;top:3321;width:6750;height:1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" strokecolor="white" strokeweight="1pt">
                  <v:textbox inset="0,0,0,0">
                    <w:txbxContent>
                      <w:p w:rsidR="009B06A2" w:rsidRDefault="009B06A2" w:rsidP="005C4151">
                        <w:r>
                          <w:t>Small magnetic flux, only a few lines through the coil</w:t>
                        </w:r>
                      </w:p>
                    </w:txbxContent>
                  </v:textbox>
                </v:rect>
                <v:oval id="Oval 144" o:spid="_x0000_s1772" style="position:absolute;left:11801;width:566;height:1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" fillcolor="#a6a6a6" strokeweight="1pt"/>
                <v:oval id="Oval 145" o:spid="_x0000_s1773" style="position:absolute;left:12042;width:565;height:1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" strokeweight="1pt"/>
                <v:group id="Group 146" o:spid="_x0000_s1774" style="position:absolute;left:11319;top:4403;width:1529;height:25"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line id="Line 147" o:spid="_x0000_s1775" style="position:absolute;visibility:visible;mso-wrap-style:square" from="12610,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" strokeweight="1pt"/>
                  <v:line id="Line 148" o:spid="_x0000_s1776" style="position:absolute;flip:x;visibility:visible;mso-wrap-style:square" from="1,0" to="63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" strokeweight="1pt"/>
                </v:group>
                <v:group id="Group 149" o:spid="_x0000_s1777" style="position:absolute;left:11319;top:9373;width:1529;height:24"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line id="Line 150" o:spid="_x0000_s1778" style="position:absolute;visibility:visible;mso-wrap-style:square" from="12610,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" strokeweight="1pt"/>
                  <v:line id="Line 151" o:spid="_x0000_s1779" style="position:absolute;flip:x;visibility:visible;mso-wrap-style:square" from="1,0" to="63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" strokeweight="1pt"/>
                </v:group>
                <v:group id="Group 152" o:spid="_x0000_s1780" style="position:absolute;left:11319;top:14268;width:1529;height:25"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line id="Line 153" o:spid="_x0000_s1781" style="position:absolute;visibility:visible;mso-wrap-style:square" from="12610,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" strokeweight="1pt"/>
                  <v:line id="Line 154" o:spid="_x0000_s1782" style="position:absolute;flip:x;visibility:visible;mso-wrap-style:square" from="1,0" to="634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" strokeweight="1pt"/>
                </v:group>
              </v:group>
            </w:pict>
          </mc:Fallback>
        </mc:AlternateContent>
      </w:r>
    </w:p>
    <w:p w:rsidR="005C4151" w:rsidRDefault="005C4151" w:rsidP="005C4151"/>
    <w:p w:rsidR="005C4151" w:rsidRDefault="005C4151" w:rsidP="005C4151"/>
    <w:p w:rsidR="005C4151" w:rsidRDefault="005C4151" w:rsidP="005C4151"/>
    <w:p w:rsidR="005C4151" w:rsidRDefault="005C4151" w:rsidP="005C4151">
      <w:r>
        <w:rPr>
          <w:b/>
        </w:rPr>
        <w:t>Faradays laws</w:t>
      </w:r>
      <w:r>
        <w:t xml:space="preserve"> refer to the magnetic flux </w:t>
      </w:r>
      <w:r>
        <w:rPr>
          <w:rFonts w:ascii="Symbol" w:hAnsi="Symbol"/>
        </w:rPr>
        <w:t></w:t>
      </w:r>
      <w:r>
        <w:t xml:space="preserve"> rather than the magnetic induction B.  His two laws are given below.</w:t>
      </w:r>
    </w:p>
    <w:p w:rsidR="005C4151" w:rsidRDefault="005C4151" w:rsidP="005C4151">
      <w:pPr>
        <w:ind w:left="567" w:hanging="283"/>
      </w:pPr>
      <w:r>
        <w:t>1.</w:t>
      </w:r>
      <w:r>
        <w:tab/>
        <w:t>When the magnetic flux through a circuit is changing an e.m.f. is induced.</w:t>
      </w:r>
    </w:p>
    <w:p w:rsidR="005C4151" w:rsidRDefault="005C4151" w:rsidP="005C4151">
      <w:pPr>
        <w:ind w:left="567" w:hanging="283"/>
      </w:pPr>
      <w:r>
        <w:t>2.</w:t>
      </w:r>
      <w:r>
        <w:tab/>
        <w:t>The magnitude of the induced e.m.f. is proportional to the rate of change of the magnetic flux.</w:t>
      </w:r>
    </w:p>
    <w:p w:rsidR="005C4151" w:rsidRDefault="005C4151" w:rsidP="005C4151"/>
    <w:p w:rsidR="005C4151" w:rsidRDefault="005C4151" w:rsidP="005C4151">
      <w:pPr>
        <w:pStyle w:val="Heading2"/>
      </w:pPr>
      <w:r>
        <w:t>Magnitude of the induced e.m.f.</w:t>
      </w:r>
    </w:p>
    <w:p w:rsidR="005C4151" w:rsidRDefault="005C4151" w:rsidP="005C4151">
      <w:r>
        <w:t xml:space="preserve">The self-induced e.m.f. </w:t>
      </w:r>
      <w:r>
        <w:rPr>
          <w:rFonts w:ascii="Brush Script MT" w:hAnsi="Brush Script MT"/>
        </w:rPr>
        <w:t>E</w:t>
      </w:r>
      <w:r>
        <w:t xml:space="preserve"> in a coil when the current I changes is given by</w:t>
      </w:r>
    </w:p>
    <w:tbl>
      <w:tblPr>
        <w:tblW w:w="0" w:type="auto"/>
        <w:tblLayout w:type="fixed"/>
        <w:tblLook w:val="0000" w:firstRow="0" w:lastRow="0" w:firstColumn="0" w:lastColumn="0" w:noHBand="0" w:noVBand="0"/>
      </w:tblPr>
      <w:tblGrid>
        <w:gridCol w:w="4248"/>
        <w:gridCol w:w="4248"/>
      </w:tblGrid>
      <w:tr w:rsidR="005C4151" w:rsidTr="008A1518">
        <w:tc>
          <w:tcPr>
            <w:tcW w:w="4248" w:type="dxa"/>
          </w:tcPr>
          <w:p w:rsidR="005C4151" w:rsidRDefault="005C4151" w:rsidP="008A1518">
            <w:pPr>
              <w:ind w:left="1985" w:right="346"/>
              <w:rPr>
                <w:sz w:val="16"/>
              </w:rPr>
            </w:pPr>
          </w:p>
          <w:p w:rsidR="005C4151" w:rsidRDefault="005C4151" w:rsidP="008A1518">
            <w:pPr>
              <w:pBdr>
                <w:top w:val="single" w:sz="6" w:space="5" w:color="auto"/>
                <w:left w:val="single" w:sz="6" w:space="5" w:color="auto"/>
                <w:bottom w:val="single" w:sz="6" w:space="5" w:color="auto"/>
                <w:right w:val="single" w:sz="6" w:space="5" w:color="auto"/>
              </w:pBdr>
              <w:ind w:left="1985" w:right="346"/>
              <w:jc w:val="center"/>
            </w:pPr>
            <w:r>
              <w:rPr>
                <w:rFonts w:ascii="Brush Script MT" w:hAnsi="Brush Script MT"/>
              </w:rPr>
              <w:t>E</w:t>
            </w:r>
            <w:r>
              <w:t xml:space="preserve">  =  -L</w:t>
            </w:r>
            <w:r>
              <w:rPr>
                <w:position w:val="-18"/>
              </w:rPr>
              <w:object w:dxaOrig="320" w:dyaOrig="540">
                <v:shape id="_x0000_i1092" type="#_x0000_t75" style="width:15pt;height:26.25pt" o:ole="" fillcolor="window">
                  <v:imagedata r:id="rId155" o:title=""/>
                </v:shape>
                <o:OLEObject Type="Embed" ProgID="Equation.3" ShapeID="_x0000_i1092" DrawAspect="Content" ObjectID="_1520950179" r:id="rId156"/>
              </w:object>
            </w:r>
          </w:p>
          <w:p w:rsidR="005C4151" w:rsidRDefault="005C4151" w:rsidP="008A1518">
            <w:pPr>
              <w:ind w:right="346"/>
            </w:pPr>
          </w:p>
        </w:tc>
        <w:tc>
          <w:tcPr>
            <w:tcW w:w="4248" w:type="dxa"/>
          </w:tcPr>
          <w:p w:rsidR="005C4151" w:rsidRDefault="005C4151" w:rsidP="008A1518">
            <w:pPr>
              <w:ind w:left="288"/>
            </w:pPr>
          </w:p>
          <w:p w:rsidR="005C4151" w:rsidRDefault="005C4151" w:rsidP="008A1518">
            <w:pPr>
              <w:ind w:left="288"/>
            </w:pPr>
            <w:r>
              <w:t>where L is the inductance of the coil.</w:t>
            </w:r>
          </w:p>
        </w:tc>
      </w:tr>
    </w:tbl>
    <w:p w:rsidR="005C4151" w:rsidRDefault="005C4151" w:rsidP="005C4151">
      <w:r>
        <w:t xml:space="preserve">The negative sign indicates that the direction of the e.m.f. is opposite to the </w:t>
      </w:r>
      <w:r>
        <w:rPr>
          <w:b/>
        </w:rPr>
        <w:t>change</w:t>
      </w:r>
      <w:r>
        <w:t xml:space="preserve"> in current.</w:t>
      </w:r>
    </w:p>
    <w:p w:rsidR="005C4151" w:rsidRDefault="005C4151" w:rsidP="005C4151">
      <w:pPr>
        <w:rPr>
          <w:sz w:val="16"/>
        </w:rPr>
      </w:pPr>
    </w:p>
    <w:p w:rsidR="005C4151" w:rsidRDefault="005C4151" w:rsidP="005C4151">
      <w:r>
        <w:t xml:space="preserve">The inductance of an inductor can be determined experimentally by measuring the e.m.f. and rate of change of current, </w:t>
      </w:r>
      <w:r>
        <w:rPr>
          <w:position w:val="-18"/>
        </w:rPr>
        <w:object w:dxaOrig="320" w:dyaOrig="540">
          <v:shape id="_x0000_i1093" type="#_x0000_t75" style="width:15pt;height:26.25pt" o:ole="" fillcolor="window">
            <v:imagedata r:id="rId157" o:title=""/>
          </v:shape>
          <o:OLEObject Type="Embed" ProgID="Equation.3" ShapeID="_x0000_i1093" DrawAspect="Content" ObjectID="_1520950180" r:id="rId158"/>
        </w:object>
      </w:r>
      <w:r>
        <w:t>.</w:t>
      </w:r>
    </w:p>
    <w:p w:rsidR="005C4151" w:rsidRDefault="005C4151" w:rsidP="005C4151">
      <w:pPr>
        <w:pStyle w:val="Heading2"/>
      </w:pPr>
      <w:r>
        <w:br w:type="page"/>
      </w:r>
      <w:r>
        <w:lastRenderedPageBreak/>
        <w:t>Definition of Inductance</w:t>
      </w:r>
    </w:p>
    <w:p w:rsidR="005C4151" w:rsidRDefault="005C4151" w:rsidP="005C4151">
      <w:r>
        <w:t>The inductance L of an inductor is one henry (H) when an e.m.f. of one volt is induced across the ends of the inductor when the current in the inductor changes at a rate of one ampere per second.</w:t>
      </w:r>
    </w:p>
    <w:p w:rsidR="005C4151" w:rsidRDefault="005C4151" w:rsidP="005C4151"/>
    <w:p w:rsidR="005C4151" w:rsidRDefault="005C4151" w:rsidP="005C4151">
      <w:pPr>
        <w:pStyle w:val="Heading3"/>
      </w:pPr>
      <w:r>
        <w:t xml:space="preserve">A comment on units </w:t>
      </w:r>
    </w:p>
    <w:p w:rsidR="005C4151" w:rsidRDefault="005C4151" w:rsidP="005C4151">
      <w:pPr>
        <w:tabs>
          <w:tab w:val="left" w:pos="1276"/>
          <w:tab w:val="left" w:pos="1985"/>
        </w:tabs>
      </w:pPr>
      <w:r>
        <w:t xml:space="preserve">The unit for permeability </w:t>
      </w:r>
      <w:r>
        <w:rPr>
          <w:rFonts w:ascii="Symbol" w:hAnsi="Symbol"/>
        </w:rPr>
        <w:t></w:t>
      </w:r>
      <w:r>
        <w:rPr>
          <w:vertAlign w:val="subscript"/>
        </w:rPr>
        <w:t>o</w:t>
      </w:r>
      <w:r>
        <w:t xml:space="preserve"> was stated to be N A</w:t>
      </w:r>
      <w:r>
        <w:rPr>
          <w:vertAlign w:val="superscript"/>
        </w:rPr>
        <w:t>-2</w:t>
      </w:r>
      <w:r>
        <w:t xml:space="preserve"> with a usual unit of H m</w:t>
      </w:r>
      <w:r>
        <w:rPr>
          <w:vertAlign w:val="superscript"/>
        </w:rPr>
        <w:t>-1</w:t>
      </w:r>
      <w:r>
        <w:t xml:space="preserve">.  From the above formula, in terms of units, we can see that the e.m.f  (joules per coulomb) </w:t>
      </w:r>
      <w:r>
        <w:br/>
        <w:t xml:space="preserve"> </w:t>
      </w:r>
      <w:r>
        <w:tab/>
        <w:t xml:space="preserve"> J C</w:t>
      </w:r>
      <w:r>
        <w:rPr>
          <w:vertAlign w:val="superscript"/>
        </w:rPr>
        <w:t>-1</w:t>
      </w:r>
      <w:r>
        <w:t xml:space="preserve"> </w:t>
      </w:r>
      <w:r>
        <w:tab/>
        <w:t>= H A s</w:t>
      </w:r>
      <w:r>
        <w:rPr>
          <w:vertAlign w:val="superscript"/>
        </w:rPr>
        <w:t>-1</w:t>
      </w:r>
      <w:r>
        <w:t xml:space="preserve">  which is  N m (A s)</w:t>
      </w:r>
      <w:r>
        <w:rPr>
          <w:vertAlign w:val="superscript"/>
        </w:rPr>
        <w:t>-1</w:t>
      </w:r>
      <w:r>
        <w:t xml:space="preserve"> =  H  A s</w:t>
      </w:r>
      <w:r>
        <w:rPr>
          <w:vertAlign w:val="superscript"/>
        </w:rPr>
        <w:t>-1</w:t>
      </w:r>
      <w:r>
        <w:t xml:space="preserve">  </w:t>
      </w:r>
    </w:p>
    <w:p w:rsidR="005C4151" w:rsidRDefault="005C4151" w:rsidP="005C4151">
      <w:pPr>
        <w:tabs>
          <w:tab w:val="left" w:pos="1985"/>
        </w:tabs>
      </w:pPr>
      <w:r>
        <w:t>giving   N m A</w:t>
      </w:r>
      <w:r>
        <w:rPr>
          <w:vertAlign w:val="superscript"/>
        </w:rPr>
        <w:t>-1</w:t>
      </w:r>
      <w:r>
        <w:t xml:space="preserve"> s</w:t>
      </w:r>
      <w:r>
        <w:rPr>
          <w:vertAlign w:val="superscript"/>
        </w:rPr>
        <w:t>-1</w:t>
      </w:r>
      <w:r>
        <w:tab/>
        <w:t>=  H A s</w:t>
      </w:r>
      <w:r>
        <w:rPr>
          <w:vertAlign w:val="superscript"/>
        </w:rPr>
        <w:t>-1</w:t>
      </w:r>
      <w:r>
        <w:t xml:space="preserve">    and N A</w:t>
      </w:r>
      <w:r>
        <w:rPr>
          <w:vertAlign w:val="superscript"/>
        </w:rPr>
        <w:t>-2</w:t>
      </w:r>
      <w:r>
        <w:t xml:space="preserve">  =  H m</w:t>
      </w:r>
      <w:r>
        <w:rPr>
          <w:vertAlign w:val="superscript"/>
        </w:rPr>
        <w:t>-1</w:t>
      </w:r>
      <w:r>
        <w:t xml:space="preserve">    (the s</w:t>
      </w:r>
      <w:r>
        <w:rPr>
          <w:vertAlign w:val="superscript"/>
        </w:rPr>
        <w:t>-1</w:t>
      </w:r>
      <w:r>
        <w:t xml:space="preserve"> cancels)</w:t>
      </w:r>
    </w:p>
    <w:p w:rsidR="005C4151" w:rsidRDefault="005C4151" w:rsidP="005C4151"/>
    <w:p w:rsidR="005C4151" w:rsidRDefault="005C4151" w:rsidP="005C4151">
      <w:pPr>
        <w:pStyle w:val="Heading2"/>
      </w:pPr>
      <w:r>
        <w:t xml:space="preserve">Energy stored by an Inductor </w:t>
      </w:r>
    </w:p>
    <w:p w:rsidR="005C4151" w:rsidRDefault="005C4151" w:rsidP="005C4151">
      <w:r>
        <w:t xml:space="preserve">In situations where the current in an inductor is suddenly switched off large e.m.f.s are produced and can cause sparks.  At the moment of switch off the change in current is very large.  The inductor tries to maintain the current as the magnetic field collapses and the energy stored by the magnetic field is given up.  A magnetic field can be a source of energy.  To set up the magnetic field work must have been done.  </w:t>
      </w:r>
    </w:p>
    <w:p w:rsidR="005C4151" w:rsidRDefault="005C4151" w:rsidP="005C4151"/>
    <w:p w:rsidR="005C4151" w:rsidRDefault="005C4151" w:rsidP="005C4151">
      <w:pPr>
        <w:pStyle w:val="Heading3"/>
      </w:pPr>
      <w:r>
        <w:t>Equation for the energy stored in an inductor</w:t>
      </w:r>
    </w:p>
    <w:p w:rsidR="005C4151" w:rsidRDefault="005C4151" w:rsidP="005C4151">
      <w:r>
        <w:t>For an inductor with a current I the energy stored is given by the equation below:</w:t>
      </w:r>
    </w:p>
    <w:p w:rsidR="005C4151" w:rsidRDefault="005C4151" w:rsidP="005C4151">
      <w:pPr>
        <w:rPr>
          <w:sz w:val="16"/>
        </w:rPr>
      </w:pPr>
    </w:p>
    <w:p w:rsidR="005C4151" w:rsidRDefault="005C4151" w:rsidP="005C4151">
      <w:pPr>
        <w:pBdr>
          <w:top w:val="single" w:sz="6" w:space="1" w:color="auto"/>
          <w:left w:val="single" w:sz="6" w:space="1" w:color="auto"/>
          <w:bottom w:val="single" w:sz="6" w:space="1" w:color="auto"/>
          <w:right w:val="single" w:sz="6" w:space="1" w:color="auto"/>
        </w:pBdr>
        <w:ind w:left="3119" w:right="3177"/>
        <w:jc w:val="center"/>
      </w:pPr>
      <w:r>
        <w:t xml:space="preserve">Energy  =  </w:t>
      </w:r>
      <w:r>
        <w:rPr>
          <w:position w:val="-18"/>
        </w:rPr>
        <w:object w:dxaOrig="240" w:dyaOrig="540">
          <v:shape id="_x0000_i1094" type="#_x0000_t75" style="width:11.25pt;height:26.25pt" o:ole="" fillcolor="window">
            <v:imagedata r:id="rId159" o:title=""/>
          </v:shape>
          <o:OLEObject Type="Embed" ProgID="Equation.3" ShapeID="_x0000_i1094" DrawAspect="Content" ObjectID="_1520950181" r:id="rId160"/>
        </w:object>
      </w:r>
      <w:r>
        <w:t>L I</w:t>
      </w:r>
      <w:r>
        <w:rPr>
          <w:vertAlign w:val="superscript"/>
        </w:rPr>
        <w:t>2</w:t>
      </w:r>
    </w:p>
    <w:p w:rsidR="005C4151" w:rsidRDefault="005C4151" w:rsidP="005C4151">
      <w:pPr>
        <w:rPr>
          <w:sz w:val="16"/>
        </w:rPr>
      </w:pPr>
    </w:p>
    <w:p w:rsidR="005C4151" w:rsidRDefault="005C4151" w:rsidP="005C4151">
      <w:r>
        <w:t>where L is the inductance of the inductor and I the steady current.</w:t>
      </w:r>
    </w:p>
    <w:p w:rsidR="005C4151" w:rsidRDefault="005C4151" w:rsidP="005C4151"/>
    <w:p w:rsidR="005C4151" w:rsidRDefault="005C4151" w:rsidP="005C4151">
      <w:pPr>
        <w:pStyle w:val="Heading3"/>
      </w:pPr>
      <w:r>
        <w:t>Example</w:t>
      </w:r>
    </w:p>
    <w:p w:rsidR="005C4151" w:rsidRDefault="005C4151" w:rsidP="005C4151">
      <w:pPr>
        <w:rPr>
          <w:i/>
        </w:rPr>
      </w:pPr>
      <w:r>
        <w:rPr>
          <w:i/>
        </w:rPr>
        <w:t xml:space="preserve">An inductor is connected to a 6.0 V direct supply which has a negligible internal resistance.  The inductor has a resistance of 0.8 </w:t>
      </w:r>
      <w:r>
        <w:rPr>
          <w:rFonts w:ascii="Symbol" w:hAnsi="Symbol"/>
          <w:i/>
        </w:rPr>
        <w:t></w:t>
      </w:r>
      <w:r>
        <w:rPr>
          <w:i/>
        </w:rPr>
        <w:t>.  When the circuit is switched on it is observed that the current increases gradually.  The rate of growth of the current is 200 A s</w:t>
      </w:r>
      <w:r>
        <w:rPr>
          <w:i/>
          <w:position w:val="6"/>
        </w:rPr>
        <w:t>-1</w:t>
      </w:r>
      <w:r>
        <w:rPr>
          <w:i/>
        </w:rPr>
        <w:t xml:space="preserve"> when the current in the circuit is 4.0 A.  </w:t>
      </w:r>
    </w:p>
    <w:p w:rsidR="005C4151" w:rsidRDefault="006F6E91" w:rsidP="005C4151">
      <w:r>
        <w:rPr>
          <w:noProof/>
        </w:rPr>
        <mc:AlternateContent>
          <mc:Choice Requires="wpg">
            <w:drawing>
              <wp:anchor distT="0" distB="0" distL="114300" distR="114300" simplePos="0" relativeHeight="251620864" behindDoc="0" locked="0" layoutInCell="0" allowOverlap="1">
                <wp:simplePos x="0" y="0"/>
                <wp:positionH relativeFrom="column">
                  <wp:posOffset>1223010</wp:posOffset>
                </wp:positionH>
                <wp:positionV relativeFrom="paragraph">
                  <wp:posOffset>88900</wp:posOffset>
                </wp:positionV>
                <wp:extent cx="3096895" cy="931545"/>
                <wp:effectExtent l="0" t="0" r="0" b="0"/>
                <wp:wrapNone/>
                <wp:docPr id="2111"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895" cy="931545"/>
                          <a:chOff x="4056" y="10545"/>
                          <a:chExt cx="4877" cy="1407"/>
                        </a:xfrm>
                      </wpg:grpSpPr>
                      <wps:wsp>
                        <wps:cNvPr id="2112" name="Rectangle 668"/>
                        <wps:cNvSpPr>
                          <a:spLocks noChangeArrowheads="1"/>
                        </wps:cNvSpPr>
                        <wps:spPr bwMode="auto">
                          <a:xfrm>
                            <a:off x="7202" y="11327"/>
                            <a:ext cx="168" cy="24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L</w:t>
                              </w:r>
                            </w:p>
                          </w:txbxContent>
                        </wps:txbx>
                        <wps:bodyPr rot="0" vert="horz" wrap="square" lIns="0" tIns="0" rIns="0" bIns="0" anchor="t" anchorCtr="0" upright="1">
                          <a:noAutofit/>
                        </wps:bodyPr>
                      </wps:wsp>
                      <wps:wsp>
                        <wps:cNvPr id="2113" name="Rectangle 669"/>
                        <wps:cNvSpPr>
                          <a:spLocks noChangeArrowheads="1"/>
                        </wps:cNvSpPr>
                        <wps:spPr bwMode="auto">
                          <a:xfrm>
                            <a:off x="7084" y="10624"/>
                            <a:ext cx="1849" cy="53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pPr>
                                <w:jc w:val="center"/>
                              </w:pPr>
                              <w:r>
                                <w:t xml:space="preserve">resistance of inductor 0.8 </w:t>
                              </w:r>
                              <w:r>
                                <w:rPr>
                                  <w:rFonts w:ascii="Symbol" w:hAnsi="Symbol"/>
                                </w:rPr>
                                <w:t></w:t>
                              </w:r>
                            </w:p>
                          </w:txbxContent>
                        </wps:txbx>
                        <wps:bodyPr rot="0" vert="horz" wrap="square" lIns="0" tIns="0" rIns="0" bIns="0" anchor="t" anchorCtr="0" upright="1">
                          <a:noAutofit/>
                        </wps:bodyPr>
                      </wps:wsp>
                      <wps:wsp>
                        <wps:cNvPr id="2114" name="Rectangle 670"/>
                        <wps:cNvSpPr>
                          <a:spLocks noChangeArrowheads="1"/>
                        </wps:cNvSpPr>
                        <wps:spPr bwMode="auto">
                          <a:xfrm>
                            <a:off x="4060" y="11233"/>
                            <a:ext cx="284" cy="387"/>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_</w:t>
                              </w:r>
                            </w:p>
                          </w:txbxContent>
                        </wps:txbx>
                        <wps:bodyPr rot="0" vert="horz" wrap="square" lIns="0" tIns="0" rIns="0" bIns="0" anchor="t" anchorCtr="0" upright="1">
                          <a:noAutofit/>
                        </wps:bodyPr>
                      </wps:wsp>
                      <wps:wsp>
                        <wps:cNvPr id="2115" name="Rectangle 671"/>
                        <wps:cNvSpPr>
                          <a:spLocks noChangeArrowheads="1"/>
                        </wps:cNvSpPr>
                        <wps:spPr bwMode="auto">
                          <a:xfrm>
                            <a:off x="4056" y="10961"/>
                            <a:ext cx="206" cy="20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w:t>
                              </w:r>
                            </w:p>
                          </w:txbxContent>
                        </wps:txbx>
                        <wps:bodyPr rot="0" vert="horz" wrap="square" lIns="0" tIns="0" rIns="0" bIns="0" anchor="t" anchorCtr="0" upright="1">
                          <a:noAutofit/>
                        </wps:bodyPr>
                      </wps:wsp>
                      <wps:wsp>
                        <wps:cNvPr id="2116" name="Line 672"/>
                        <wps:cNvCnPr/>
                        <wps:spPr bwMode="auto">
                          <a:xfrm>
                            <a:off x="4258" y="10545"/>
                            <a:ext cx="270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673"/>
                        <wps:cNvCnPr/>
                        <wps:spPr bwMode="auto">
                          <a:xfrm>
                            <a:off x="4269" y="10545"/>
                            <a:ext cx="1" cy="52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674"/>
                        <wps:cNvCnPr/>
                        <wps:spPr bwMode="auto">
                          <a:xfrm>
                            <a:off x="4269" y="11541"/>
                            <a:ext cx="1" cy="40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675"/>
                        <wps:cNvCnPr/>
                        <wps:spPr bwMode="auto">
                          <a:xfrm>
                            <a:off x="4269" y="11951"/>
                            <a:ext cx="269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Line 676"/>
                        <wps:cNvCnPr/>
                        <wps:spPr bwMode="auto">
                          <a:xfrm>
                            <a:off x="6962" y="10545"/>
                            <a:ext cx="1" cy="2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1" name="Oval 677"/>
                        <wps:cNvSpPr>
                          <a:spLocks noChangeArrowheads="1"/>
                        </wps:cNvSpPr>
                        <wps:spPr bwMode="auto">
                          <a:xfrm>
                            <a:off x="4246" y="11496"/>
                            <a:ext cx="46" cy="4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2" name="Oval 678"/>
                        <wps:cNvSpPr>
                          <a:spLocks noChangeArrowheads="1"/>
                        </wps:cNvSpPr>
                        <wps:spPr bwMode="auto">
                          <a:xfrm>
                            <a:off x="4246" y="11066"/>
                            <a:ext cx="46" cy="46"/>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3" name="Rectangle 679"/>
                        <wps:cNvSpPr>
                          <a:spLocks noChangeArrowheads="1"/>
                        </wps:cNvSpPr>
                        <wps:spPr bwMode="auto">
                          <a:xfrm>
                            <a:off x="6915" y="10765"/>
                            <a:ext cx="114" cy="30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4" name="Line 680"/>
                        <wps:cNvCnPr/>
                        <wps:spPr bwMode="auto">
                          <a:xfrm flipH="1">
                            <a:off x="6943" y="11647"/>
                            <a:ext cx="1" cy="3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5" name="Line 681"/>
                        <wps:cNvCnPr/>
                        <wps:spPr bwMode="auto">
                          <a:xfrm>
                            <a:off x="6971" y="11068"/>
                            <a:ext cx="1" cy="1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126" name="Group 682"/>
                        <wpg:cNvGrpSpPr>
                          <a:grpSpLocks/>
                        </wpg:cNvGrpSpPr>
                        <wpg:grpSpPr bwMode="auto">
                          <a:xfrm rot="5400000">
                            <a:off x="6840" y="11368"/>
                            <a:ext cx="407" cy="153"/>
                            <a:chOff x="7318" y="5670"/>
                            <a:chExt cx="512" cy="193"/>
                          </a:xfrm>
                        </wpg:grpSpPr>
                        <wpg:grpSp>
                          <wpg:cNvPr id="2127" name="Group 683"/>
                          <wpg:cNvGrpSpPr>
                            <a:grpSpLocks/>
                          </wpg:cNvGrpSpPr>
                          <wpg:grpSpPr bwMode="auto">
                            <a:xfrm rot="5400000" flipH="1" flipV="1">
                              <a:off x="7515" y="5550"/>
                              <a:ext cx="116" cy="510"/>
                              <a:chOff x="7590" y="1785"/>
                              <a:chExt cx="210" cy="1650"/>
                            </a:xfrm>
                          </wpg:grpSpPr>
                          <wpg:grpSp>
                            <wpg:cNvPr id="2128" name="Group 684"/>
                            <wpg:cNvGrpSpPr>
                              <a:grpSpLocks/>
                            </wpg:cNvGrpSpPr>
                            <wpg:grpSpPr bwMode="auto">
                              <a:xfrm>
                                <a:off x="7590" y="1785"/>
                                <a:ext cx="210" cy="825"/>
                                <a:chOff x="7590" y="1785"/>
                                <a:chExt cx="210" cy="825"/>
                              </a:xfrm>
                            </wpg:grpSpPr>
                            <wpg:grpSp>
                              <wpg:cNvPr id="2129" name="Group 685"/>
                              <wpg:cNvGrpSpPr>
                                <a:grpSpLocks/>
                              </wpg:cNvGrpSpPr>
                              <wpg:grpSpPr bwMode="auto">
                                <a:xfrm>
                                  <a:off x="7590" y="1785"/>
                                  <a:ext cx="210" cy="405"/>
                                  <a:chOff x="7590" y="1785"/>
                                  <a:chExt cx="210" cy="405"/>
                                </a:xfrm>
                              </wpg:grpSpPr>
                              <wps:wsp>
                                <wps:cNvPr id="2130" name="Arc 68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Arc 68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688"/>
                              <wpg:cNvGrpSpPr>
                                <a:grpSpLocks/>
                              </wpg:cNvGrpSpPr>
                              <wpg:grpSpPr bwMode="auto">
                                <a:xfrm>
                                  <a:off x="7590" y="2205"/>
                                  <a:ext cx="210" cy="405"/>
                                  <a:chOff x="7590" y="1785"/>
                                  <a:chExt cx="210" cy="405"/>
                                </a:xfrm>
                              </wpg:grpSpPr>
                              <wps:wsp>
                                <wps:cNvPr id="2133" name="Arc 68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Arc 69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5" name="Group 691"/>
                            <wpg:cNvGrpSpPr>
                              <a:grpSpLocks/>
                            </wpg:cNvGrpSpPr>
                            <wpg:grpSpPr bwMode="auto">
                              <a:xfrm>
                                <a:off x="7590" y="2610"/>
                                <a:ext cx="210" cy="825"/>
                                <a:chOff x="7590" y="1785"/>
                                <a:chExt cx="210" cy="825"/>
                              </a:xfrm>
                            </wpg:grpSpPr>
                            <wpg:grpSp>
                              <wpg:cNvPr id="2136" name="Group 692"/>
                              <wpg:cNvGrpSpPr>
                                <a:grpSpLocks/>
                              </wpg:cNvGrpSpPr>
                              <wpg:grpSpPr bwMode="auto">
                                <a:xfrm>
                                  <a:off x="7590" y="1785"/>
                                  <a:ext cx="210" cy="405"/>
                                  <a:chOff x="7590" y="1785"/>
                                  <a:chExt cx="210" cy="405"/>
                                </a:xfrm>
                              </wpg:grpSpPr>
                              <wps:wsp>
                                <wps:cNvPr id="2137" name="Arc 69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Arc 69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695"/>
                              <wpg:cNvGrpSpPr>
                                <a:grpSpLocks/>
                              </wpg:cNvGrpSpPr>
                              <wpg:grpSpPr bwMode="auto">
                                <a:xfrm>
                                  <a:off x="7590" y="2205"/>
                                  <a:ext cx="210" cy="405"/>
                                  <a:chOff x="7590" y="1785"/>
                                  <a:chExt cx="210" cy="405"/>
                                </a:xfrm>
                              </wpg:grpSpPr>
                              <wps:wsp>
                                <wps:cNvPr id="2140" name="Arc 69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Arc 69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42" name="Line 69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3" name="Text Box 699"/>
                        <wps:cNvSpPr txBox="1">
                          <a:spLocks noChangeArrowheads="1"/>
                        </wps:cNvSpPr>
                        <wps:spPr bwMode="auto">
                          <a:xfrm>
                            <a:off x="4305" y="11160"/>
                            <a:ext cx="46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5C4151">
                              <w:r>
                                <w:t>6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783" style="position:absolute;margin-left:96.3pt;margin-top:7pt;width:243.85pt;height:73.35pt;z-index:251620864;mso-position-horizontal-relative:text;mso-position-vertical-relative:text" coordorigin="4056,10545" coordsize="4877,1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" o:allowincell="f">
                <v:rect id="Rectangle 668" o:spid="_x0000_s1784" style="position:absolute;left:7202;top:11327;width:168;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" strokecolor="white" strokeweight="1pt">
                  <v:textbox inset="0,0,0,0">
                    <w:txbxContent>
                      <w:p w:rsidR="009B06A2" w:rsidRDefault="009B06A2" w:rsidP="005C4151">
                        <w:r>
                          <w:t>L</w:t>
                        </w:r>
                      </w:p>
                    </w:txbxContent>
                  </v:textbox>
                </v:rect>
                <v:rect id="Rectangle 669" o:spid="_x0000_s1785" style="position:absolute;left:7084;top:10624;width:184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" strokecolor="white" strokeweight="1pt">
                  <v:textbox inset="0,0,0,0">
                    <w:txbxContent>
                      <w:p w:rsidR="009B06A2" w:rsidRDefault="009B06A2" w:rsidP="005C4151">
                        <w:pPr>
                          <w:jc w:val="center"/>
                        </w:pPr>
                        <w:r>
                          <w:t xml:space="preserve">resistance of inductor 0.8 </w:t>
                        </w:r>
                        <w:r>
                          <w:rPr>
                            <w:rFonts w:ascii="Symbol" w:hAnsi="Symbol"/>
                          </w:rPr>
                          <w:t></w:t>
                        </w:r>
                      </w:p>
                    </w:txbxContent>
                  </v:textbox>
                </v:rect>
                <v:rect id="Rectangle 670" o:spid="_x0000_s1786" style="position:absolute;left:4060;top:11233;width:28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" strokecolor="white" strokeweight="1pt">
                  <v:textbox inset="0,0,0,0">
                    <w:txbxContent>
                      <w:p w:rsidR="009B06A2" w:rsidRDefault="009B06A2" w:rsidP="005C4151">
                        <w:r>
                          <w:t>_</w:t>
                        </w:r>
                      </w:p>
                    </w:txbxContent>
                  </v:textbox>
                </v:rect>
                <v:rect id="Rectangle 671" o:spid="_x0000_s1787" style="position:absolute;left:4056;top:10961;width:20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" strokecolor="white" strokeweight="1pt">
                  <v:textbox inset="0,0,0,0">
                    <w:txbxContent>
                      <w:p w:rsidR="009B06A2" w:rsidRDefault="009B06A2" w:rsidP="005C4151">
                        <w:r>
                          <w:t>+</w:t>
                        </w:r>
                      </w:p>
                    </w:txbxContent>
                  </v:textbox>
                </v:rect>
                <v:line id="Line 672" o:spid="_x0000_s1788" style="position:absolute;visibility:visible;mso-wrap-style:square" from="4258,10545" to="6963,1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" strokeweight="1pt"/>
                <v:line id="Line 673" o:spid="_x0000_s1789" style="position:absolute;visibility:visible;mso-wrap-style:square" from="4269,10545" to="4270,1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" strokeweight="1pt"/>
                <v:line id="Line 674" o:spid="_x0000_s1790" style="position:absolute;visibility:visible;mso-wrap-style:square" from="4269,11541" to="4270,1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" strokeweight="1pt"/>
                <v:line id="Line 675" o:spid="_x0000_s1791" style="position:absolute;visibility:visible;mso-wrap-style:square" from="4269,11951" to="6964,1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" strokeweight="1pt"/>
                <v:line id="Line 676" o:spid="_x0000_s1792" style="position:absolute;visibility:visible;mso-wrap-style:square" from="6962,10545" to="6963,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" strokeweight="1pt"/>
                <v:oval id="Oval 677" o:spid="_x0000_s1793" style="position:absolute;left:4246;top:11496;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" strokeweight="1pt"/>
                <v:oval id="Oval 678" o:spid="_x0000_s1794" style="position:absolute;left:4246;top:11066;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" strokeweight="1pt"/>
                <v:rect id="Rectangle 679" o:spid="_x0000_s1795" style="position:absolute;left:6915;top:10765;width:11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" strokeweight="1pt"/>
                <v:line id="Line 680" o:spid="_x0000_s1796" style="position:absolute;flip:x;visibility:visible;mso-wrap-style:square" from="6943,11647" to="6944,1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" strokeweight="1pt"/>
                <v:line id="Line 681" o:spid="_x0000_s1797" style="position:absolute;visibility:visible;mso-wrap-style:square" from="6971,11068" to="6972,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" strokeweight="1pt"/>
                <v:group id="Group 682" o:spid="_x0000_s1798" style="position:absolute;left:6840;top:11368;width:407;height:15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">
                  <v:group id="Group 683" o:spid="_x0000_s1799"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">
                    <v:group id="Group 684" o:spid="_x0000_s1800"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group id="Group 685" o:spid="_x0000_s1801"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Arc 686" o:spid="_x0000_s180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" path="m-1,nfc11929,,21600,9670,21600,21600em-1,nsc11929,,21600,9670,21600,21600l,21600,-1,xe" filled="f">
                          <v:path arrowok="t" o:extrusionok="f" o:connecttype="custom" o:connectlocs="0,0;210,210;0,210" o:connectangles="0,0,0"/>
                        </v:shape>
                        <v:shape id="Arc 687" o:spid="_x0000_s180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688" o:spid="_x0000_s1804"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Arc 689" o:spid="_x0000_s1805"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690" o:spid="_x0000_s1806"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id="Group 691" o:spid="_x0000_s1807"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group id="Group 692" o:spid="_x0000_s1808"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Arc 693" o:spid="_x0000_s180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694" o:spid="_x0000_s181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695" o:spid="_x0000_s1811"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Arc 696" o:spid="_x0000_s181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" path="m-1,nfc11929,,21600,9670,21600,21600em-1,nsc11929,,21600,9670,21600,21600l,21600,-1,xe" filled="f">
                          <v:path arrowok="t" o:extrusionok="f" o:connecttype="custom" o:connectlocs="0,0;210,210;0,210" o:connectangles="0,0,0"/>
                        </v:shape>
                        <v:shape id="Arc 697" o:spid="_x0000_s181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v:line id="Line 698" o:spid="_x0000_s1814"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"/>
                </v:group>
                <v:shape id="Text Box 699" o:spid="_x0000_s1815" type="#_x0000_t202" style="position:absolute;left:4305;top:11160;width:4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" stroked="f">
                  <v:textbox inset="0,0,0,0">
                    <w:txbxContent>
                      <w:p w:rsidR="009B06A2" w:rsidRDefault="009B06A2" w:rsidP="005C4151">
                        <w:r>
                          <w:t>6 V</w:t>
                        </w:r>
                      </w:p>
                    </w:txbxContent>
                  </v:textbox>
                </v:shape>
              </v:group>
            </w:pict>
          </mc:Fallback>
        </mc:AlternateContent>
      </w:r>
    </w:p>
    <w:p w:rsidR="005C4151" w:rsidRDefault="005C4151" w:rsidP="005C4151">
      <w:pPr>
        <w:ind w:right="780"/>
      </w:pPr>
    </w:p>
    <w:p w:rsidR="005C4151" w:rsidRDefault="005C4151" w:rsidP="005C4151">
      <w:pPr>
        <w:ind w:right="780"/>
      </w:pPr>
    </w:p>
    <w:p w:rsidR="005C4151" w:rsidRDefault="005C4151" w:rsidP="005C4151">
      <w:pPr>
        <w:ind w:left="440" w:right="780" w:hanging="440"/>
      </w:pPr>
    </w:p>
    <w:p w:rsidR="005C4151" w:rsidRDefault="005C4151" w:rsidP="005C4151">
      <w:pPr>
        <w:ind w:left="440" w:right="780" w:hanging="440"/>
      </w:pPr>
    </w:p>
    <w:p w:rsidR="005C4151" w:rsidRDefault="005C4151" w:rsidP="005C4151">
      <w:pPr>
        <w:ind w:left="440" w:right="780" w:hanging="440"/>
      </w:pPr>
    </w:p>
    <w:p w:rsidR="00660767" w:rsidRDefault="00660767" w:rsidP="005C4151">
      <w:pPr>
        <w:ind w:left="440" w:right="780" w:hanging="440"/>
      </w:pPr>
    </w:p>
    <w:p w:rsidR="00660767" w:rsidRDefault="00660767" w:rsidP="005C4151">
      <w:pPr>
        <w:ind w:left="440" w:right="780" w:hanging="440"/>
      </w:pPr>
    </w:p>
    <w:p w:rsidR="00660767" w:rsidRDefault="00660767" w:rsidP="005C4151">
      <w:pPr>
        <w:ind w:left="440" w:right="780" w:hanging="440"/>
      </w:pPr>
    </w:p>
    <w:p w:rsidR="005C4151" w:rsidRDefault="005C4151" w:rsidP="005C4151">
      <w:pPr>
        <w:ind w:left="426" w:hanging="426"/>
        <w:rPr>
          <w:i/>
        </w:rPr>
      </w:pPr>
      <w:r>
        <w:rPr>
          <w:i/>
        </w:rPr>
        <w:t>(a)</w:t>
      </w:r>
      <w:r>
        <w:rPr>
          <w:i/>
        </w:rPr>
        <w:tab/>
        <w:t>Calculate the induced e.m.f. across the coil when the current is 4.0 A.</w:t>
      </w:r>
    </w:p>
    <w:p w:rsidR="005C4151" w:rsidRDefault="005C4151" w:rsidP="005C4151">
      <w:pPr>
        <w:ind w:left="426" w:hanging="426"/>
        <w:rPr>
          <w:i/>
        </w:rPr>
      </w:pPr>
      <w:r>
        <w:rPr>
          <w:i/>
        </w:rPr>
        <w:t>(b)</w:t>
      </w:r>
      <w:r>
        <w:rPr>
          <w:i/>
        </w:rPr>
        <w:tab/>
        <w:t>Hence calculate the inductance of the coil.</w:t>
      </w:r>
    </w:p>
    <w:p w:rsidR="005C4151" w:rsidRDefault="005C4151" w:rsidP="005C4151">
      <w:pPr>
        <w:ind w:left="426" w:hanging="426"/>
        <w:rPr>
          <w:i/>
        </w:rPr>
      </w:pPr>
      <w:r>
        <w:rPr>
          <w:i/>
        </w:rPr>
        <w:t>(c)</w:t>
      </w:r>
      <w:r>
        <w:rPr>
          <w:i/>
        </w:rPr>
        <w:tab/>
        <w:t>Calculate the energy stored in the inductor when the current is 4.0 A.</w:t>
      </w:r>
    </w:p>
    <w:p w:rsidR="005C4151" w:rsidRDefault="005C4151" w:rsidP="005C4151">
      <w:pPr>
        <w:tabs>
          <w:tab w:val="left" w:pos="426"/>
        </w:tabs>
        <w:ind w:left="851" w:hanging="851"/>
        <w:rPr>
          <w:i/>
        </w:rPr>
      </w:pPr>
      <w:r>
        <w:rPr>
          <w:i/>
        </w:rPr>
        <w:t>(d)</w:t>
      </w:r>
      <w:r>
        <w:rPr>
          <w:i/>
        </w:rPr>
        <w:tab/>
        <w:t>(i)</w:t>
      </w:r>
      <w:r>
        <w:rPr>
          <w:i/>
        </w:rPr>
        <w:tab/>
        <w:t xml:space="preserve">When is the energy stored by the inductor a maximum?  </w:t>
      </w:r>
    </w:p>
    <w:p w:rsidR="005C4151" w:rsidRDefault="005C4151" w:rsidP="005C4151">
      <w:pPr>
        <w:tabs>
          <w:tab w:val="left" w:pos="426"/>
        </w:tabs>
        <w:ind w:left="851" w:hanging="851"/>
        <w:rPr>
          <w:i/>
        </w:rPr>
      </w:pPr>
      <w:r>
        <w:rPr>
          <w:i/>
        </w:rPr>
        <w:tab/>
        <w:t>(ii)</w:t>
      </w:r>
      <w:r>
        <w:rPr>
          <w:i/>
        </w:rPr>
        <w:tab/>
        <w:t>What value does the current have at this time?</w:t>
      </w:r>
    </w:p>
    <w:p w:rsidR="005C4151" w:rsidRDefault="005C4151" w:rsidP="005C4151">
      <w:pPr>
        <w:ind w:right="780"/>
        <w:rPr>
          <w:i/>
          <w:sz w:val="16"/>
        </w:rPr>
      </w:pPr>
    </w:p>
    <w:p w:rsidR="005C4151" w:rsidRDefault="005C4151" w:rsidP="005C4151">
      <w:pPr>
        <w:pStyle w:val="Heading3"/>
      </w:pPr>
      <w:r>
        <w:t>Solution</w:t>
      </w:r>
    </w:p>
    <w:p w:rsidR="005C4151" w:rsidRDefault="005C4151" w:rsidP="005C4151">
      <w:pPr>
        <w:tabs>
          <w:tab w:val="left" w:pos="6663"/>
        </w:tabs>
        <w:ind w:left="426" w:hanging="426"/>
      </w:pPr>
      <w:r>
        <w:t>(a)</w:t>
      </w:r>
      <w:r>
        <w:tab/>
        <w:t>Potential difference across the resi</w:t>
      </w:r>
      <w:r w:rsidR="00660767">
        <w:t xml:space="preserve">stive element of the circuit  V </w:t>
      </w:r>
      <w:r>
        <w:t>=  I R</w:t>
      </w:r>
    </w:p>
    <w:p w:rsidR="005C4151" w:rsidRDefault="005C4151" w:rsidP="005C4151">
      <w:pPr>
        <w:tabs>
          <w:tab w:val="left" w:pos="5529"/>
          <w:tab w:val="left" w:pos="6663"/>
        </w:tabs>
        <w:ind w:left="426" w:hanging="426"/>
      </w:pPr>
      <w:r>
        <w:tab/>
      </w:r>
      <w:r>
        <w:tab/>
        <w:t xml:space="preserve"> =  4 x 0.8</w:t>
      </w:r>
      <w:r>
        <w:tab/>
        <w:t>=  3.2 V</w:t>
      </w:r>
    </w:p>
    <w:p w:rsidR="005C4151" w:rsidRDefault="005C4151" w:rsidP="005C4151">
      <w:pPr>
        <w:ind w:left="426" w:hanging="426"/>
      </w:pPr>
      <w:r>
        <w:tab/>
        <w:t xml:space="preserve">Thus p.d. across the inductor   =  6.0  -  3.2  =  2.8 V  </w:t>
      </w:r>
      <w:r>
        <w:tab/>
      </w:r>
    </w:p>
    <w:p w:rsidR="005C4151" w:rsidRDefault="005C4151" w:rsidP="005C4151">
      <w:pPr>
        <w:ind w:left="426" w:hanging="426"/>
      </w:pPr>
      <w:r>
        <w:br w:type="page"/>
      </w:r>
      <w:r>
        <w:lastRenderedPageBreak/>
        <w:t>(b)</w:t>
      </w:r>
      <w:r>
        <w:tab/>
      </w:r>
      <w:r>
        <w:tab/>
        <w:t xml:space="preserve">Using </w:t>
      </w:r>
      <w:r>
        <w:tab/>
      </w:r>
      <w:r>
        <w:rPr>
          <w:rFonts w:ascii="Brush Script MT" w:hAnsi="Brush Script MT"/>
        </w:rPr>
        <w:t>E</w:t>
      </w:r>
      <w:r>
        <w:t xml:space="preserve"> =  - L </w:t>
      </w:r>
      <w:r>
        <w:fldChar w:fldCharType="begin"/>
      </w:r>
      <w:r>
        <w:instrText xml:space="preserve"> EQ \F(dI,dt)   </w:instrText>
      </w:r>
      <w:r>
        <w:fldChar w:fldCharType="end"/>
      </w:r>
      <w:r>
        <w:t xml:space="preserve">gives    L  =  </w:t>
      </w:r>
      <w:r>
        <w:fldChar w:fldCharType="begin"/>
      </w:r>
      <w:r>
        <w:instrText xml:space="preserve"> EQ \F(2.8,200)   </w:instrText>
      </w:r>
      <w:r>
        <w:fldChar w:fldCharType="end"/>
      </w:r>
      <w:r>
        <w:t>=  0.014 H  =  14 mH</w:t>
      </w:r>
    </w:p>
    <w:p w:rsidR="005C4151" w:rsidRDefault="005C4151" w:rsidP="005C4151">
      <w:pPr>
        <w:ind w:left="380" w:right="780" w:hanging="380"/>
      </w:pPr>
      <w:r>
        <w:t>(c)</w:t>
      </w:r>
      <w:r>
        <w:tab/>
      </w:r>
      <w:r>
        <w:tab/>
        <w:t>Using</w:t>
      </w:r>
      <w:r>
        <w:tab/>
        <w:t xml:space="preserve">E  =  </w:t>
      </w:r>
      <w:r>
        <w:fldChar w:fldCharType="begin"/>
      </w:r>
      <w:r>
        <w:instrText xml:space="preserve"> EQ \F(1,2)  </w:instrText>
      </w:r>
      <w:r>
        <w:fldChar w:fldCharType="end"/>
      </w:r>
      <w:r>
        <w:t>L I</w:t>
      </w:r>
      <w:r>
        <w:rPr>
          <w:position w:val="6"/>
        </w:rPr>
        <w:t>2</w:t>
      </w:r>
      <w:r>
        <w:t xml:space="preserve">   =  0.5 x 0.014 x 4 x 4   =  0.11 J</w:t>
      </w:r>
    </w:p>
    <w:p w:rsidR="005C4151" w:rsidRDefault="005C4151" w:rsidP="005C4151">
      <w:pPr>
        <w:tabs>
          <w:tab w:val="left" w:pos="420"/>
        </w:tabs>
        <w:ind w:left="851" w:right="58" w:hanging="851"/>
      </w:pPr>
      <w:r>
        <w:t>(d)</w:t>
      </w:r>
      <w:r>
        <w:tab/>
        <w:t>(i)</w:t>
      </w:r>
      <w:r>
        <w:tab/>
        <w:t>The energy will be a maximum when the current reaches a steady value.</w:t>
      </w:r>
    </w:p>
    <w:p w:rsidR="005C4151" w:rsidRDefault="00660767" w:rsidP="005C4151">
      <w:pPr>
        <w:tabs>
          <w:tab w:val="left" w:pos="426"/>
        </w:tabs>
        <w:ind w:left="851" w:hanging="851"/>
      </w:pPr>
      <w:r>
        <w:tab/>
        <w:t>(ii)</w:t>
      </w:r>
      <w:r>
        <w:tab/>
      </w:r>
      <w:r w:rsidR="005C4151">
        <w:t>I</w:t>
      </w:r>
      <w:r w:rsidR="005C4151">
        <w:rPr>
          <w:position w:val="-4"/>
        </w:rPr>
        <w:t>max</w:t>
      </w:r>
      <w:r w:rsidR="005C4151">
        <w:t xml:space="preserve">  =  </w:t>
      </w:r>
      <w:r w:rsidR="005C4151">
        <w:rPr>
          <w:position w:val="-18"/>
        </w:rPr>
        <w:object w:dxaOrig="780" w:dyaOrig="540">
          <v:shape id="_x0000_i1095" type="#_x0000_t75" style="width:38.25pt;height:26.25pt" o:ole="" fillcolor="window">
            <v:imagedata r:id="rId161" o:title=""/>
          </v:shape>
          <o:OLEObject Type="Embed" ProgID="Equation.3" ShapeID="_x0000_i1095" DrawAspect="Content" ObjectID="_1520950182" r:id="rId162"/>
        </w:object>
      </w:r>
      <w:r w:rsidR="005C4151">
        <w:t xml:space="preserve"> =  </w:t>
      </w:r>
      <w:r w:rsidR="005C4151">
        <w:fldChar w:fldCharType="begin"/>
      </w:r>
      <w:r w:rsidR="005C4151">
        <w:instrText xml:space="preserve"> EQ \F(6.0,0.8)   </w:instrText>
      </w:r>
      <w:r w:rsidR="005C4151">
        <w:fldChar w:fldCharType="end"/>
      </w:r>
      <w:r w:rsidR="005C4151">
        <w:t>=  7.5 A</w:t>
      </w:r>
    </w:p>
    <w:p w:rsidR="005C4151" w:rsidRDefault="005C4151" w:rsidP="005C4151"/>
    <w:p w:rsidR="005C4151" w:rsidRDefault="005C4151" w:rsidP="005C4151"/>
    <w:p w:rsidR="005C4151" w:rsidRDefault="005C4151" w:rsidP="005C4151">
      <w:pPr>
        <w:pStyle w:val="Heading2"/>
      </w:pPr>
      <w:r>
        <w:t>Inductors in a.c. circuits</w:t>
      </w:r>
    </w:p>
    <w:p w:rsidR="005C4151" w:rsidRDefault="005C4151" w:rsidP="005C4151">
      <w:r>
        <w:t xml:space="preserve">In an a.c. circuit the current is continually changing.  This means that the magnetic field through the inductor is continually changing.  Hence an e.m.f. is continually induced in the coil.  </w:t>
      </w:r>
    </w:p>
    <w:p w:rsidR="005C4151" w:rsidRDefault="005C4151" w:rsidP="005C4151"/>
    <w:p w:rsidR="005C4151" w:rsidRDefault="005C4151" w:rsidP="005C4151">
      <w:r>
        <w:t>Consider the applied alternating voltage at the point in the cycle when the voltage is zero.  As the current tries to increase the induced e.m.f. will oppose this increase.  Later in the cycle as the voltage decreases the current will try to fall but the induced e.m.f. will oppose the fall.  The induced e.m.f. produced by the inductor will continually oppose the current.</w:t>
      </w:r>
    </w:p>
    <w:p w:rsidR="005C4151" w:rsidRDefault="005C4151" w:rsidP="005C4151"/>
    <w:p w:rsidR="005C4151" w:rsidRDefault="005C4151" w:rsidP="005C4151">
      <w:r>
        <w:t xml:space="preserve">If the </w:t>
      </w:r>
      <w:r>
        <w:rPr>
          <w:b/>
        </w:rPr>
        <w:t>frequency</w:t>
      </w:r>
      <w:r>
        <w:t xml:space="preserve"> of the applied voltage is increased then the rate of change of current increases.  The magnitude of the induced e.m.f. will also increase.  Hence there should be a greater </w:t>
      </w:r>
      <w:r>
        <w:rPr>
          <w:b/>
        </w:rPr>
        <w:t>opposition</w:t>
      </w:r>
      <w:r>
        <w:t xml:space="preserve"> to the current at a higher frequency.</w:t>
      </w:r>
    </w:p>
    <w:p w:rsidR="005C4151" w:rsidRDefault="005C4151" w:rsidP="005C4151"/>
    <w:p w:rsidR="005C4151" w:rsidRDefault="005C4151" w:rsidP="005C4151">
      <w:pPr>
        <w:pStyle w:val="Heading3"/>
      </w:pPr>
      <w:r>
        <w:t>Frequency response of inductor</w:t>
      </w:r>
    </w:p>
    <w:tbl>
      <w:tblPr>
        <w:tblW w:w="0" w:type="auto"/>
        <w:tblLayout w:type="fixed"/>
        <w:tblLook w:val="0000" w:firstRow="0" w:lastRow="0" w:firstColumn="0" w:lastColumn="0" w:noHBand="0" w:noVBand="0"/>
      </w:tblPr>
      <w:tblGrid>
        <w:gridCol w:w="4361"/>
        <w:gridCol w:w="2835"/>
      </w:tblGrid>
      <w:tr w:rsidR="005C4151" w:rsidTr="008A1518">
        <w:tc>
          <w:tcPr>
            <w:tcW w:w="4361" w:type="dxa"/>
          </w:tcPr>
          <w:p w:rsidR="005C4151" w:rsidRDefault="005C4151" w:rsidP="008A1518">
            <w:pPr>
              <w:rPr>
                <w:noProof/>
              </w:rPr>
            </w:pPr>
          </w:p>
          <w:p w:rsidR="005C4151" w:rsidRDefault="006F6E91" w:rsidP="008A1518">
            <w:pPr>
              <w:rPr>
                <w:noProof/>
              </w:rPr>
            </w:pPr>
            <w:r>
              <w:rPr>
                <w:noProof/>
              </w:rPr>
              <mc:AlternateContent>
                <mc:Choice Requires="wpg">
                  <w:drawing>
                    <wp:anchor distT="0" distB="0" distL="114300" distR="114300" simplePos="0" relativeHeight="251621888" behindDoc="0" locked="0" layoutInCell="0" allowOverlap="1">
                      <wp:simplePos x="0" y="0"/>
                      <wp:positionH relativeFrom="column">
                        <wp:posOffset>690245</wp:posOffset>
                      </wp:positionH>
                      <wp:positionV relativeFrom="paragraph">
                        <wp:posOffset>-5715</wp:posOffset>
                      </wp:positionV>
                      <wp:extent cx="1172210" cy="1080135"/>
                      <wp:effectExtent l="0" t="0" r="0" b="0"/>
                      <wp:wrapNone/>
                      <wp:docPr id="2082"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210" cy="1080135"/>
                                <a:chOff x="6019" y="7909"/>
                                <a:chExt cx="1846" cy="1701"/>
                              </a:xfrm>
                            </wpg:grpSpPr>
                            <wps:wsp>
                              <wps:cNvPr id="2083" name="Rectangle 701"/>
                              <wps:cNvSpPr>
                                <a:spLocks noChangeArrowheads="1"/>
                              </wps:cNvSpPr>
                              <wps:spPr bwMode="auto">
                                <a:xfrm>
                                  <a:off x="6719" y="7909"/>
                                  <a:ext cx="19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7E"/>
                                    </w:r>
                                  </w:p>
                                </w:txbxContent>
                              </wps:txbx>
                              <wps:bodyPr rot="0" vert="horz" wrap="square" lIns="0" tIns="0" rIns="0" bIns="0" anchor="t" anchorCtr="0" upright="1">
                                <a:noAutofit/>
                              </wps:bodyPr>
                            </wps:wsp>
                            <wps:wsp>
                              <wps:cNvPr id="2084" name="Line 702"/>
                              <wps:cNvCnPr/>
                              <wps:spPr bwMode="auto">
                                <a:xfrm>
                                  <a:off x="6019" y="9337"/>
                                  <a:ext cx="165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5" name="Line 703"/>
                              <wps:cNvCnPr/>
                              <wps:spPr bwMode="auto">
                                <a:xfrm flipH="1">
                                  <a:off x="6019" y="8133"/>
                                  <a:ext cx="1" cy="120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704"/>
                              <wps:cNvCnPr/>
                              <wps:spPr bwMode="auto">
                                <a:xfrm flipH="1">
                                  <a:off x="7671" y="9001"/>
                                  <a:ext cx="1" cy="3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7" name="Line 705"/>
                              <wps:cNvCnPr/>
                              <wps:spPr bwMode="auto">
                                <a:xfrm>
                                  <a:off x="6019" y="8133"/>
                                  <a:ext cx="64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8" name="Line 706"/>
                              <wps:cNvCnPr/>
                              <wps:spPr bwMode="auto">
                                <a:xfrm>
                                  <a:off x="6999" y="8133"/>
                                  <a:ext cx="67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9" name="Oval 707"/>
                              <wps:cNvSpPr>
                                <a:spLocks noChangeArrowheads="1"/>
                              </wps:cNvSpPr>
                              <wps:spPr bwMode="auto">
                                <a:xfrm>
                                  <a:off x="6635" y="8105"/>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0" name="Oval 708"/>
                              <wps:cNvSpPr>
                                <a:spLocks noChangeArrowheads="1"/>
                              </wps:cNvSpPr>
                              <wps:spPr bwMode="auto">
                                <a:xfrm>
                                  <a:off x="6915" y="8105"/>
                                  <a:ext cx="57" cy="5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1" name="Line 709"/>
                              <wps:cNvCnPr/>
                              <wps:spPr bwMode="auto">
                                <a:xfrm>
                                  <a:off x="7671" y="8133"/>
                                  <a:ext cx="1" cy="32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Oval 710"/>
                              <wps:cNvSpPr>
                                <a:spLocks noChangeArrowheads="1"/>
                              </wps:cNvSpPr>
                              <wps:spPr bwMode="auto">
                                <a:xfrm>
                                  <a:off x="6551" y="9113"/>
                                  <a:ext cx="435" cy="497"/>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3" name="Rectangle 711"/>
                              <wps:cNvSpPr>
                                <a:spLocks noChangeArrowheads="1"/>
                              </wps:cNvSpPr>
                              <wps:spPr bwMode="auto">
                                <a:xfrm>
                                  <a:off x="6663" y="9217"/>
                                  <a:ext cx="197" cy="32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A</w:t>
                                    </w:r>
                                  </w:p>
                                </w:txbxContent>
                              </wps:txbx>
                              <wps:bodyPr rot="0" vert="horz" wrap="square" lIns="0" tIns="0" rIns="0" bIns="0" anchor="t" anchorCtr="0" upright="1">
                                <a:noAutofit/>
                              </wps:bodyPr>
                            </wps:wsp>
                            <wpg:grpSp>
                              <wpg:cNvPr id="2094" name="Group 712"/>
                              <wpg:cNvGrpSpPr>
                                <a:grpSpLocks/>
                              </wpg:cNvGrpSpPr>
                              <wpg:grpSpPr bwMode="auto">
                                <a:xfrm rot="5400000">
                                  <a:off x="7513" y="8640"/>
                                  <a:ext cx="512" cy="193"/>
                                  <a:chOff x="7318" y="5670"/>
                                  <a:chExt cx="512" cy="193"/>
                                </a:xfrm>
                              </wpg:grpSpPr>
                              <wpg:grpSp>
                                <wpg:cNvPr id="2095" name="Group 713"/>
                                <wpg:cNvGrpSpPr>
                                  <a:grpSpLocks/>
                                </wpg:cNvGrpSpPr>
                                <wpg:grpSpPr bwMode="auto">
                                  <a:xfrm rot="5400000" flipH="1" flipV="1">
                                    <a:off x="7515" y="5550"/>
                                    <a:ext cx="116" cy="510"/>
                                    <a:chOff x="7590" y="1785"/>
                                    <a:chExt cx="210" cy="1650"/>
                                  </a:xfrm>
                                </wpg:grpSpPr>
                                <wpg:grpSp>
                                  <wpg:cNvPr id="2096" name="Group 714"/>
                                  <wpg:cNvGrpSpPr>
                                    <a:grpSpLocks/>
                                  </wpg:cNvGrpSpPr>
                                  <wpg:grpSpPr bwMode="auto">
                                    <a:xfrm>
                                      <a:off x="7590" y="1785"/>
                                      <a:ext cx="210" cy="825"/>
                                      <a:chOff x="7590" y="1785"/>
                                      <a:chExt cx="210" cy="825"/>
                                    </a:xfrm>
                                  </wpg:grpSpPr>
                                  <wpg:grpSp>
                                    <wpg:cNvPr id="2097" name="Group 715"/>
                                    <wpg:cNvGrpSpPr>
                                      <a:grpSpLocks/>
                                    </wpg:cNvGrpSpPr>
                                    <wpg:grpSpPr bwMode="auto">
                                      <a:xfrm>
                                        <a:off x="7590" y="1785"/>
                                        <a:ext cx="210" cy="405"/>
                                        <a:chOff x="7590" y="1785"/>
                                        <a:chExt cx="210" cy="405"/>
                                      </a:xfrm>
                                    </wpg:grpSpPr>
                                    <wps:wsp>
                                      <wps:cNvPr id="2098" name="Arc 71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Arc 71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718"/>
                                    <wpg:cNvGrpSpPr>
                                      <a:grpSpLocks/>
                                    </wpg:cNvGrpSpPr>
                                    <wpg:grpSpPr bwMode="auto">
                                      <a:xfrm>
                                        <a:off x="7590" y="2205"/>
                                        <a:ext cx="210" cy="405"/>
                                        <a:chOff x="7590" y="1785"/>
                                        <a:chExt cx="210" cy="405"/>
                                      </a:xfrm>
                                    </wpg:grpSpPr>
                                    <wps:wsp>
                                      <wps:cNvPr id="2101" name="Arc 719"/>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Arc 720"/>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03" name="Group 721"/>
                                  <wpg:cNvGrpSpPr>
                                    <a:grpSpLocks/>
                                  </wpg:cNvGrpSpPr>
                                  <wpg:grpSpPr bwMode="auto">
                                    <a:xfrm>
                                      <a:off x="7590" y="2610"/>
                                      <a:ext cx="210" cy="825"/>
                                      <a:chOff x="7590" y="1785"/>
                                      <a:chExt cx="210" cy="825"/>
                                    </a:xfrm>
                                  </wpg:grpSpPr>
                                  <wpg:grpSp>
                                    <wpg:cNvPr id="2104" name="Group 722"/>
                                    <wpg:cNvGrpSpPr>
                                      <a:grpSpLocks/>
                                    </wpg:cNvGrpSpPr>
                                    <wpg:grpSpPr bwMode="auto">
                                      <a:xfrm>
                                        <a:off x="7590" y="1785"/>
                                        <a:ext cx="210" cy="405"/>
                                        <a:chOff x="7590" y="1785"/>
                                        <a:chExt cx="210" cy="405"/>
                                      </a:xfrm>
                                    </wpg:grpSpPr>
                                    <wps:wsp>
                                      <wps:cNvPr id="2105" name="Arc 723"/>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Arc 724"/>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725"/>
                                    <wpg:cNvGrpSpPr>
                                      <a:grpSpLocks/>
                                    </wpg:cNvGrpSpPr>
                                    <wpg:grpSpPr bwMode="auto">
                                      <a:xfrm>
                                        <a:off x="7590" y="2205"/>
                                        <a:ext cx="210" cy="405"/>
                                        <a:chOff x="7590" y="1785"/>
                                        <a:chExt cx="210" cy="405"/>
                                      </a:xfrm>
                                    </wpg:grpSpPr>
                                    <wps:wsp>
                                      <wps:cNvPr id="2108" name="Arc 726"/>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Arc 727"/>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110" name="Line 728"/>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0" o:spid="_x0000_s1816" style="position:absolute;margin-left:54.35pt;margin-top:-.45pt;width:92.3pt;height:85.05pt;z-index:251621888;mso-position-horizontal-relative:text;mso-position-vertical-relative:text" coordorigin="6019,7909" coordsize="1846,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" o:allowincell="f">
                      <v:rect id="Rectangle 701" o:spid="_x0000_s1817" style="position:absolute;left:6719;top:7909;width:19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" strokecolor="white" strokeweight="1pt">
                        <v:textbox inset="0,0,0,0">
                          <w:txbxContent>
                            <w:p w:rsidR="009B06A2" w:rsidRDefault="009B06A2" w:rsidP="005C4151">
                              <w:r>
                                <w:sym w:font="Symbol" w:char="F07E"/>
                              </w:r>
                            </w:p>
                          </w:txbxContent>
                        </v:textbox>
                      </v:rect>
                      <v:line id="Line 702" o:spid="_x0000_s1818" style="position:absolute;visibility:visible;mso-wrap-style:square" from="6019,9337" to="7672,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" strokeweight="1pt"/>
                      <v:line id="Line 703" o:spid="_x0000_s1819" style="position:absolute;flip:x;visibility:visible;mso-wrap-style:square" from="6019,8133" to="6020,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" strokeweight="1pt"/>
                      <v:line id="Line 704" o:spid="_x0000_s1820" style="position:absolute;flip:x;visibility:visible;mso-wrap-style:square" from="7671,9001" to="7672,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" strokeweight="1pt"/>
                      <v:line id="Line 705" o:spid="_x0000_s1821" style="position:absolute;visibility:visible;mso-wrap-style:square" from="6019,8133" to="6664,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" strokeweight="1pt"/>
                      <v:line id="Line 706" o:spid="_x0000_s1822" style="position:absolute;visibility:visible;mso-wrap-style:square" from="6999,8133" to="7672,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" strokeweight="1pt"/>
                      <v:oval id="Oval 707" o:spid="_x0000_s1823" style="position:absolute;left:6635;top:81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" strokeweight="1pt"/>
                      <v:oval id="Oval 708" o:spid="_x0000_s1824" style="position:absolute;left:6915;top:81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" strokeweight="1pt"/>
                      <v:line id="Line 709" o:spid="_x0000_s1825" style="position:absolute;visibility:visible;mso-wrap-style:square" from="7671,8133" to="7672,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" strokeweight="1pt"/>
                      <v:oval id="Oval 710" o:spid="_x0000_s1826" style="position:absolute;left:6551;top:9113;width:43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" strokeweight="1pt"/>
                      <v:rect id="Rectangle 711" o:spid="_x0000_s1827" style="position:absolute;left:6663;top:9217;width:197;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" strokecolor="white" strokeweight="1pt">
                        <v:textbox inset="0,0,0,0">
                          <w:txbxContent>
                            <w:p w:rsidR="009B06A2" w:rsidRDefault="009B06A2" w:rsidP="005C4151">
                              <w:r>
                                <w:t>A</w:t>
                              </w:r>
                            </w:p>
                          </w:txbxContent>
                        </v:textbox>
                      </v:rect>
                      <v:group id="Group 712" o:spid="_x0000_s1828" style="position:absolute;left:7513;top:8640;width:512;height:19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">
                        <v:group id="Group 713" o:spid="_x0000_s1829"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">
                          <v:group id="Group 714" o:spid="_x0000_s1830"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group id="Group 715" o:spid="_x0000_s1831"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Arc 716" o:spid="_x0000_s183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" path="m-1,nfc11929,,21600,9670,21600,21600em-1,nsc11929,,21600,9670,21600,21600l,21600,-1,xe" filled="f">
                                <v:path arrowok="t" o:extrusionok="f" o:connecttype="custom" o:connectlocs="0,0;210,210;0,210" o:connectangles="0,0,0"/>
                              </v:shape>
                              <v:shape id="Arc 717" o:spid="_x0000_s183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id="Group 718" o:spid="_x0000_s1834"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Arc 719" o:spid="_x0000_s1835"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" path="m-1,nfc11929,,21600,9670,21600,21600em-1,nsc11929,,21600,9670,21600,21600l,21600,-1,xe" filled="f">
                                <v:path arrowok="t" o:extrusionok="f" o:connecttype="custom" o:connectlocs="0,0;210,210;0,210" o:connectangles="0,0,0"/>
                              </v:shape>
                              <v:shape id="Arc 720" o:spid="_x0000_s1836"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v:group id="Group 721" o:spid="_x0000_s1837"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group id="Group 722" o:spid="_x0000_s1838"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Arc 723" o:spid="_x0000_s1839"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724" o:spid="_x0000_s1840"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725" o:spid="_x0000_s1841"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Arc 726" o:spid="_x0000_s1842"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" path="m-1,nfc11929,,21600,9670,21600,21600em-1,nsc11929,,21600,9670,21600,21600l,21600,-1,xe" filled="f">
                                <v:path arrowok="t" o:extrusionok="f" o:connecttype="custom" o:connectlocs="0,0;210,210;0,210" o:connectangles="0,0,0"/>
                              </v:shape>
                              <v:shape id="Arc 727" o:spid="_x0000_s1843"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v:group>
                        <v:line id="Line 728" o:spid="_x0000_s1844"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"/>
                      </v:group>
                    </v:group>
                  </w:pict>
                </mc:Fallback>
              </mc:AlternateContent>
            </w:r>
          </w:p>
          <w:p w:rsidR="005C4151" w:rsidRDefault="005C4151" w:rsidP="008A1518">
            <w:pPr>
              <w:rPr>
                <w:noProof/>
              </w:rPr>
            </w:pPr>
          </w:p>
          <w:p w:rsidR="005C4151" w:rsidRDefault="005C4151" w:rsidP="008A1518">
            <w:pPr>
              <w:rPr>
                <w:noProof/>
              </w:rPr>
            </w:pPr>
          </w:p>
          <w:p w:rsidR="005C4151" w:rsidRDefault="005C4151" w:rsidP="008A1518">
            <w:pPr>
              <w:rPr>
                <w:noProof/>
              </w:rPr>
            </w:pPr>
          </w:p>
          <w:p w:rsidR="005C4151" w:rsidRDefault="005C4151" w:rsidP="008A1518">
            <w:pPr>
              <w:rPr>
                <w:noProof/>
              </w:rPr>
            </w:pPr>
          </w:p>
          <w:p w:rsidR="005C4151" w:rsidRDefault="005C4151" w:rsidP="008A1518">
            <w:pPr>
              <w:rPr>
                <w:noProof/>
              </w:rPr>
            </w:pPr>
          </w:p>
        </w:tc>
        <w:tc>
          <w:tcPr>
            <w:tcW w:w="2835" w:type="dxa"/>
          </w:tcPr>
          <w:p w:rsidR="005C4151" w:rsidRDefault="005C4151" w:rsidP="008A1518">
            <w:pPr>
              <w:rPr>
                <w:noProof/>
              </w:rPr>
            </w:pPr>
            <w:r>
              <w:rPr>
                <w:noProof/>
              </w:rPr>
              <w:t>An inductor is connected in series with an alternating supply of variable frequency and constant amplitude.</w:t>
            </w:r>
          </w:p>
          <w:p w:rsidR="005C4151" w:rsidRDefault="005C4151" w:rsidP="008A1518">
            <w:pPr>
              <w:rPr>
                <w:noProof/>
              </w:rPr>
            </w:pPr>
            <w:r>
              <w:rPr>
                <w:noProof/>
              </w:rPr>
              <w:t>Readings of current and frequency are taken.</w:t>
            </w:r>
          </w:p>
          <w:p w:rsidR="005C4151" w:rsidRDefault="005C4151" w:rsidP="008A1518">
            <w:pPr>
              <w:rPr>
                <w:noProof/>
              </w:rPr>
            </w:pPr>
          </w:p>
        </w:tc>
      </w:tr>
    </w:tbl>
    <w:p w:rsidR="00943F37" w:rsidRDefault="00943F37" w:rsidP="005C4151"/>
    <w:p w:rsidR="005C4151" w:rsidRDefault="005C4151" w:rsidP="005C4151">
      <w:r>
        <w:t>As the frequency is increased the current is observed to decrease.  The opposition to the current is greater at the higher frequencies.  Graphs of current against frequency and current against 1/frequency are shown below.</w:t>
      </w:r>
    </w:p>
    <w:tbl>
      <w:tblPr>
        <w:tblW w:w="0" w:type="auto"/>
        <w:tblLayout w:type="fixed"/>
        <w:tblLook w:val="0000" w:firstRow="0" w:lastRow="0" w:firstColumn="0" w:lastColumn="0" w:noHBand="0" w:noVBand="0"/>
      </w:tblPr>
      <w:tblGrid>
        <w:gridCol w:w="3794"/>
        <w:gridCol w:w="4961"/>
      </w:tblGrid>
      <w:tr w:rsidR="005C4151" w:rsidTr="000D311B">
        <w:tc>
          <w:tcPr>
            <w:tcW w:w="3794" w:type="dxa"/>
          </w:tcPr>
          <w:p w:rsidR="005C4151" w:rsidRDefault="006F6E91" w:rsidP="008A1518">
            <w:r>
              <w:rPr>
                <w:noProof/>
              </w:rPr>
              <mc:AlternateContent>
                <mc:Choice Requires="wpg">
                  <w:drawing>
                    <wp:anchor distT="0" distB="0" distL="114300" distR="114300" simplePos="0" relativeHeight="251595264" behindDoc="0" locked="0" layoutInCell="0" allowOverlap="1">
                      <wp:simplePos x="0" y="0"/>
                      <wp:positionH relativeFrom="column">
                        <wp:posOffset>2536190</wp:posOffset>
                      </wp:positionH>
                      <wp:positionV relativeFrom="paragraph">
                        <wp:posOffset>19050</wp:posOffset>
                      </wp:positionV>
                      <wp:extent cx="2275840" cy="1334135"/>
                      <wp:effectExtent l="0" t="0" r="0" b="0"/>
                      <wp:wrapNone/>
                      <wp:docPr id="207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334135"/>
                                <a:chOff x="0" y="0"/>
                                <a:chExt cx="19999" cy="20003"/>
                              </a:xfrm>
                            </wpg:grpSpPr>
                            <wps:wsp>
                              <wps:cNvPr id="2077" name="Rectangle 107"/>
                              <wps:cNvSpPr>
                                <a:spLocks noChangeArrowheads="1"/>
                              </wps:cNvSpPr>
                              <wps:spPr bwMode="auto">
                                <a:xfrm>
                                  <a:off x="0" y="0"/>
                                  <a:ext cx="5089" cy="34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current</w:t>
                                    </w:r>
                                  </w:p>
                                </w:txbxContent>
                              </wps:txbx>
                              <wps:bodyPr rot="0" vert="horz" wrap="square" lIns="0" tIns="0" rIns="0" bIns="0" anchor="t" anchorCtr="0" upright="1">
                                <a:noAutofit/>
                              </wps:bodyPr>
                            </wps:wsp>
                            <wps:wsp>
                              <wps:cNvPr id="2078" name="Rectangle 108"/>
                              <wps:cNvSpPr>
                                <a:spLocks noChangeArrowheads="1"/>
                              </wps:cNvSpPr>
                              <wps:spPr bwMode="auto">
                                <a:xfrm>
                                  <a:off x="13555" y="17061"/>
                                  <a:ext cx="6444" cy="2942"/>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Pr="000D311B" w:rsidRDefault="009B06A2" w:rsidP="005C4151">
                                    <w:pPr>
                                      <w:rPr>
                                        <w:sz w:val="20"/>
                                      </w:rPr>
                                    </w:pPr>
                                    <w:r w:rsidRPr="000D311B">
                                      <w:rPr>
                                        <w:sz w:val="20"/>
                                      </w:rPr>
                                      <w:t>1/frequency</w:t>
                                    </w:r>
                                  </w:p>
                                </w:txbxContent>
                              </wps:txbx>
                              <wps:bodyPr rot="0" vert="horz" wrap="square" lIns="0" tIns="0" rIns="0" bIns="0" anchor="t" anchorCtr="0" upright="1">
                                <a:noAutofit/>
                              </wps:bodyPr>
                            </wps:wsp>
                            <wps:wsp>
                              <wps:cNvPr id="2079" name="Line 109"/>
                              <wps:cNvCnPr/>
                              <wps:spPr bwMode="auto">
                                <a:xfrm>
                                  <a:off x="2372" y="2666"/>
                                  <a:ext cx="6" cy="138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110"/>
                              <wps:cNvCnPr/>
                              <wps:spPr bwMode="auto">
                                <a:xfrm>
                                  <a:off x="2372" y="16528"/>
                                  <a:ext cx="13561" cy="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Line 111"/>
                              <wps:cNvCnPr/>
                              <wps:spPr bwMode="auto">
                                <a:xfrm flipH="1">
                                  <a:off x="2372" y="9597"/>
                                  <a:ext cx="9494" cy="69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845" style="position:absolute;margin-left:199.7pt;margin-top:1.5pt;width:179.2pt;height:105.05pt;z-index:251595264;mso-position-horizontal-relative:text;mso-position-vertical-relative:text" coordsize="19999,20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" o:allowincell="f">
                      <v:rect id="Rectangle 107" o:spid="_x0000_s1846" style="position:absolute;width:5089;height: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" strokecolor="white" strokeweight="1pt">
                        <v:textbox inset="0,0,0,0">
                          <w:txbxContent>
                            <w:p w:rsidR="009B06A2" w:rsidRDefault="009B06A2" w:rsidP="005C4151">
                              <w:r>
                                <w:t>current</w:t>
                              </w:r>
                            </w:p>
                          </w:txbxContent>
                        </v:textbox>
                      </v:rect>
                      <v:rect id="Rectangle 108" o:spid="_x0000_s1847" style="position:absolute;left:13555;top:17061;width:6444;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" strokecolor="white" strokeweight="1pt">
                        <v:textbox inset="0,0,0,0">
                          <w:txbxContent>
                            <w:p w:rsidR="009B06A2" w:rsidRPr="000D311B" w:rsidRDefault="009B06A2" w:rsidP="005C4151">
                              <w:pPr>
                                <w:rPr>
                                  <w:sz w:val="20"/>
                                </w:rPr>
                              </w:pPr>
                              <w:r w:rsidRPr="000D311B">
                                <w:rPr>
                                  <w:sz w:val="20"/>
                                </w:rPr>
                                <w:t>1/frequency</w:t>
                              </w:r>
                            </w:p>
                          </w:txbxContent>
                        </v:textbox>
                      </v:rect>
                      <v:line id="Line 109" o:spid="_x0000_s1848" style="position:absolute;visibility:visible;mso-wrap-style:square" from="2372,2666" to="2378,1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" strokeweight="1pt"/>
                      <v:line id="Line 110" o:spid="_x0000_s1849" style="position:absolute;visibility:visible;mso-wrap-style:square" from="2372,16528" to="15933,1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" strokeweight="1pt"/>
                      <v:line id="Line 111" o:spid="_x0000_s1850" style="position:absolute;flip:x;visibility:visible;mso-wrap-style:square" from="2372,9597" to="11866,1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" strokeweight="1pt"/>
                    </v:group>
                  </w:pict>
                </mc:Fallback>
              </mc:AlternateContent>
            </w:r>
            <w:r>
              <w:rPr>
                <w:noProof/>
              </w:rPr>
              <mc:AlternateContent>
                <mc:Choice Requires="wps">
                  <w:drawing>
                    <wp:anchor distT="0" distB="0" distL="114300" distR="114300" simplePos="0" relativeHeight="251592192" behindDoc="0" locked="0" layoutInCell="0" allowOverlap="1">
                      <wp:simplePos x="0" y="0"/>
                      <wp:positionH relativeFrom="column">
                        <wp:posOffset>2678430</wp:posOffset>
                      </wp:positionH>
                      <wp:positionV relativeFrom="paragraph">
                        <wp:posOffset>1093470</wp:posOffset>
                      </wp:positionV>
                      <wp:extent cx="160655" cy="178435"/>
                      <wp:effectExtent l="0" t="0" r="0" b="0"/>
                      <wp:wrapNone/>
                      <wp:docPr id="207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784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851" style="position:absolute;margin-left:210.9pt;margin-top:86.1pt;width:12.65pt;height:14.0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" o:allowincell="f" strokecolor="white" strokeweight="1pt">
                      <v:textbox inset="0,0,0,0">
                        <w:txbxContent>
                          <w:p w:rsidR="009B06A2" w:rsidRDefault="009B06A2" w:rsidP="005C4151">
                            <w:r>
                              <w:t>0</w:t>
                            </w:r>
                          </w:p>
                        </w:txbxContent>
                      </v:textbox>
                    </v:rect>
                  </w:pict>
                </mc:Fallback>
              </mc:AlternateContent>
            </w:r>
          </w:p>
          <w:p w:rsidR="005C4151" w:rsidRDefault="006F6E91" w:rsidP="008A1518">
            <w:r>
              <w:rPr>
                <w:noProof/>
              </w:rPr>
              <mc:AlternateContent>
                <mc:Choice Requires="wpg">
                  <w:drawing>
                    <wp:anchor distT="0" distB="0" distL="114300" distR="114300" simplePos="0" relativeHeight="251622912" behindDoc="0" locked="0" layoutInCell="0" allowOverlap="1">
                      <wp:simplePos x="0" y="0"/>
                      <wp:positionH relativeFrom="column">
                        <wp:posOffset>66040</wp:posOffset>
                      </wp:positionH>
                      <wp:positionV relativeFrom="paragraph">
                        <wp:posOffset>48895</wp:posOffset>
                      </wp:positionV>
                      <wp:extent cx="2098675" cy="1334135"/>
                      <wp:effectExtent l="0" t="0" r="0" b="0"/>
                      <wp:wrapNone/>
                      <wp:docPr id="2068"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1334135"/>
                                <a:chOff x="1904" y="12178"/>
                                <a:chExt cx="3305" cy="2101"/>
                              </a:xfrm>
                            </wpg:grpSpPr>
                            <wps:wsp>
                              <wps:cNvPr id="2069" name="Rectangle 730"/>
                              <wps:cNvSpPr>
                                <a:spLocks noChangeArrowheads="1"/>
                              </wps:cNvSpPr>
                              <wps:spPr bwMode="auto">
                                <a:xfrm>
                                  <a:off x="2130" y="13871"/>
                                  <a:ext cx="253" cy="25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0</w:t>
                                    </w:r>
                                  </w:p>
                                </w:txbxContent>
                              </wps:txbx>
                              <wps:bodyPr rot="0" vert="horz" wrap="square" lIns="0" tIns="0" rIns="0" bIns="0" anchor="t" anchorCtr="0" upright="1">
                                <a:noAutofit/>
                              </wps:bodyPr>
                            </wps:wsp>
                            <wps:wsp>
                              <wps:cNvPr id="2070" name="Rectangle 731"/>
                              <wps:cNvSpPr>
                                <a:spLocks noChangeArrowheads="1"/>
                              </wps:cNvSpPr>
                              <wps:spPr bwMode="auto">
                                <a:xfrm>
                                  <a:off x="1904" y="12178"/>
                                  <a:ext cx="841"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current</w:t>
                                    </w:r>
                                  </w:p>
                                </w:txbxContent>
                              </wps:txbx>
                              <wps:bodyPr rot="0" vert="horz" wrap="square" lIns="0" tIns="0" rIns="0" bIns="0" anchor="t" anchorCtr="0" upright="1">
                                <a:noAutofit/>
                              </wps:bodyPr>
                            </wps:wsp>
                            <wps:wsp>
                              <wps:cNvPr id="2071" name="Rectangle 732"/>
                              <wps:cNvSpPr>
                                <a:spLocks noChangeArrowheads="1"/>
                              </wps:cNvSpPr>
                              <wps:spPr bwMode="auto">
                                <a:xfrm>
                                  <a:off x="4144" y="13970"/>
                                  <a:ext cx="1065"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Pr="000D311B" w:rsidRDefault="009B06A2" w:rsidP="005C4151">
                                    <w:pPr>
                                      <w:rPr>
                                        <w:sz w:val="20"/>
                                      </w:rPr>
                                    </w:pPr>
                                    <w:r w:rsidRPr="000D311B">
                                      <w:rPr>
                                        <w:sz w:val="20"/>
                                      </w:rPr>
                                      <w:t>frequency</w:t>
                                    </w:r>
                                  </w:p>
                                </w:txbxContent>
                              </wps:txbx>
                              <wps:bodyPr rot="0" vert="horz" wrap="square" lIns="0" tIns="0" rIns="0" bIns="0" anchor="t" anchorCtr="0" upright="1">
                                <a:noAutofit/>
                              </wps:bodyPr>
                            </wps:wsp>
                            <wps:wsp>
                              <wps:cNvPr id="2072" name="Line 733"/>
                              <wps:cNvCnPr/>
                              <wps:spPr bwMode="auto">
                                <a:xfrm>
                                  <a:off x="2296" y="12458"/>
                                  <a:ext cx="1" cy="1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3" name="Line 734"/>
                              <wps:cNvCnPr/>
                              <wps:spPr bwMode="auto">
                                <a:xfrm>
                                  <a:off x="2296" y="13914"/>
                                  <a:ext cx="22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Arc 735"/>
                              <wps:cNvSpPr>
                                <a:spLocks/>
                              </wps:cNvSpPr>
                              <wps:spPr bwMode="auto">
                                <a:xfrm rot="10800000">
                                  <a:off x="2322" y="12636"/>
                                  <a:ext cx="1545" cy="1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852" style="position:absolute;margin-left:5.2pt;margin-top:3.85pt;width:165.25pt;height:105.05pt;z-index:251622912;mso-position-horizontal-relative:text;mso-position-vertical-relative:text" coordorigin="1904,12178" coordsize="330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" o:allowincell="f">
                      <v:rect id="Rectangle 730" o:spid="_x0000_s1853" style="position:absolute;left:2130;top:13871;width:253;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" strokecolor="white" strokeweight="1pt">
                        <v:textbox inset="0,0,0,0">
                          <w:txbxContent>
                            <w:p w:rsidR="009B06A2" w:rsidRDefault="009B06A2" w:rsidP="005C4151">
                              <w:r>
                                <w:t>0</w:t>
                              </w:r>
                            </w:p>
                          </w:txbxContent>
                        </v:textbox>
                      </v:rect>
                      <v:rect id="Rectangle 731" o:spid="_x0000_s1854" style="position:absolute;left:1904;top:12178;width:841;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" strokecolor="white" strokeweight="1pt">
                        <v:textbox inset="0,0,0,0">
                          <w:txbxContent>
                            <w:p w:rsidR="009B06A2" w:rsidRDefault="009B06A2" w:rsidP="005C4151">
                              <w:r>
                                <w:t>current</w:t>
                              </w:r>
                            </w:p>
                          </w:txbxContent>
                        </v:textbox>
                      </v:rect>
                      <v:rect id="Rectangle 732" o:spid="_x0000_s1855" style="position:absolute;left:4144;top:13970;width:106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" strokecolor="white" strokeweight="1pt">
                        <v:textbox inset="0,0,0,0">
                          <w:txbxContent>
                            <w:p w:rsidR="009B06A2" w:rsidRPr="000D311B" w:rsidRDefault="009B06A2" w:rsidP="005C4151">
                              <w:pPr>
                                <w:rPr>
                                  <w:sz w:val="20"/>
                                </w:rPr>
                              </w:pPr>
                              <w:r w:rsidRPr="000D311B">
                                <w:rPr>
                                  <w:sz w:val="20"/>
                                </w:rPr>
                                <w:t>frequency</w:t>
                              </w:r>
                            </w:p>
                          </w:txbxContent>
                        </v:textbox>
                      </v:rect>
                      <v:line id="Line 733" o:spid="_x0000_s1856" style="position:absolute;visibility:visible;mso-wrap-style:square" from="2296,12458" to="2297,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" strokeweight="1pt"/>
                      <v:line id="Line 734" o:spid="_x0000_s1857" style="position:absolute;visibility:visible;mso-wrap-style:square" from="2296,13914" to="4537,1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Y5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DaYsY5xQAAAN0AAAAP&#10;AAAAAAAAAAAAAAAAAAcCAABkcnMvZG93bnJldi54bWxQSwUGAAAAAAMAAwC3AAAA+QIAAAAA&#10;" strokeweight="1pt"/>
                      <v:shape id="Arc 735" o:spid="_x0000_s1858" style="position:absolute;left:2322;top:12636;width:1545;height:120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" path="m-1,nfc11929,,21600,9670,21600,21600em-1,nsc11929,,21600,9670,21600,21600l,21600,-1,xe" filled="f">
                        <v:path arrowok="t" o:extrusionok="f" o:connecttype="custom" o:connectlocs="0,0;1545,1200;0,1200" o:connectangles="0,0,0"/>
                      </v:shape>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tc>
        <w:tc>
          <w:tcPr>
            <w:tcW w:w="4961" w:type="dxa"/>
          </w:tcPr>
          <w:p w:rsidR="005C4151" w:rsidRDefault="005C4151" w:rsidP="008A1518"/>
          <w:p w:rsidR="005C4151" w:rsidRDefault="005C4151" w:rsidP="008A1518"/>
        </w:tc>
      </w:tr>
    </w:tbl>
    <w:p w:rsidR="00943F37" w:rsidRDefault="00943F37" w:rsidP="005C4151">
      <w:pPr>
        <w:rPr>
          <w:b/>
        </w:rPr>
      </w:pPr>
    </w:p>
    <w:p w:rsidR="005C4151" w:rsidRDefault="005C4151" w:rsidP="005C4151">
      <w:r>
        <w:rPr>
          <w:b/>
        </w:rPr>
        <w:t>Note</w:t>
      </w:r>
      <w:r>
        <w:t xml:space="preserve">:  these graphs show the inductive effects </w:t>
      </w:r>
      <w:r>
        <w:rPr>
          <w:b/>
        </w:rPr>
        <w:t>only</w:t>
      </w:r>
      <w:r>
        <w:t xml:space="preserve">.  Considering the construction of an inductor, it is likely that the inductor has some resistance.  A 2400 turns coil has a resistance of about 80 </w:t>
      </w:r>
      <w:r>
        <w:rPr>
          <w:rFonts w:ascii="Symbol" w:hAnsi="Symbol"/>
        </w:rPr>
        <w:t></w:t>
      </w:r>
      <w:r>
        <w:t xml:space="preserve">.  The opposition to the current at ‘zero’ frequency will be the resistance of the inductor.  In practice if readings were taken at low frequencies, the current measured would be a mixture of the inductive and resistive effects. </w:t>
      </w:r>
    </w:p>
    <w:p w:rsidR="005C4151" w:rsidRDefault="005C4151" w:rsidP="005C4151"/>
    <w:p w:rsidR="005C4151" w:rsidRDefault="005C4151" w:rsidP="005C4151">
      <w:r>
        <w:t xml:space="preserve">An </w:t>
      </w:r>
      <w:r>
        <w:rPr>
          <w:b/>
        </w:rPr>
        <w:t>inductor</w:t>
      </w:r>
      <w:r>
        <w:t xml:space="preserve"> can be used to block a.c. signals while transmitting d.c. signals, because the inductor produces large induced e.m.f.s at high frequencies. </w:t>
      </w:r>
    </w:p>
    <w:p w:rsidR="005C4151" w:rsidRDefault="005C4151" w:rsidP="005C4151">
      <w:r>
        <w:t xml:space="preserve">For a </w:t>
      </w:r>
      <w:r>
        <w:rPr>
          <w:b/>
        </w:rPr>
        <w:t>capacitor</w:t>
      </w:r>
      <w:r>
        <w:t xml:space="preserve"> in an a.c. circuit the current increases when the frequency increases.  The inductor has the opposite effect to a capacitor.</w:t>
      </w:r>
    </w:p>
    <w:p w:rsidR="005C4151" w:rsidRDefault="00943F37" w:rsidP="005C4151">
      <w:pPr>
        <w:pStyle w:val="Heading2"/>
      </w:pPr>
      <w:r>
        <w:br w:type="page"/>
      </w:r>
      <w:r w:rsidR="005C4151">
        <w:lastRenderedPageBreak/>
        <w:t>Reactance</w:t>
      </w:r>
    </w:p>
    <w:p w:rsidR="005C4151" w:rsidRDefault="005C4151" w:rsidP="005C4151">
      <w:r>
        <w:t xml:space="preserve">The reactance of a capacitor or an inductor is its </w:t>
      </w:r>
      <w:r>
        <w:rPr>
          <w:b/>
        </w:rPr>
        <w:t>opposition</w:t>
      </w:r>
      <w:r>
        <w:t xml:space="preserve"> to alternating current.</w:t>
      </w:r>
    </w:p>
    <w:p w:rsidR="005C4151" w:rsidRDefault="005C4151" w:rsidP="005C4151">
      <w:r>
        <w:t xml:space="preserve">The resistance of a resistor is given by R  =  </w:t>
      </w:r>
      <w:r>
        <w:rPr>
          <w:position w:val="-18"/>
        </w:rPr>
        <w:object w:dxaOrig="300" w:dyaOrig="540">
          <v:shape id="_x0000_i1096" type="#_x0000_t75" style="width:15pt;height:26.25pt" o:ole="" fillcolor="window">
            <v:imagedata r:id="rId163" o:title=""/>
          </v:shape>
          <o:OLEObject Type="Embed" ProgID="Equation.3" ShapeID="_x0000_i1096" DrawAspect="Content" ObjectID="_1520950183" r:id="rId164"/>
        </w:object>
      </w:r>
      <w:r>
        <w:t>.</w:t>
      </w:r>
    </w:p>
    <w:p w:rsidR="005C4151" w:rsidRDefault="005C4151" w:rsidP="005C4151">
      <w:r>
        <w:t xml:space="preserve">The reactance of an inductor or capacitor is given by  X  =   </w:t>
      </w:r>
      <w:r>
        <w:rPr>
          <w:position w:val="-18"/>
        </w:rPr>
        <w:object w:dxaOrig="300" w:dyaOrig="540">
          <v:shape id="_x0000_i1097" type="#_x0000_t75" style="width:15pt;height:26.25pt" o:ole="" fillcolor="window">
            <v:imagedata r:id="rId163" o:title=""/>
          </v:shape>
          <o:OLEObject Type="Embed" ProgID="Equation.3" ShapeID="_x0000_i1097" DrawAspect="Content" ObjectID="_1520950184" r:id="rId165"/>
        </w:object>
      </w:r>
      <w:r>
        <w:t xml:space="preserve"> (X</w:t>
      </w:r>
      <w:r>
        <w:rPr>
          <w:vertAlign w:val="subscript"/>
        </w:rPr>
        <w:t>L</w:t>
      </w:r>
      <w:r>
        <w:t xml:space="preserve"> or X</w:t>
      </w:r>
      <w:r>
        <w:rPr>
          <w:vertAlign w:val="subscript"/>
        </w:rPr>
        <w:t xml:space="preserve">C </w:t>
      </w:r>
      <w:r>
        <w:t xml:space="preserve"> respectively).</w:t>
      </w:r>
    </w:p>
    <w:p w:rsidR="005C4151" w:rsidRDefault="005C4151" w:rsidP="005C4151">
      <w:pPr>
        <w:rPr>
          <w:sz w:val="16"/>
        </w:rPr>
      </w:pPr>
    </w:p>
    <w:p w:rsidR="005C4151" w:rsidRDefault="005C4151" w:rsidP="005C4151">
      <w:r>
        <w:t xml:space="preserve">The opposition of a capacitor, the </w:t>
      </w:r>
      <w:r>
        <w:rPr>
          <w:b/>
        </w:rPr>
        <w:t>capacitive reactance</w:t>
      </w:r>
      <w:r>
        <w:t xml:space="preserve">, decreases as the frequency increases.  At high frequencies there is a greater transfer of charge per second on and off the capacitor plates.  For an inductor, the </w:t>
      </w:r>
      <w:r>
        <w:rPr>
          <w:b/>
        </w:rPr>
        <w:t>inductive reactance</w:t>
      </w:r>
      <w:r>
        <w:t xml:space="preserve"> increases with frequency.  At higher frequencies there is a larger induced e.m.f. opposing the current.</w:t>
      </w:r>
    </w:p>
    <w:p w:rsidR="00660767" w:rsidRDefault="00660767" w:rsidP="00660767"/>
    <w:p w:rsidR="00660767" w:rsidRPr="00683D12" w:rsidRDefault="00660767" w:rsidP="00660767">
      <w:r>
        <w:t xml:space="preserve">Current in an inductive circuit is determined by </w:t>
      </w:r>
      <w:r w:rsidRPr="00683D12">
        <w:rPr>
          <w:i/>
        </w:rPr>
        <w:t>I = V/X</w:t>
      </w:r>
      <w:r>
        <w:rPr>
          <w:vertAlign w:val="subscript"/>
        </w:rPr>
        <w:t>L</w:t>
      </w:r>
      <w:r>
        <w:t xml:space="preserve"> and therefore </w:t>
      </w:r>
      <w:r w:rsidRPr="00683D12">
        <w:rPr>
          <w:i/>
        </w:rPr>
        <w:t>X</w:t>
      </w:r>
      <w:r>
        <w:rPr>
          <w:vertAlign w:val="subscript"/>
        </w:rPr>
        <w:t>L</w:t>
      </w:r>
      <w:r>
        <w:t xml:space="preserve"> </w:t>
      </w:r>
      <w:r w:rsidRPr="00683D12">
        <w:rPr>
          <w:i/>
        </w:rPr>
        <w:t>= V/I</w:t>
      </w:r>
      <w:r>
        <w:t xml:space="preserve">.  </w:t>
      </w:r>
      <w:r w:rsidRPr="00683D12">
        <w:rPr>
          <w:i/>
        </w:rPr>
        <w:t>X</w:t>
      </w:r>
      <w:r>
        <w:rPr>
          <w:vertAlign w:val="subscript"/>
        </w:rPr>
        <w:t>L</w:t>
      </w:r>
      <w:r>
        <w:t xml:space="preserve"> is measured in ohms, the same as resistance, but it is not appropriate to refer to the opposition to current in a capacitive circuit as a resistance.</w:t>
      </w:r>
    </w:p>
    <w:p w:rsidR="00660767" w:rsidRDefault="00660767" w:rsidP="00660767">
      <w:pPr>
        <w:pStyle w:val="Heading1"/>
        <w:numPr>
          <w:ilvl w:val="12"/>
          <w:numId w:val="0"/>
        </w:numPr>
        <w:rPr>
          <w:b w:val="0"/>
          <w:sz w:val="20"/>
        </w:rPr>
      </w:pPr>
    </w:p>
    <w:p w:rsidR="00660767" w:rsidRPr="00683D12" w:rsidRDefault="00660767" w:rsidP="00660767">
      <w:r w:rsidRPr="00683D12">
        <w:rPr>
          <w:i/>
        </w:rPr>
        <w:t>I</w:t>
      </w:r>
      <w:r>
        <w:t xml:space="preserve"> </w:t>
      </w:r>
      <w:r>
        <w:sym w:font="Symbol" w:char="F0B5"/>
      </w:r>
      <w:r>
        <w:t xml:space="preserve"> 1/</w:t>
      </w:r>
      <w:r w:rsidRPr="00683D12">
        <w:rPr>
          <w:i/>
        </w:rPr>
        <w:t>f</w:t>
      </w:r>
      <w:r>
        <w:t xml:space="preserve">  and  </w:t>
      </w:r>
      <w:r w:rsidRPr="00683D12">
        <w:rPr>
          <w:i/>
        </w:rPr>
        <w:t>X</w:t>
      </w:r>
      <w:r>
        <w:rPr>
          <w:vertAlign w:val="subscript"/>
        </w:rPr>
        <w:t>L</w:t>
      </w:r>
      <w:r>
        <w:t xml:space="preserve"> </w:t>
      </w:r>
      <w:r>
        <w:sym w:font="Symbol" w:char="F0B5"/>
      </w:r>
      <w:r>
        <w:t xml:space="preserve"> 1/</w:t>
      </w:r>
      <w:r w:rsidRPr="00683D12">
        <w:rPr>
          <w:i/>
        </w:rPr>
        <w:t>I</w:t>
      </w:r>
      <w:r>
        <w:t xml:space="preserve">  therefore  </w:t>
      </w:r>
      <w:r w:rsidRPr="00683D12">
        <w:rPr>
          <w:i/>
        </w:rPr>
        <w:t>X</w:t>
      </w:r>
      <w:r>
        <w:rPr>
          <w:vertAlign w:val="subscript"/>
        </w:rPr>
        <w:t>L</w:t>
      </w:r>
      <w:r>
        <w:t xml:space="preserve"> </w:t>
      </w:r>
      <w:r>
        <w:sym w:font="Symbol" w:char="F0B5"/>
      </w:r>
      <w:r>
        <w:t xml:space="preserve"> </w:t>
      </w:r>
      <w:r w:rsidRPr="00683D12">
        <w:rPr>
          <w:i/>
        </w:rPr>
        <w:t>f</w:t>
      </w:r>
      <w:r>
        <w:t>.</w:t>
      </w:r>
    </w:p>
    <w:p w:rsidR="00660767" w:rsidRDefault="00660767" w:rsidP="00660767">
      <w:pPr>
        <w:pStyle w:val="Heading1"/>
        <w:numPr>
          <w:ilvl w:val="12"/>
          <w:numId w:val="0"/>
        </w:numPr>
        <w:rPr>
          <w:b w:val="0"/>
          <w:sz w:val="20"/>
        </w:rPr>
      </w:pPr>
    </w:p>
    <w:p w:rsidR="00660767" w:rsidRDefault="00660767" w:rsidP="00660767">
      <w:r w:rsidRPr="00683D12">
        <w:rPr>
          <w:i/>
        </w:rPr>
        <w:t>X</w:t>
      </w:r>
      <w:r>
        <w:rPr>
          <w:vertAlign w:val="subscript"/>
        </w:rPr>
        <w:t>L</w:t>
      </w:r>
      <w:r>
        <w:t xml:space="preserve"> = 2</w:t>
      </w:r>
      <w:r w:rsidRPr="00683D12">
        <w:rPr>
          <w:rFonts w:ascii="Symbol" w:hAnsi="Symbol"/>
        </w:rPr>
        <w:t></w:t>
      </w:r>
      <w:r w:rsidRPr="00683D12">
        <w:rPr>
          <w:i/>
        </w:rPr>
        <w:t>fC</w:t>
      </w:r>
    </w:p>
    <w:p w:rsidR="005C4151" w:rsidRDefault="005C4151" w:rsidP="005C4151"/>
    <w:p w:rsidR="005C4151" w:rsidRDefault="005C4151" w:rsidP="005C4151">
      <w:r>
        <w:t xml:space="preserve">In inductive and capacitive circuits reactances and resistance </w:t>
      </w:r>
      <w:r>
        <w:rPr>
          <w:b/>
        </w:rPr>
        <w:t>cannot</w:t>
      </w:r>
      <w:r>
        <w:t xml:space="preserve"> be added</w:t>
      </w:r>
      <w:r w:rsidR="00660767">
        <w:t xml:space="preserve"> arithmetically</w:t>
      </w:r>
      <w:r>
        <w:t>.</w:t>
      </w:r>
      <w:r w:rsidR="005226DD">
        <w:t xml:space="preserve">  There are phase differences between inductive and capacitive reactances and resistances and therefore vector addition must be used.  The total impedance </w:t>
      </w:r>
      <w:r w:rsidR="005226DD" w:rsidRPr="005226DD">
        <w:rPr>
          <w:i/>
        </w:rPr>
        <w:t>Z</w:t>
      </w:r>
      <w:r w:rsidR="00CA7801">
        <w:t>, measured in ohms,</w:t>
      </w:r>
      <w:r w:rsidR="005226DD">
        <w:t xml:space="preserve">  in an a.c. circuit is given by:</w:t>
      </w:r>
    </w:p>
    <w:p w:rsidR="005226DD" w:rsidRDefault="005226DD" w:rsidP="005226DD"/>
    <w:p w:rsidR="005226DD" w:rsidRDefault="005226DD" w:rsidP="005226DD">
      <w:pPr>
        <w:tabs>
          <w:tab w:val="left" w:pos="2268"/>
        </w:tabs>
      </w:pPr>
      <w:r>
        <w:tab/>
      </w:r>
      <m:oMath>
        <m:r>
          <w:rPr>
            <w:rFonts w:ascii="Cambria Math" w:hAnsi="Cambria Math"/>
          </w:rPr>
          <m:t xml:space="preserve">Z= </m:t>
        </m:r>
        <m:rad>
          <m:radPr>
            <m:degHide m:val="1"/>
            <m:ctrlPr>
              <w:rPr>
                <w:rFonts w:ascii="Cambria Math" w:hAnsi="Cambria Math"/>
                <w:i/>
                <w:sz w:val="24"/>
                <w:szCs w:val="24"/>
                <w:lang w:eastAsia="en-US"/>
              </w:rPr>
            </m:ctrlPr>
          </m:radPr>
          <m:deg/>
          <m:e>
            <m:sSup>
              <m:sSupPr>
                <m:ctrlPr>
                  <w:rPr>
                    <w:rFonts w:ascii="Cambria Math" w:hAnsi="Cambria Math"/>
                    <w:i/>
                    <w:sz w:val="24"/>
                    <w:szCs w:val="24"/>
                    <w:lang w:eastAsia="en-US"/>
                  </w:rPr>
                </m:ctrlPr>
              </m:sSupPr>
              <m:e>
                <m:d>
                  <m:dPr>
                    <m:ctrlPr>
                      <w:rPr>
                        <w:rFonts w:ascii="Cambria Math" w:hAnsi="Cambria Math"/>
                        <w:i/>
                        <w:sz w:val="24"/>
                        <w:szCs w:val="24"/>
                        <w:lang w:eastAsia="en-US"/>
                      </w:rPr>
                    </m:ctrlPr>
                  </m:dPr>
                  <m:e>
                    <m:sSub>
                      <m:sSubPr>
                        <m:ctrlPr>
                          <w:rPr>
                            <w:rFonts w:ascii="Cambria Math" w:hAnsi="Cambria Math"/>
                            <w:i/>
                            <w:sz w:val="24"/>
                            <w:szCs w:val="24"/>
                            <w:lang w:eastAsia="en-US"/>
                          </w:rPr>
                        </m:ctrlPr>
                      </m:sSubPr>
                      <m:e>
                        <m:r>
                          <w:rPr>
                            <w:rFonts w:ascii="Cambria Math" w:hAnsi="Cambria Math"/>
                          </w:rPr>
                          <m:t>X</m:t>
                        </m:r>
                      </m:e>
                      <m:sub>
                        <m:r>
                          <w:rPr>
                            <w:rFonts w:ascii="Cambria Math" w:hAnsi="Cambria Math"/>
                          </w:rPr>
                          <m:t>L</m:t>
                        </m:r>
                      </m:sub>
                    </m:sSub>
                    <m:r>
                      <w:rPr>
                        <w:rFonts w:ascii="Cambria Math" w:hAnsi="Cambria Math"/>
                      </w:rPr>
                      <m:t>-</m:t>
                    </m:r>
                    <m:sSub>
                      <m:sSubPr>
                        <m:ctrlPr>
                          <w:rPr>
                            <w:rFonts w:ascii="Cambria Math" w:hAnsi="Cambria Math"/>
                            <w:i/>
                            <w:sz w:val="24"/>
                            <w:szCs w:val="24"/>
                            <w:lang w:eastAsia="en-US"/>
                          </w:rPr>
                        </m:ctrlPr>
                      </m:sSubPr>
                      <m:e>
                        <m:r>
                          <w:rPr>
                            <w:rFonts w:ascii="Cambria Math" w:hAnsi="Cambria Math"/>
                          </w:rPr>
                          <m:t>X</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i/>
                    <w:sz w:val="24"/>
                    <w:szCs w:val="24"/>
                    <w:lang w:eastAsia="en-US"/>
                  </w:rPr>
                </m:ctrlPr>
              </m:sSupPr>
              <m:e>
                <m:r>
                  <w:rPr>
                    <w:rFonts w:ascii="Cambria Math" w:hAnsi="Cambria Math"/>
                  </w:rPr>
                  <m:t>R</m:t>
                </m:r>
              </m:e>
              <m:sup>
                <m:r>
                  <w:rPr>
                    <w:rFonts w:ascii="Cambria Math" w:hAnsi="Cambria Math"/>
                  </w:rPr>
                  <m:t>2</m:t>
                </m:r>
              </m:sup>
            </m:sSup>
          </m:e>
        </m:rad>
      </m:oMath>
    </w:p>
    <w:p w:rsidR="005226DD" w:rsidRDefault="005226DD" w:rsidP="005C4151"/>
    <w:p w:rsidR="005C4151" w:rsidRDefault="005C4151" w:rsidP="005C4151">
      <w:pPr>
        <w:pStyle w:val="Heading2"/>
      </w:pPr>
    </w:p>
    <w:p w:rsidR="005C4151" w:rsidRDefault="00660767" w:rsidP="005C4151">
      <w:pPr>
        <w:pStyle w:val="Heading2"/>
      </w:pPr>
      <w:r>
        <w:t xml:space="preserve">Uses of </w:t>
      </w:r>
      <w:r w:rsidR="005C4151">
        <w:t>inductors and capacitors in a.c. circuits</w:t>
      </w:r>
    </w:p>
    <w:p w:rsidR="007957EB" w:rsidRDefault="007957EB" w:rsidP="005C4151"/>
    <w:p w:rsidR="005C4151" w:rsidRDefault="005C4151" w:rsidP="005C4151">
      <w:r>
        <w:t>The circuit below shows a capacitor and inductor in series with an alternating supply.</w:t>
      </w:r>
    </w:p>
    <w:p w:rsidR="005C4151" w:rsidRDefault="005C4151" w:rsidP="005C4151"/>
    <w:p w:rsidR="005C4151" w:rsidRDefault="006F6E91" w:rsidP="005C4151">
      <w:r>
        <w:rPr>
          <w:noProof/>
        </w:rPr>
        <mc:AlternateContent>
          <mc:Choice Requires="wpg">
            <w:drawing>
              <wp:anchor distT="0" distB="0" distL="114300" distR="114300" simplePos="0" relativeHeight="251623936" behindDoc="0" locked="0" layoutInCell="0" allowOverlap="1">
                <wp:simplePos x="0" y="0"/>
                <wp:positionH relativeFrom="column">
                  <wp:posOffset>1403985</wp:posOffset>
                </wp:positionH>
                <wp:positionV relativeFrom="paragraph">
                  <wp:posOffset>-635</wp:posOffset>
                </wp:positionV>
                <wp:extent cx="1814195" cy="1049655"/>
                <wp:effectExtent l="0" t="0" r="0" b="0"/>
                <wp:wrapNone/>
                <wp:docPr id="2023"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049655"/>
                          <a:chOff x="2256" y="12252"/>
                          <a:chExt cx="2857" cy="1653"/>
                        </a:xfrm>
                      </wpg:grpSpPr>
                      <wps:wsp>
                        <wps:cNvPr id="2024" name="Rectangle 737"/>
                        <wps:cNvSpPr>
                          <a:spLocks noChangeArrowheads="1"/>
                        </wps:cNvSpPr>
                        <wps:spPr bwMode="auto">
                          <a:xfrm>
                            <a:off x="2256" y="12840"/>
                            <a:ext cx="197" cy="36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sym w:font="Symbol" w:char="F07E"/>
                              </w:r>
                            </w:p>
                          </w:txbxContent>
                        </wps:txbx>
                        <wps:bodyPr rot="0" vert="horz" wrap="square" lIns="0" tIns="0" rIns="0" bIns="0" anchor="t" anchorCtr="0" upright="1">
                          <a:noAutofit/>
                        </wps:bodyPr>
                      </wps:wsp>
                      <wpg:grpSp>
                        <wpg:cNvPr id="2025" name="Group 738"/>
                        <wpg:cNvGrpSpPr>
                          <a:grpSpLocks/>
                        </wpg:cNvGrpSpPr>
                        <wpg:grpSpPr bwMode="auto">
                          <a:xfrm>
                            <a:off x="2340" y="12252"/>
                            <a:ext cx="57" cy="1653"/>
                            <a:chOff x="-24" y="0"/>
                            <a:chExt cx="20049" cy="19999"/>
                          </a:xfrm>
                        </wpg:grpSpPr>
                        <wps:wsp>
                          <wps:cNvPr id="2026" name="Line 739"/>
                          <wps:cNvCnPr/>
                          <wps:spPr bwMode="auto">
                            <a:xfrm>
                              <a:off x="9811" y="0"/>
                              <a:ext cx="331" cy="78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7" name="Line 740"/>
                          <wps:cNvCnPr/>
                          <wps:spPr bwMode="auto">
                            <a:xfrm>
                              <a:off x="9811" y="11857"/>
                              <a:ext cx="331" cy="81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Oval 741"/>
                          <wps:cNvSpPr>
                            <a:spLocks noChangeArrowheads="1"/>
                          </wps:cNvSpPr>
                          <wps:spPr bwMode="auto">
                            <a:xfrm>
                              <a:off x="-24" y="7453"/>
                              <a:ext cx="20049" cy="689"/>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9" name="Oval 742"/>
                          <wps:cNvSpPr>
                            <a:spLocks noChangeArrowheads="1"/>
                          </wps:cNvSpPr>
                          <wps:spPr bwMode="auto">
                            <a:xfrm>
                              <a:off x="-24" y="10840"/>
                              <a:ext cx="20049" cy="69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030" name="Line 743"/>
                        <wps:cNvCnPr/>
                        <wps:spPr bwMode="auto">
                          <a:xfrm>
                            <a:off x="2368" y="12252"/>
                            <a:ext cx="145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744"/>
                        <wps:cNvCnPr/>
                        <wps:spPr bwMode="auto">
                          <a:xfrm>
                            <a:off x="2368" y="13904"/>
                            <a:ext cx="14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745"/>
                        <wps:cNvCnPr/>
                        <wps:spPr bwMode="auto">
                          <a:xfrm>
                            <a:off x="3824" y="12252"/>
                            <a:ext cx="1" cy="2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746"/>
                        <wps:cNvCnPr/>
                        <wps:spPr bwMode="auto">
                          <a:xfrm>
                            <a:off x="3852" y="12897"/>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747"/>
                        <wps:cNvCnPr/>
                        <wps:spPr bwMode="auto">
                          <a:xfrm flipH="1">
                            <a:off x="3824" y="13456"/>
                            <a:ext cx="1" cy="4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35" name="Group 748"/>
                        <wpg:cNvGrpSpPr>
                          <a:grpSpLocks/>
                        </wpg:cNvGrpSpPr>
                        <wpg:grpSpPr bwMode="auto">
                          <a:xfrm>
                            <a:off x="3740" y="13317"/>
                            <a:ext cx="253" cy="141"/>
                            <a:chOff x="0" y="0"/>
                            <a:chExt cx="20000" cy="20046"/>
                          </a:xfrm>
                        </wpg:grpSpPr>
                        <wps:wsp>
                          <wps:cNvPr id="2036" name="Line 749"/>
                          <wps:cNvCnPr/>
                          <wps:spPr bwMode="auto">
                            <a:xfrm>
                              <a:off x="0" y="0"/>
                              <a:ext cx="20000"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750"/>
                          <wps:cNvCnPr/>
                          <wps:spPr bwMode="auto">
                            <a:xfrm>
                              <a:off x="0" y="19905"/>
                              <a:ext cx="20000" cy="1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38" name="Rectangle 751"/>
                        <wps:cNvSpPr>
                          <a:spLocks noChangeArrowheads="1"/>
                        </wps:cNvSpPr>
                        <wps:spPr bwMode="auto">
                          <a:xfrm>
                            <a:off x="4112" y="12532"/>
                            <a:ext cx="337" cy="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L</w:t>
                              </w:r>
                            </w:p>
                          </w:txbxContent>
                        </wps:txbx>
                        <wps:bodyPr rot="0" vert="horz" wrap="square" lIns="0" tIns="0" rIns="0" bIns="0" anchor="t" anchorCtr="0" upright="1">
                          <a:noAutofit/>
                        </wps:bodyPr>
                      </wps:wsp>
                      <wps:wsp>
                        <wps:cNvPr id="2039" name="Rectangle 752"/>
                        <wps:cNvSpPr>
                          <a:spLocks noChangeArrowheads="1"/>
                        </wps:cNvSpPr>
                        <wps:spPr bwMode="auto">
                          <a:xfrm>
                            <a:off x="4104" y="13289"/>
                            <a:ext cx="337" cy="28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C</w:t>
                              </w:r>
                            </w:p>
                          </w:txbxContent>
                        </wps:txbx>
                        <wps:bodyPr rot="0" vert="horz" wrap="square" lIns="0" tIns="0" rIns="0" bIns="0" anchor="t" anchorCtr="0" upright="1">
                          <a:noAutofit/>
                        </wps:bodyPr>
                      </wps:wsp>
                      <wps:wsp>
                        <wps:cNvPr id="2040" name="Line 753"/>
                        <wps:cNvCnPr/>
                        <wps:spPr bwMode="auto">
                          <a:xfrm>
                            <a:off x="3824" y="12336"/>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Line 754"/>
                        <wps:cNvCnPr/>
                        <wps:spPr bwMode="auto">
                          <a:xfrm>
                            <a:off x="3852" y="13064"/>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755"/>
                        <wps:cNvCnPr/>
                        <wps:spPr bwMode="auto">
                          <a:xfrm>
                            <a:off x="3824" y="13736"/>
                            <a:ext cx="100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Oval 756"/>
                        <wps:cNvSpPr>
                          <a:spLocks noChangeArrowheads="1"/>
                        </wps:cNvSpPr>
                        <wps:spPr bwMode="auto">
                          <a:xfrm>
                            <a:off x="4832" y="12280"/>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4" name="Oval 757"/>
                        <wps:cNvSpPr>
                          <a:spLocks noChangeArrowheads="1"/>
                        </wps:cNvSpPr>
                        <wps:spPr bwMode="auto">
                          <a:xfrm>
                            <a:off x="4860" y="13036"/>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5" name="Oval 758"/>
                        <wps:cNvSpPr>
                          <a:spLocks noChangeArrowheads="1"/>
                        </wps:cNvSpPr>
                        <wps:spPr bwMode="auto">
                          <a:xfrm>
                            <a:off x="4832" y="13680"/>
                            <a:ext cx="85" cy="8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6" name="Oval 759"/>
                        <wps:cNvSpPr>
                          <a:spLocks noChangeArrowheads="1"/>
                        </wps:cNvSpPr>
                        <wps:spPr bwMode="auto">
                          <a:xfrm>
                            <a:off x="3796" y="12308"/>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7" name="Oval 760"/>
                        <wps:cNvSpPr>
                          <a:spLocks noChangeArrowheads="1"/>
                        </wps:cNvSpPr>
                        <wps:spPr bwMode="auto">
                          <a:xfrm>
                            <a:off x="3824" y="13036"/>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8" name="Oval 761"/>
                        <wps:cNvSpPr>
                          <a:spLocks noChangeArrowheads="1"/>
                        </wps:cNvSpPr>
                        <wps:spPr bwMode="auto">
                          <a:xfrm>
                            <a:off x="3796" y="13708"/>
                            <a:ext cx="57" cy="57"/>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49" name="Rectangle 762"/>
                        <wps:cNvSpPr>
                          <a:spLocks noChangeArrowheads="1"/>
                        </wps:cNvSpPr>
                        <wps:spPr bwMode="auto">
                          <a:xfrm>
                            <a:off x="4804" y="12476"/>
                            <a:ext cx="309" cy="39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V</w:t>
                              </w:r>
                              <w:r>
                                <w:rPr>
                                  <w:vertAlign w:val="subscript"/>
                                </w:rPr>
                                <w:t>L</w:t>
                              </w:r>
                            </w:p>
                          </w:txbxContent>
                        </wps:txbx>
                        <wps:bodyPr rot="0" vert="horz" wrap="square" lIns="0" tIns="0" rIns="0" bIns="0" anchor="t" anchorCtr="0" upright="1">
                          <a:noAutofit/>
                        </wps:bodyPr>
                      </wps:wsp>
                      <wps:wsp>
                        <wps:cNvPr id="2050" name="Rectangle 763"/>
                        <wps:cNvSpPr>
                          <a:spLocks noChangeArrowheads="1"/>
                        </wps:cNvSpPr>
                        <wps:spPr bwMode="auto">
                          <a:xfrm>
                            <a:off x="4748" y="13232"/>
                            <a:ext cx="337" cy="30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B06A2" w:rsidRDefault="009B06A2" w:rsidP="005C4151">
                              <w:r>
                                <w:t>V</w:t>
                              </w:r>
                              <w:r>
                                <w:rPr>
                                  <w:vertAlign w:val="subscript"/>
                                </w:rPr>
                                <w:t>C</w:t>
                              </w:r>
                            </w:p>
                          </w:txbxContent>
                        </wps:txbx>
                        <wps:bodyPr rot="0" vert="horz" wrap="square" lIns="0" tIns="0" rIns="0" bIns="0" anchor="t" anchorCtr="0" upright="1">
                          <a:noAutofit/>
                        </wps:bodyPr>
                      </wps:wsp>
                      <wpg:grpSp>
                        <wpg:cNvPr id="2051" name="Group 764"/>
                        <wpg:cNvGrpSpPr>
                          <a:grpSpLocks/>
                        </wpg:cNvGrpSpPr>
                        <wpg:grpSpPr bwMode="auto">
                          <a:xfrm rot="5400000">
                            <a:off x="3713" y="12620"/>
                            <a:ext cx="432" cy="163"/>
                            <a:chOff x="7318" y="5670"/>
                            <a:chExt cx="512" cy="193"/>
                          </a:xfrm>
                        </wpg:grpSpPr>
                        <wpg:grpSp>
                          <wpg:cNvPr id="2052" name="Group 765"/>
                          <wpg:cNvGrpSpPr>
                            <a:grpSpLocks/>
                          </wpg:cNvGrpSpPr>
                          <wpg:grpSpPr bwMode="auto">
                            <a:xfrm rot="5400000" flipH="1" flipV="1">
                              <a:off x="7515" y="5550"/>
                              <a:ext cx="116" cy="510"/>
                              <a:chOff x="7590" y="1785"/>
                              <a:chExt cx="210" cy="1650"/>
                            </a:xfrm>
                          </wpg:grpSpPr>
                          <wpg:grpSp>
                            <wpg:cNvPr id="2053" name="Group 766"/>
                            <wpg:cNvGrpSpPr>
                              <a:grpSpLocks/>
                            </wpg:cNvGrpSpPr>
                            <wpg:grpSpPr bwMode="auto">
                              <a:xfrm>
                                <a:off x="7590" y="1785"/>
                                <a:ext cx="210" cy="825"/>
                                <a:chOff x="7590" y="1785"/>
                                <a:chExt cx="210" cy="825"/>
                              </a:xfrm>
                            </wpg:grpSpPr>
                            <wpg:grpSp>
                              <wpg:cNvPr id="2054" name="Group 767"/>
                              <wpg:cNvGrpSpPr>
                                <a:grpSpLocks/>
                              </wpg:cNvGrpSpPr>
                              <wpg:grpSpPr bwMode="auto">
                                <a:xfrm>
                                  <a:off x="7590" y="1785"/>
                                  <a:ext cx="210" cy="405"/>
                                  <a:chOff x="7590" y="1785"/>
                                  <a:chExt cx="210" cy="405"/>
                                </a:xfrm>
                              </wpg:grpSpPr>
                              <wps:wsp>
                                <wps:cNvPr id="2055" name="Arc 76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Arc 76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770"/>
                              <wpg:cNvGrpSpPr>
                                <a:grpSpLocks/>
                              </wpg:cNvGrpSpPr>
                              <wpg:grpSpPr bwMode="auto">
                                <a:xfrm>
                                  <a:off x="7590" y="2205"/>
                                  <a:ext cx="210" cy="405"/>
                                  <a:chOff x="7590" y="1785"/>
                                  <a:chExt cx="210" cy="405"/>
                                </a:xfrm>
                              </wpg:grpSpPr>
                              <wps:wsp>
                                <wps:cNvPr id="2058" name="Arc 771"/>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Arc 772"/>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60" name="Group 773"/>
                            <wpg:cNvGrpSpPr>
                              <a:grpSpLocks/>
                            </wpg:cNvGrpSpPr>
                            <wpg:grpSpPr bwMode="auto">
                              <a:xfrm>
                                <a:off x="7590" y="2610"/>
                                <a:ext cx="210" cy="825"/>
                                <a:chOff x="7590" y="1785"/>
                                <a:chExt cx="210" cy="825"/>
                              </a:xfrm>
                            </wpg:grpSpPr>
                            <wpg:grpSp>
                              <wpg:cNvPr id="2061" name="Group 774"/>
                              <wpg:cNvGrpSpPr>
                                <a:grpSpLocks/>
                              </wpg:cNvGrpSpPr>
                              <wpg:grpSpPr bwMode="auto">
                                <a:xfrm>
                                  <a:off x="7590" y="1785"/>
                                  <a:ext cx="210" cy="405"/>
                                  <a:chOff x="7590" y="1785"/>
                                  <a:chExt cx="210" cy="405"/>
                                </a:xfrm>
                              </wpg:grpSpPr>
                              <wps:wsp>
                                <wps:cNvPr id="2062" name="Arc 775"/>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3" name="Arc 776"/>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777"/>
                              <wpg:cNvGrpSpPr>
                                <a:grpSpLocks/>
                              </wpg:cNvGrpSpPr>
                              <wpg:grpSpPr bwMode="auto">
                                <a:xfrm>
                                  <a:off x="7590" y="2205"/>
                                  <a:ext cx="210" cy="405"/>
                                  <a:chOff x="7590" y="1785"/>
                                  <a:chExt cx="210" cy="405"/>
                                </a:xfrm>
                              </wpg:grpSpPr>
                              <wps:wsp>
                                <wps:cNvPr id="2065" name="Arc 778"/>
                                <wps:cNvSpPr>
                                  <a:spLocks/>
                                </wps:cNvSpPr>
                                <wps:spPr bwMode="auto">
                                  <a:xfrm>
                                    <a:off x="7590" y="1785"/>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Arc 779"/>
                                <wps:cNvSpPr>
                                  <a:spLocks/>
                                </wps:cNvSpPr>
                                <wps:spPr bwMode="auto">
                                  <a:xfrm flipV="1">
                                    <a:off x="7590" y="1980"/>
                                    <a:ext cx="210"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2067" name="Line 780"/>
                          <wps:cNvCnPr/>
                          <wps:spPr bwMode="auto">
                            <a:xfrm>
                              <a:off x="7320" y="5670"/>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36" o:spid="_x0000_s1859" style="position:absolute;margin-left:110.55pt;margin-top:-.05pt;width:142.85pt;height:82.65pt;z-index:251623936;mso-position-horizontal-relative:text;mso-position-vertical-relative:text" coordorigin="2256,12252" coordsize="2857,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" o:allowincell="f">
                <v:rect id="Rectangle 737" o:spid="_x0000_s1860" style="position:absolute;left:2256;top:12840;width:197;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" strokecolor="white" strokeweight="1pt">
                  <v:textbox inset="0,0,0,0">
                    <w:txbxContent>
                      <w:p w:rsidR="009B06A2" w:rsidRDefault="009B06A2" w:rsidP="005C4151">
                        <w:r>
                          <w:sym w:font="Symbol" w:char="F07E"/>
                        </w:r>
                      </w:p>
                    </w:txbxContent>
                  </v:textbox>
                </v:rect>
                <v:group id="Group 738" o:spid="_x0000_s1861" style="position:absolute;left:2340;top:12252;width:57;height:1653" coordorigin="-24" coordsize="20049,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">
                  <v:line id="Line 739" o:spid="_x0000_s1862" style="position:absolute;visibility:visible;mso-wrap-style:square" from="9811,0" to="10142,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" strokeweight="1pt"/>
                  <v:line id="Line 740" o:spid="_x0000_s1863" style="position:absolute;visibility:visible;mso-wrap-style:square" from="9811,11857" to="101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" strokeweight="1pt"/>
                  <v:oval id="Oval 741" o:spid="_x0000_s1864" style="position:absolute;left:-24;top:7453;width:20049;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" strokeweight="1pt"/>
                  <v:oval id="Oval 742" o:spid="_x0000_s1865" style="position:absolute;left:-24;top:10840;width:2004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" strokeweight="1pt"/>
                </v:group>
                <v:line id="Line 743" o:spid="_x0000_s1866" style="position:absolute;visibility:visible;mso-wrap-style:square" from="2368,12252" to="3825,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uGOwQAAAN0AAAAPAAAAZHJzL2Rvd25yZXYueG1sRE/NagIx&#10;EL4LvkMYoTfNakH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Lza4Y7BAAAA3QAAAA8AAAAA&#10;AAAAAAAAAAAABwIAAGRycy9kb3ducmV2LnhtbFBLBQYAAAAAAwADALcAAAD1AgAAAAA=&#10;" strokeweight="1pt"/>
                <v:line id="Line 744" o:spid="_x0000_s1867" style="position:absolute;visibility:visible;mso-wrap-style:square" from="2368,13904" to="3853,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QVxQAAAN0AAAAPAAAAZHJzL2Rvd25yZXYueG1sRI/dagIx&#10;FITvC75DOELvanYViq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DTlkQVxQAAAN0AAAAP&#10;AAAAAAAAAAAAAAAAAAcCAABkcnMvZG93bnJldi54bWxQSwUGAAAAAAMAAwC3AAAA+QIAAAAA&#10;" strokeweight="1pt"/>
                <v:line id="Line 745" o:spid="_x0000_s1868" style="position:absolute;visibility:visible;mso-wrap-style:square" from="3824,12252" to="3825,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pixgAAAN0AAAAPAAAAZHJzL2Rvd25yZXYueG1sRI/dagIx&#10;FITvC75DOELvatYVim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I0TaYsYAAADdAAAA&#10;DwAAAAAAAAAAAAAAAAAHAgAAZHJzL2Rvd25yZXYueG1sUEsFBgAAAAADAAMAtwAAAPoCAAAAAA==&#10;" strokeweight="1pt"/>
                <v:line id="Line 746" o:spid="_x0000_s1869" style="position:absolute;visibility:visible;mso-wrap-style:square" from="3852,12897" to="3853,1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" strokeweight="1pt"/>
                <v:line id="Line 747" o:spid="_x0000_s1870" style="position:absolute;flip:x;visibility:visible;mso-wrap-style:square" from="3824,13456" to="3825,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" strokeweight="1pt"/>
                <v:group id="Group 748" o:spid="_x0000_s1871" style="position:absolute;left:3740;top:13317;width:253;height:141" coordsize="20000,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line id="Line 749" o:spid="_x0000_s1872" style="position:absolute;visibility:visible;mso-wrap-style:square" from="0,0" to="20000,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line id="Line 750" o:spid="_x0000_s1873" style="position:absolute;visibility:visible;mso-wrap-style:square" from="0,19905" to="20000,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" strokeweight="1pt"/>
                </v:group>
                <v:rect id="Rectangle 751" o:spid="_x0000_s1874" style="position:absolute;left:4112;top:12532;width:33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" strokecolor="white" strokeweight="1pt">
                  <v:textbox inset="0,0,0,0">
                    <w:txbxContent>
                      <w:p w:rsidR="009B06A2" w:rsidRDefault="009B06A2" w:rsidP="005C4151">
                        <w:r>
                          <w:t>L</w:t>
                        </w:r>
                      </w:p>
                    </w:txbxContent>
                  </v:textbox>
                </v:rect>
                <v:rect id="Rectangle 752" o:spid="_x0000_s1875" style="position:absolute;left:4104;top:13289;width:33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" strokecolor="white" strokeweight="1pt">
                  <v:textbox inset="0,0,0,0">
                    <w:txbxContent>
                      <w:p w:rsidR="009B06A2" w:rsidRDefault="009B06A2" w:rsidP="005C4151">
                        <w:r>
                          <w:t>C</w:t>
                        </w:r>
                      </w:p>
                    </w:txbxContent>
                  </v:textbox>
                </v:rect>
                <v:line id="Line 753" o:spid="_x0000_s1876" style="position:absolute;visibility:visible;mso-wrap-style:square" from="3824,12336" to="4833,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" strokeweight="1pt"/>
                <v:line id="Line 754" o:spid="_x0000_s1877" style="position:absolute;visibility:visible;mso-wrap-style:square" from="3852,13064" to="4861,1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" strokeweight="1pt"/>
                <v:line id="Line 755" o:spid="_x0000_s1878" style="position:absolute;visibility:visible;mso-wrap-style:square" from="3824,13736" to="4833,1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" strokeweight="1pt"/>
                <v:oval id="Oval 756" o:spid="_x0000_s1879" style="position:absolute;left:4832;top:1228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" strokeweight="1pt"/>
                <v:oval id="Oval 757" o:spid="_x0000_s1880" style="position:absolute;left:4860;top:1303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" strokeweight="1pt"/>
                <v:oval id="Oval 758" o:spid="_x0000_s1881" style="position:absolute;left:4832;top:1368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" strokeweight="1pt"/>
                <v:oval id="Oval 759" o:spid="_x0000_s1882" style="position:absolute;left:3796;top:1230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" fillcolor="black" strokeweight="1pt"/>
                <v:oval id="Oval 760" o:spid="_x0000_s1883" style="position:absolute;left:3824;top:13036;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" fillcolor="black" strokeweight="1pt"/>
                <v:oval id="Oval 761" o:spid="_x0000_s1884" style="position:absolute;left:3796;top:1370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" fillcolor="black" strokeweight="1pt"/>
                <v:rect id="Rectangle 762" o:spid="_x0000_s1885" style="position:absolute;left:4804;top:12476;width:30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" strokecolor="white" strokeweight="1pt">
                  <v:textbox inset="0,0,0,0">
                    <w:txbxContent>
                      <w:p w:rsidR="009B06A2" w:rsidRDefault="009B06A2" w:rsidP="005C4151">
                        <w:r>
                          <w:t>V</w:t>
                        </w:r>
                        <w:r>
                          <w:rPr>
                            <w:vertAlign w:val="subscript"/>
                          </w:rPr>
                          <w:t>L</w:t>
                        </w:r>
                      </w:p>
                    </w:txbxContent>
                  </v:textbox>
                </v:rect>
                <v:rect id="Rectangle 763" o:spid="_x0000_s1886" style="position:absolute;left:4748;top:13232;width:33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" strokecolor="white" strokeweight="1pt">
                  <v:textbox inset="0,0,0,0">
                    <w:txbxContent>
                      <w:p w:rsidR="009B06A2" w:rsidRDefault="009B06A2" w:rsidP="005C4151">
                        <w:r>
                          <w:t>V</w:t>
                        </w:r>
                        <w:r>
                          <w:rPr>
                            <w:vertAlign w:val="subscript"/>
                          </w:rPr>
                          <w:t>C</w:t>
                        </w:r>
                      </w:p>
                    </w:txbxContent>
                  </v:textbox>
                </v:rect>
                <v:group id="Group 764" o:spid="_x0000_s1887" style="position:absolute;left:3713;top:12620;width:432;height:163;rotation:90" coordorigin="7318,5670" coordsize="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">
                  <v:group id="Group 765" o:spid="_x0000_s1888" style="position:absolute;left:7515;top:5550;width:116;height:510;rotation:90;flip:x y" coordorigin="7590,1785" coordsize="21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">
                    <v:group id="Group 766" o:spid="_x0000_s1889" style="position:absolute;left:7590;top:1785;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group id="Group 767" o:spid="_x0000_s1890"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Arc 768" o:spid="_x0000_s189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" path="m-1,nfc11929,,21600,9670,21600,21600em-1,nsc11929,,21600,9670,21600,21600l,21600,-1,xe" filled="f">
                          <v:path arrowok="t" o:extrusionok="f" o:connecttype="custom" o:connectlocs="0,0;210,210;0,210" o:connectangles="0,0,0"/>
                        </v:shape>
                        <v:shape id="Arc 769" o:spid="_x0000_s189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id="Group 770" o:spid="_x0000_s1893"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Arc 771" o:spid="_x0000_s1894"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" path="m-1,nfc11929,,21600,9670,21600,21600em-1,nsc11929,,21600,9670,21600,21600l,21600,-1,xe" filled="f">
                          <v:path arrowok="t" o:extrusionok="f" o:connecttype="custom" o:connectlocs="0,0;210,210;0,210" o:connectangles="0,0,0"/>
                        </v:shape>
                        <v:shape id="Arc 772" o:spid="_x0000_s1895"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" path="m-1,nfc11929,,21600,9670,21600,21600em-1,nsc11929,,21600,9670,21600,21600l,21600,-1,xe" filled="f">
                          <v:path arrowok="t" o:extrusionok="f" o:connecttype="custom" o:connectlocs="0,0;210,210;0,210" o:connectangles="0,0,0"/>
                        </v:shape>
                      </v:group>
                    </v:group>
                    <v:group id="Group 773" o:spid="_x0000_s1896" style="position:absolute;left:7590;top:2610;width:210;height:825" coordorigin="7590,1785" coordsize="21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group id="Group 774" o:spid="_x0000_s1897" style="position:absolute;left:7590;top:178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Arc 775" o:spid="_x0000_s1898"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" path="m-1,nfc11929,,21600,9670,21600,21600em-1,nsc11929,,21600,9670,21600,21600l,21600,-1,xe" filled="f">
                          <v:path arrowok="t" o:extrusionok="f" o:connecttype="custom" o:connectlocs="0,0;210,210;0,210" o:connectangles="0,0,0"/>
                        </v:shape>
                        <v:shape id="Arc 776" o:spid="_x0000_s1899"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" path="m-1,nfc11929,,21600,9670,21600,21600em-1,nsc11929,,21600,9670,21600,21600l,21600,-1,xe" filled="f">
                          <v:path arrowok="t" o:extrusionok="f" o:connecttype="custom" o:connectlocs="0,0;210,210;0,210" o:connectangles="0,0,0"/>
                        </v:shape>
                      </v:group>
                      <v:group id="Group 777" o:spid="_x0000_s1900" style="position:absolute;left:7590;top:2205;width:210;height:405" coordorigin="7590,1785" coordsize="2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Arc 778" o:spid="_x0000_s1901" style="position:absolute;left:7590;top:1785;width:210;height:2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" path="m-1,nfc11929,,21600,9670,21600,21600em-1,nsc11929,,21600,9670,21600,21600l,21600,-1,xe" filled="f">
                          <v:path arrowok="t" o:extrusionok="f" o:connecttype="custom" o:connectlocs="0,0;210,210;0,210" o:connectangles="0,0,0"/>
                        </v:shape>
                        <v:shape id="Arc 779" o:spid="_x0000_s1902" style="position:absolute;left:7590;top:1980;width:210;height:21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" path="m-1,nfc11929,,21600,9670,21600,21600em-1,nsc11929,,21600,9670,21600,21600l,21600,-1,xe" filled="f">
                          <v:path arrowok="t" o:extrusionok="f" o:connecttype="custom" o:connectlocs="0,0;210,210;0,210" o:connectangles="0,0,0"/>
                        </v:shape>
                      </v:group>
                    </v:group>
                  </v:group>
                  <v:line id="Line 780" o:spid="_x0000_s1903" style="position:absolute;visibility:visible;mso-wrap-style:square" from="7320,5670" to="7830,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ole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0mf4exOfgFz8AgAA//8DAFBLAQItABQABgAIAAAAIQDb4fbL7gAAAIUBAAATAAAAAAAA&#10;AAAAAAAAAAAAAABbQ29udGVudF9UeXBlc10ueG1sUEsBAi0AFAAGAAgAAAAhAFr0LFu/AAAAFQEA&#10;AAsAAAAAAAAAAAAAAAAAHwEAAF9yZWxzLy5yZWxzUEsBAi0AFAAGAAgAAAAhABDyiV7HAAAA3QAA&#10;AA8AAAAAAAAAAAAAAAAABwIAAGRycy9kb3ducmV2LnhtbFBLBQYAAAAAAwADALcAAAD7AgAAAAA=&#10;"/>
                </v:group>
              </v:group>
            </w:pict>
          </mc:Fallback>
        </mc:AlternateContent>
      </w:r>
    </w:p>
    <w:p w:rsidR="005C4151" w:rsidRDefault="005C4151" w:rsidP="005C4151"/>
    <w:p w:rsidR="005C4151" w:rsidRDefault="005C4151" w:rsidP="005C4151"/>
    <w:p w:rsidR="005C4151" w:rsidRDefault="005C4151" w:rsidP="005C4151"/>
    <w:p w:rsidR="005C4151" w:rsidRDefault="005C4151" w:rsidP="005C4151"/>
    <w:p w:rsidR="005C4151" w:rsidRDefault="005C4151" w:rsidP="005C4151"/>
    <w:p w:rsidR="005C4151" w:rsidRDefault="005C4151" w:rsidP="005C4151"/>
    <w:p w:rsidR="00660767" w:rsidRDefault="00660767" w:rsidP="005C4151"/>
    <w:p w:rsidR="005C4151" w:rsidRDefault="005C4151" w:rsidP="005C4151">
      <w:r>
        <w:t>At low frequencies the opposition to the current by the inductor is low, so the p.d across L will be low.  At low frequencies the opposition to the current by the capacitor is high so the p.d. across C will be high.  At low frequencies X</w:t>
      </w:r>
      <w:r>
        <w:rPr>
          <w:vertAlign w:val="subscript"/>
        </w:rPr>
        <w:t>L</w:t>
      </w:r>
      <w:r>
        <w:t>&lt;X</w:t>
      </w:r>
      <w:r>
        <w:rPr>
          <w:vertAlign w:val="subscript"/>
        </w:rPr>
        <w:t>C</w:t>
      </w:r>
      <w:r>
        <w:t>.</w:t>
      </w:r>
    </w:p>
    <w:p w:rsidR="005C4151" w:rsidRDefault="005C4151" w:rsidP="005C4151"/>
    <w:p w:rsidR="005C4151" w:rsidRDefault="005C4151" w:rsidP="005C4151">
      <w:r>
        <w:t>At high frequencies, the reverse is the case.  The p.d. across the inductor V</w:t>
      </w:r>
      <w:r>
        <w:rPr>
          <w:vertAlign w:val="subscript"/>
        </w:rPr>
        <w:t>L</w:t>
      </w:r>
      <w:r>
        <w:t xml:space="preserve"> will be the higher than the p.d. across the capacitor.  At high frequencies  X</w:t>
      </w:r>
      <w:r>
        <w:rPr>
          <w:vertAlign w:val="subscript"/>
        </w:rPr>
        <w:t>L</w:t>
      </w:r>
      <w:r>
        <w:t>&gt;X</w:t>
      </w:r>
      <w:r>
        <w:rPr>
          <w:vertAlign w:val="subscript"/>
        </w:rPr>
        <w:t>C</w:t>
      </w:r>
      <w:r>
        <w:t>.</w:t>
      </w:r>
    </w:p>
    <w:p w:rsidR="005C4151" w:rsidRDefault="005C4151" w:rsidP="005C4151"/>
    <w:p w:rsidR="005C4151" w:rsidRDefault="005C4151" w:rsidP="005C4151">
      <w:r>
        <w:t xml:space="preserve">This circuit could be used to filter high and low frequency signals. </w:t>
      </w:r>
    </w:p>
    <w:p w:rsidR="005C4151" w:rsidRDefault="005C4151" w:rsidP="005C4151"/>
    <w:p w:rsidR="007957EB" w:rsidRPr="007957EB" w:rsidRDefault="007957EB" w:rsidP="007957EB">
      <w:pPr>
        <w:tabs>
          <w:tab w:val="left" w:pos="426"/>
        </w:tabs>
        <w:rPr>
          <w:b/>
        </w:rPr>
      </w:pPr>
      <w:r>
        <w:rPr>
          <w:b/>
        </w:rPr>
        <w:br w:type="page"/>
      </w:r>
      <w:r w:rsidRPr="007957EB">
        <w:rPr>
          <w:b/>
        </w:rPr>
        <w:lastRenderedPageBreak/>
        <w:t>Cross-over Networks in Loudspeakers</w:t>
      </w:r>
    </w:p>
    <w:p w:rsidR="007957EB" w:rsidRPr="007957EB" w:rsidRDefault="006F6E91" w:rsidP="007957EB">
      <w:r>
        <w:rPr>
          <w:noProof/>
        </w:rPr>
        <mc:AlternateContent>
          <mc:Choice Requires="wpg">
            <w:drawing>
              <wp:anchor distT="0" distB="0" distL="114300" distR="114300" simplePos="0" relativeHeight="251721216" behindDoc="0" locked="0" layoutInCell="1" allowOverlap="1">
                <wp:simplePos x="0" y="0"/>
                <wp:positionH relativeFrom="column">
                  <wp:posOffset>106680</wp:posOffset>
                </wp:positionH>
                <wp:positionV relativeFrom="paragraph">
                  <wp:posOffset>71120</wp:posOffset>
                </wp:positionV>
                <wp:extent cx="4290695" cy="3262630"/>
                <wp:effectExtent l="0" t="0" r="0" b="0"/>
                <wp:wrapNone/>
                <wp:docPr id="1985"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0695" cy="3262630"/>
                          <a:chOff x="2298" y="1552"/>
                          <a:chExt cx="6757" cy="5138"/>
                        </a:xfrm>
                      </wpg:grpSpPr>
                      <wps:wsp>
                        <wps:cNvPr id="1986" name="Line 1692"/>
                        <wps:cNvCnPr/>
                        <wps:spPr bwMode="auto">
                          <a:xfrm>
                            <a:off x="2370" y="1978"/>
                            <a:ext cx="5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693"/>
                        <wps:cNvCnPr/>
                        <wps:spPr bwMode="auto">
                          <a:xfrm>
                            <a:off x="7908" y="1978"/>
                            <a:ext cx="0"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694"/>
                        <wps:cNvCnPr/>
                        <wps:spPr bwMode="auto">
                          <a:xfrm flipH="1">
                            <a:off x="2370" y="6665"/>
                            <a:ext cx="5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695"/>
                        <wps:cNvCnPr/>
                        <wps:spPr bwMode="auto">
                          <a:xfrm flipV="1">
                            <a:off x="2370" y="5244"/>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696"/>
                        <wps:cNvCnPr/>
                        <wps:spPr bwMode="auto">
                          <a:xfrm flipV="1">
                            <a:off x="2370" y="1978"/>
                            <a:ext cx="0" cy="1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697"/>
                        <wps:cNvCnPr/>
                        <wps:spPr bwMode="auto">
                          <a:xfrm>
                            <a:off x="5068" y="1978"/>
                            <a:ext cx="0" cy="4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698"/>
                        <wps:cNvCnPr/>
                        <wps:spPr bwMode="auto">
                          <a:xfrm>
                            <a:off x="5068" y="4392"/>
                            <a:ext cx="2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Oval 1699"/>
                        <wps:cNvSpPr>
                          <a:spLocks noChangeArrowheads="1"/>
                        </wps:cNvSpPr>
                        <wps:spPr bwMode="auto">
                          <a:xfrm>
                            <a:off x="2298" y="5099"/>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4" name="Oval 1700"/>
                        <wps:cNvSpPr>
                          <a:spLocks noChangeArrowheads="1"/>
                        </wps:cNvSpPr>
                        <wps:spPr bwMode="auto">
                          <a:xfrm>
                            <a:off x="2301" y="3398"/>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5" name="Oval 1701"/>
                        <wps:cNvSpPr>
                          <a:spLocks noChangeArrowheads="1"/>
                        </wps:cNvSpPr>
                        <wps:spPr bwMode="auto">
                          <a:xfrm>
                            <a:off x="5040" y="4361"/>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6" name="Oval 1702"/>
                        <wps:cNvSpPr>
                          <a:spLocks noChangeArrowheads="1"/>
                        </wps:cNvSpPr>
                        <wps:spPr bwMode="auto">
                          <a:xfrm>
                            <a:off x="5042" y="194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7" name="Oval 1703"/>
                        <wps:cNvSpPr>
                          <a:spLocks noChangeArrowheads="1"/>
                        </wps:cNvSpPr>
                        <wps:spPr bwMode="auto">
                          <a:xfrm>
                            <a:off x="5039" y="6630"/>
                            <a:ext cx="5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98" name="Rectangle 1704"/>
                        <wps:cNvSpPr>
                          <a:spLocks noChangeArrowheads="1"/>
                        </wps:cNvSpPr>
                        <wps:spPr bwMode="auto">
                          <a:xfrm>
                            <a:off x="7766" y="2830"/>
                            <a:ext cx="284" cy="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99" name="Line 1705"/>
                        <wps:cNvCnPr/>
                        <wps:spPr bwMode="auto">
                          <a:xfrm flipV="1">
                            <a:off x="8050" y="2688"/>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706"/>
                        <wps:cNvCnPr/>
                        <wps:spPr bwMode="auto">
                          <a:xfrm>
                            <a:off x="8192" y="2688"/>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707"/>
                        <wps:cNvCnPr/>
                        <wps:spPr bwMode="auto">
                          <a:xfrm flipH="1" flipV="1">
                            <a:off x="8050" y="3540"/>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2" name="Rectangle 1708"/>
                        <wps:cNvSpPr>
                          <a:spLocks noChangeArrowheads="1"/>
                        </wps:cNvSpPr>
                        <wps:spPr bwMode="auto">
                          <a:xfrm>
                            <a:off x="7766" y="5244"/>
                            <a:ext cx="284" cy="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3" name="Line 1709"/>
                        <wps:cNvCnPr/>
                        <wps:spPr bwMode="auto">
                          <a:xfrm flipV="1">
                            <a:off x="8050" y="5102"/>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710"/>
                        <wps:cNvCnPr/>
                        <wps:spPr bwMode="auto">
                          <a:xfrm>
                            <a:off x="8192" y="5102"/>
                            <a:ext cx="0" cy="9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711"/>
                        <wps:cNvCnPr/>
                        <wps:spPr bwMode="auto">
                          <a:xfrm flipH="1" flipV="1">
                            <a:off x="8050" y="5954"/>
                            <a:ext cx="14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6" name="Rectangle 1712"/>
                        <wps:cNvSpPr>
                          <a:spLocks noChangeArrowheads="1"/>
                        </wps:cNvSpPr>
                        <wps:spPr bwMode="auto">
                          <a:xfrm>
                            <a:off x="4926" y="5386"/>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Line 1713"/>
                        <wps:cNvCnPr/>
                        <wps:spPr bwMode="auto">
                          <a:xfrm>
                            <a:off x="4642" y="5386"/>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714"/>
                        <wps:cNvCnPr/>
                        <wps:spPr bwMode="auto">
                          <a:xfrm>
                            <a:off x="4642" y="5670"/>
                            <a:ext cx="8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9" name="Rectangle 1715"/>
                        <wps:cNvSpPr>
                          <a:spLocks noChangeArrowheads="1"/>
                        </wps:cNvSpPr>
                        <wps:spPr bwMode="auto">
                          <a:xfrm>
                            <a:off x="6346" y="1836"/>
                            <a:ext cx="28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1716"/>
                        <wps:cNvCnPr/>
                        <wps:spPr bwMode="auto">
                          <a:xfrm>
                            <a:off x="6346" y="1552"/>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717"/>
                        <wps:cNvCnPr/>
                        <wps:spPr bwMode="auto">
                          <a:xfrm>
                            <a:off x="6630" y="1552"/>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2" name="Rectangle 1718"/>
                        <wps:cNvSpPr>
                          <a:spLocks noChangeArrowheads="1"/>
                        </wps:cNvSpPr>
                        <wps:spPr bwMode="auto">
                          <a:xfrm>
                            <a:off x="4926" y="2546"/>
                            <a:ext cx="284"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Freeform 1719"/>
                        <wps:cNvSpPr>
                          <a:spLocks/>
                        </wps:cNvSpPr>
                        <wps:spPr bwMode="auto">
                          <a:xfrm>
                            <a:off x="5068" y="2546"/>
                            <a:ext cx="163" cy="288"/>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1720"/>
                        <wps:cNvSpPr>
                          <a:spLocks/>
                        </wps:cNvSpPr>
                        <wps:spPr bwMode="auto">
                          <a:xfrm>
                            <a:off x="5060" y="2830"/>
                            <a:ext cx="171" cy="289"/>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721"/>
                        <wps:cNvSpPr>
                          <a:spLocks/>
                        </wps:cNvSpPr>
                        <wps:spPr bwMode="auto">
                          <a:xfrm>
                            <a:off x="5068" y="3114"/>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Freeform 1722"/>
                        <wps:cNvSpPr>
                          <a:spLocks/>
                        </wps:cNvSpPr>
                        <wps:spPr bwMode="auto">
                          <a:xfrm>
                            <a:off x="5068" y="3398"/>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Oval 1723"/>
                        <wps:cNvSpPr>
                          <a:spLocks noChangeArrowheads="1"/>
                        </wps:cNvSpPr>
                        <wps:spPr bwMode="auto">
                          <a:xfrm>
                            <a:off x="7874" y="435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18" name="Text Box 1724"/>
                        <wps:cNvSpPr txBox="1">
                          <a:spLocks noChangeArrowheads="1"/>
                        </wps:cNvSpPr>
                        <wps:spPr bwMode="auto">
                          <a:xfrm>
                            <a:off x="6263" y="2354"/>
                            <a:ext cx="852"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C</w:t>
                              </w:r>
                              <w:r>
                                <w:rPr>
                                  <w:sz w:val="24"/>
                                  <w:vertAlign w:val="subscript"/>
                                </w:rPr>
                                <w:t>1</w:t>
                              </w:r>
                            </w:p>
                          </w:txbxContent>
                        </wps:txbx>
                        <wps:bodyPr rot="0" vert="horz" wrap="square" lIns="91440" tIns="45720" rIns="91440" bIns="45720" anchor="t" anchorCtr="0" upright="1">
                          <a:noAutofit/>
                        </wps:bodyPr>
                      </wps:wsp>
                      <wps:wsp>
                        <wps:cNvPr id="2019" name="Text Box 1725"/>
                        <wps:cNvSpPr txBox="1">
                          <a:spLocks noChangeArrowheads="1"/>
                        </wps:cNvSpPr>
                        <wps:spPr bwMode="auto">
                          <a:xfrm>
                            <a:off x="8251" y="2956"/>
                            <a:ext cx="770"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LS</w:t>
                              </w:r>
                              <w:r>
                                <w:rPr>
                                  <w:sz w:val="24"/>
                                  <w:vertAlign w:val="subscript"/>
                                </w:rPr>
                                <w:t>1</w:t>
                              </w:r>
                            </w:p>
                          </w:txbxContent>
                        </wps:txbx>
                        <wps:bodyPr rot="0" vert="horz" wrap="square" lIns="91440" tIns="45720" rIns="91440" bIns="45720" anchor="t" anchorCtr="0" upright="1">
                          <a:noAutofit/>
                        </wps:bodyPr>
                      </wps:wsp>
                      <wps:wsp>
                        <wps:cNvPr id="2020" name="Text Box 1726"/>
                        <wps:cNvSpPr txBox="1">
                          <a:spLocks noChangeArrowheads="1"/>
                        </wps:cNvSpPr>
                        <wps:spPr bwMode="auto">
                          <a:xfrm>
                            <a:off x="8184" y="5334"/>
                            <a:ext cx="871"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LS</w:t>
                              </w:r>
                              <w:r>
                                <w:rPr>
                                  <w:sz w:val="24"/>
                                  <w:vertAlign w:val="subscript"/>
                                </w:rPr>
                                <w:t>2</w:t>
                              </w:r>
                            </w:p>
                          </w:txbxContent>
                        </wps:txbx>
                        <wps:bodyPr rot="0" vert="horz" wrap="square" lIns="91440" tIns="45720" rIns="91440" bIns="45720" anchor="t" anchorCtr="0" upright="1">
                          <a:noAutofit/>
                        </wps:bodyPr>
                      </wps:wsp>
                      <wps:wsp>
                        <wps:cNvPr id="2021" name="Text Box 1727"/>
                        <wps:cNvSpPr txBox="1">
                          <a:spLocks noChangeArrowheads="1"/>
                        </wps:cNvSpPr>
                        <wps:spPr bwMode="auto">
                          <a:xfrm>
                            <a:off x="5287" y="2973"/>
                            <a:ext cx="737"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L</w:t>
                              </w:r>
                            </w:p>
                          </w:txbxContent>
                        </wps:txbx>
                        <wps:bodyPr rot="0" vert="horz" wrap="square" lIns="91440" tIns="45720" rIns="91440" bIns="45720" anchor="t" anchorCtr="0" upright="1">
                          <a:noAutofit/>
                        </wps:bodyPr>
                      </wps:wsp>
                      <wps:wsp>
                        <wps:cNvPr id="2022" name="Text Box 1728"/>
                        <wps:cNvSpPr txBox="1">
                          <a:spLocks noChangeArrowheads="1"/>
                        </wps:cNvSpPr>
                        <wps:spPr bwMode="auto">
                          <a:xfrm>
                            <a:off x="5422" y="5300"/>
                            <a:ext cx="887"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C</w:t>
                              </w:r>
                              <w:r>
                                <w:rPr>
                                  <w:sz w:val="24"/>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0" o:spid="_x0000_s1904" style="position:absolute;margin-left:8.4pt;margin-top:5.6pt;width:337.85pt;height:256.9pt;z-index:251721216;mso-position-horizontal-relative:text;mso-position-vertical-relative:text" coordorigin="2298,1552" coordsize="6757,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">
                <v:line id="Line 1692" o:spid="_x0000_s1905" style="position:absolute;visibility:visible;mso-wrap-style:square" from="2370,1978" to="7908,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"/>
                <v:line id="Line 1693" o:spid="_x0000_s1906" style="position:absolute;visibility:visible;mso-wrap-style:square" from="7908,1978" to="7908,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"/>
                <v:line id="Line 1694" o:spid="_x0000_s1907" style="position:absolute;flip:x;visibility:visible;mso-wrap-style:square" from="2370,6665" to="7908,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"/>
                <v:line id="Line 1695" o:spid="_x0000_s1908" style="position:absolute;flip:y;visibility:visible;mso-wrap-style:square" from="2370,5244" to="2370,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"/>
                <v:line id="Line 1696" o:spid="_x0000_s1909" style="position:absolute;flip:y;visibility:visible;mso-wrap-style:square" from="2370,1978" to="2370,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"/>
                <v:line id="Line 1697" o:spid="_x0000_s1910" style="position:absolute;visibility:visible;mso-wrap-style:square" from="5068,1978" to="5068,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"/>
                <v:line id="Line 1698" o:spid="_x0000_s1911" style="position:absolute;visibility:visible;mso-wrap-style:square" from="5068,4392" to="7908,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"/>
                <v:oval id="Oval 1699" o:spid="_x0000_s1912" style="position:absolute;left:2298;top:5099;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"/>
                <v:oval id="Oval 1700" o:spid="_x0000_s1913" style="position:absolute;left:2301;top:3398;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"/>
                <v:oval id="Oval 1701" o:spid="_x0000_s1914" style="position:absolute;left:5040;top:4361;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" fillcolor="black"/>
                <v:oval id="Oval 1702" o:spid="_x0000_s1915" style="position:absolute;left:5042;top:194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" fillcolor="black"/>
                <v:oval id="Oval 1703" o:spid="_x0000_s1916" style="position:absolute;left:5039;top:6630;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" fillcolor="black"/>
                <v:rect id="Rectangle 1704" o:spid="_x0000_s1917" style="position:absolute;left:7766;top:2830;width:28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"/>
                <v:line id="Line 1705" o:spid="_x0000_s1918" style="position:absolute;flip:y;visibility:visible;mso-wrap-style:square" from="8050,2688" to="8192,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"/>
                <v:line id="Line 1706" o:spid="_x0000_s1919" style="position:absolute;visibility:visible;mso-wrap-style:square" from="8192,2688" to="8192,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"/>
                <v:line id="Line 1707" o:spid="_x0000_s1920" style="position:absolute;flip:x y;visibility:visible;mso-wrap-style:square" from="8050,3540" to="8192,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"/>
                <v:rect id="Rectangle 1708" o:spid="_x0000_s1921" style="position:absolute;left:7766;top:5244;width:284;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"/>
                <v:line id="Line 1709" o:spid="_x0000_s1922" style="position:absolute;flip:y;visibility:visible;mso-wrap-style:square" from="8050,5102" to="8192,5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"/>
                <v:line id="Line 1710" o:spid="_x0000_s1923" style="position:absolute;visibility:visible;mso-wrap-style:square" from="8192,5102" to="819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"/>
                <v:line id="Line 1711" o:spid="_x0000_s1924" style="position:absolute;flip:x y;visibility:visible;mso-wrap-style:square" from="8050,5954" to="8192,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"/>
                <v:rect id="Rectangle 1712" o:spid="_x0000_s1925" style="position:absolute;left:4926;top:538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" stroked="f"/>
                <v:line id="Line 1713" o:spid="_x0000_s1926" style="position:absolute;visibility:visible;mso-wrap-style:square" from="4642,5386" to="5494,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"/>
                <v:line id="Line 1714" o:spid="_x0000_s1927" style="position:absolute;visibility:visible;mso-wrap-style:square" from="4642,5670" to="5494,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"/>
                <v:rect id="Rectangle 1715" o:spid="_x0000_s1928" style="position:absolute;left:6346;top:183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" stroked="f"/>
                <v:line id="Line 1716" o:spid="_x0000_s1929" style="position:absolute;visibility:visible;mso-wrap-style:square" from="6346,1552" to="6346,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"/>
                <v:line id="Line 1717" o:spid="_x0000_s1930" style="position:absolute;visibility:visible;mso-wrap-style:square" from="6630,1552" to="6630,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"/>
                <v:rect id="Rectangle 1718" o:spid="_x0000_s1931" style="position:absolute;left:4926;top:2546;width:28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" stroked="f"/>
                <v:shape id="Freeform 1719" o:spid="_x0000_s1932" style="position:absolute;left:5068;top:2546;width:163;height:288;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" path="m,c142,47,284,95,284,142,284,189,142,236,,284e" filled="f">
                  <v:path arrowok="t" o:connecttype="custom" o:connectlocs="0,0;163,144;0,288" o:connectangles="0,0,0"/>
                </v:shape>
                <v:shape id="Freeform 1720" o:spid="_x0000_s1933" style="position:absolute;left:5060;top:2830;width:171;height:289;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" path="m,c142,47,284,95,284,142,284,189,142,236,,284e" filled="f">
                  <v:path arrowok="t" o:connecttype="custom" o:connectlocs="0,0;171,145;0,289" o:connectangles="0,0,0"/>
                </v:shape>
                <v:shape id="Freeform 1721" o:spid="_x0000_s1934" style="position:absolute;left:5068;top:3114;width:163;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" path="m,c142,47,284,95,284,142,284,189,142,236,,284e" filled="f">
                  <v:path arrowok="t" o:connecttype="custom" o:connectlocs="0,0;163,142;0,284" o:connectangles="0,0,0"/>
                </v:shape>
                <v:shape id="Freeform 1722" o:spid="_x0000_s1935" style="position:absolute;left:5068;top:3398;width:163;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" path="m,c142,47,284,95,284,142,284,189,142,236,,284e" filled="f">
                  <v:path arrowok="t" o:connecttype="custom" o:connectlocs="0,0;163,142;0,284" o:connectangles="0,0,0"/>
                </v:shape>
                <v:oval id="Oval 1723" o:spid="_x0000_s1936" style="position:absolute;left:7874;top:4355;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" fillcolor="black"/>
                <v:shape id="Text Box 1724" o:spid="_x0000_s1937" type="#_x0000_t202" style="position:absolute;left:6263;top:2354;width:852;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" filled="f" stroked="f">
                  <v:textbox>
                    <w:txbxContent>
                      <w:p w:rsidR="009B06A2" w:rsidRDefault="009B06A2" w:rsidP="007957EB">
                        <w:pPr>
                          <w:rPr>
                            <w:sz w:val="24"/>
                          </w:rPr>
                        </w:pPr>
                        <w:r>
                          <w:rPr>
                            <w:sz w:val="24"/>
                          </w:rPr>
                          <w:t>C</w:t>
                        </w:r>
                        <w:r>
                          <w:rPr>
                            <w:sz w:val="24"/>
                            <w:vertAlign w:val="subscript"/>
                          </w:rPr>
                          <w:t>1</w:t>
                        </w:r>
                      </w:p>
                    </w:txbxContent>
                  </v:textbox>
                </v:shape>
                <v:shape id="Text Box 1725" o:spid="_x0000_s1938" type="#_x0000_t202" style="position:absolute;left:8251;top:2956;width:77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" filled="f" stroked="f">
                  <v:textbox>
                    <w:txbxContent>
                      <w:p w:rsidR="009B06A2" w:rsidRDefault="009B06A2" w:rsidP="007957EB">
                        <w:pPr>
                          <w:rPr>
                            <w:sz w:val="24"/>
                          </w:rPr>
                        </w:pPr>
                        <w:r>
                          <w:rPr>
                            <w:sz w:val="24"/>
                          </w:rPr>
                          <w:t>LS</w:t>
                        </w:r>
                        <w:r>
                          <w:rPr>
                            <w:sz w:val="24"/>
                            <w:vertAlign w:val="subscript"/>
                          </w:rPr>
                          <w:t>1</w:t>
                        </w:r>
                      </w:p>
                    </w:txbxContent>
                  </v:textbox>
                </v:shape>
                <v:shape id="Text Box 1726" o:spid="_x0000_s1939" type="#_x0000_t202" style="position:absolute;left:8184;top:5334;width:871;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" filled="f" stroked="f">
                  <v:textbox>
                    <w:txbxContent>
                      <w:p w:rsidR="009B06A2" w:rsidRDefault="009B06A2" w:rsidP="007957EB">
                        <w:pPr>
                          <w:rPr>
                            <w:sz w:val="24"/>
                          </w:rPr>
                        </w:pPr>
                        <w:r>
                          <w:rPr>
                            <w:sz w:val="24"/>
                          </w:rPr>
                          <w:t>LS</w:t>
                        </w:r>
                        <w:r>
                          <w:rPr>
                            <w:sz w:val="24"/>
                            <w:vertAlign w:val="subscript"/>
                          </w:rPr>
                          <w:t>2</w:t>
                        </w:r>
                      </w:p>
                    </w:txbxContent>
                  </v:textbox>
                </v:shape>
                <v:shape id="Text Box 1727" o:spid="_x0000_s1940" type="#_x0000_t202" style="position:absolute;left:5287;top:2973;width:73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" filled="f" stroked="f">
                  <v:textbox>
                    <w:txbxContent>
                      <w:p w:rsidR="009B06A2" w:rsidRDefault="009B06A2" w:rsidP="007957EB">
                        <w:pPr>
                          <w:rPr>
                            <w:sz w:val="24"/>
                          </w:rPr>
                        </w:pPr>
                        <w:r>
                          <w:rPr>
                            <w:sz w:val="24"/>
                          </w:rPr>
                          <w:t>L</w:t>
                        </w:r>
                      </w:p>
                    </w:txbxContent>
                  </v:textbox>
                </v:shape>
                <v:shape id="Text Box 1728" o:spid="_x0000_s1941" type="#_x0000_t202" style="position:absolute;left:5422;top:5300;width:887;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" filled="f" stroked="f">
                  <v:textbox>
                    <w:txbxContent>
                      <w:p w:rsidR="009B06A2" w:rsidRDefault="009B06A2" w:rsidP="007957EB">
                        <w:pPr>
                          <w:rPr>
                            <w:sz w:val="24"/>
                          </w:rPr>
                        </w:pPr>
                        <w:r>
                          <w:rPr>
                            <w:sz w:val="24"/>
                          </w:rPr>
                          <w:t>C</w:t>
                        </w:r>
                        <w:r>
                          <w:rPr>
                            <w:sz w:val="24"/>
                            <w:vertAlign w:val="subscript"/>
                          </w:rPr>
                          <w:t>2</w:t>
                        </w:r>
                      </w:p>
                    </w:txbxContent>
                  </v:textbox>
                </v:shape>
              </v:group>
            </w:pict>
          </mc:Fallback>
        </mc:AlternateContent>
      </w:r>
    </w:p>
    <w:p w:rsidR="007957EB" w:rsidRPr="007957EB" w:rsidRDefault="006F6E91" w:rsidP="007957EB">
      <w:r>
        <w:rPr>
          <w:noProof/>
        </w:rPr>
        <mc:AlternateContent>
          <mc:Choice Requires="wps">
            <w:drawing>
              <wp:anchor distT="0" distB="0" distL="114300" distR="114300" simplePos="0" relativeHeight="251722240" behindDoc="0" locked="0" layoutInCell="0" allowOverlap="1">
                <wp:simplePos x="0" y="0"/>
                <wp:positionH relativeFrom="column">
                  <wp:posOffset>4377690</wp:posOffset>
                </wp:positionH>
                <wp:positionV relativeFrom="paragraph">
                  <wp:posOffset>110490</wp:posOffset>
                </wp:positionV>
                <wp:extent cx="1293495" cy="3533140"/>
                <wp:effectExtent l="0" t="0" r="0" b="0"/>
                <wp:wrapNone/>
                <wp:docPr id="1984"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353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Pr="007957EB" w:rsidRDefault="009B06A2" w:rsidP="007957EB">
                            <w:r w:rsidRPr="007957EB">
                              <w:t>Capacitor C</w:t>
                            </w:r>
                            <w:r w:rsidRPr="007957EB">
                              <w:rPr>
                                <w:vertAlign w:val="subscript"/>
                              </w:rPr>
                              <w:t>1</w:t>
                            </w:r>
                            <w:r w:rsidRPr="007957EB">
                              <w:t xml:space="preserve"> allows high frequency signals to pass to loudspeaker LS</w:t>
                            </w:r>
                            <w:r w:rsidRPr="007957EB">
                              <w:rPr>
                                <w:vertAlign w:val="subscript"/>
                              </w:rPr>
                              <w:t>1</w:t>
                            </w:r>
                            <w:r w:rsidRPr="007957EB">
                              <w:t>.</w:t>
                            </w:r>
                          </w:p>
                          <w:p w:rsidR="009B06A2" w:rsidRPr="007957EB" w:rsidRDefault="009B06A2" w:rsidP="007957EB"/>
                          <w:p w:rsidR="009B06A2" w:rsidRPr="007957EB" w:rsidRDefault="009B06A2" w:rsidP="007957EB">
                            <w:r w:rsidRPr="007957EB">
                              <w:t>High frequency signals can also pass more easily through capacitor C</w:t>
                            </w:r>
                            <w:r w:rsidRPr="007957EB">
                              <w:rPr>
                                <w:vertAlign w:val="subscript"/>
                              </w:rPr>
                              <w:t>2</w:t>
                            </w:r>
                            <w:r w:rsidRPr="007957EB">
                              <w:t xml:space="preserve"> than loudspeaker LS</w:t>
                            </w:r>
                            <w:r w:rsidRPr="007957EB">
                              <w:rPr>
                                <w:vertAlign w:val="subscript"/>
                              </w:rPr>
                              <w:t>2</w:t>
                            </w:r>
                            <w:r w:rsidRPr="007957EB">
                              <w:t>.</w:t>
                            </w:r>
                          </w:p>
                          <w:p w:rsidR="009B06A2" w:rsidRPr="007957EB" w:rsidRDefault="009B06A2" w:rsidP="007957EB"/>
                          <w:p w:rsidR="009B06A2" w:rsidRPr="007957EB" w:rsidRDefault="009B06A2" w:rsidP="007957EB">
                            <w:r w:rsidRPr="007957EB">
                              <w:t>Low frequency signals are ‘blocked’ by C</w:t>
                            </w:r>
                            <w:r w:rsidRPr="007957EB">
                              <w:rPr>
                                <w:vertAlign w:val="subscript"/>
                              </w:rPr>
                              <w:t>1</w:t>
                            </w:r>
                            <w:r w:rsidRPr="007957EB">
                              <w:t xml:space="preserve"> and C</w:t>
                            </w:r>
                            <w:r w:rsidRPr="007957EB">
                              <w:rPr>
                                <w:vertAlign w:val="subscript"/>
                              </w:rPr>
                              <w:t>2</w:t>
                            </w:r>
                            <w:r w:rsidRPr="007957EB">
                              <w:t xml:space="preserve"> but pass easily through inductor L to loudspeaker LS</w:t>
                            </w:r>
                            <w:r w:rsidRPr="007957EB">
                              <w:rPr>
                                <w:vertAlign w:val="subscript"/>
                              </w:rPr>
                              <w:t>2</w:t>
                            </w:r>
                            <w:r w:rsidRPr="007957E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942" type="#_x0000_t202" style="position:absolute;margin-left:344.7pt;margin-top:8.7pt;width:101.85pt;height:278.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eGvwIAAMk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" o:allowincell="f" filled="f" stroked="f">
                <v:textbox>
                  <w:txbxContent>
                    <w:p w:rsidR="009B06A2" w:rsidRPr="007957EB" w:rsidRDefault="009B06A2" w:rsidP="007957EB">
                      <w:r w:rsidRPr="007957EB">
                        <w:t>Capacitor C</w:t>
                      </w:r>
                      <w:r w:rsidRPr="007957EB">
                        <w:rPr>
                          <w:vertAlign w:val="subscript"/>
                        </w:rPr>
                        <w:t>1</w:t>
                      </w:r>
                      <w:r w:rsidRPr="007957EB">
                        <w:t xml:space="preserve"> allows high frequency signals to pass to loudspeaker LS</w:t>
                      </w:r>
                      <w:r w:rsidRPr="007957EB">
                        <w:rPr>
                          <w:vertAlign w:val="subscript"/>
                        </w:rPr>
                        <w:t>1</w:t>
                      </w:r>
                      <w:r w:rsidRPr="007957EB">
                        <w:t>.</w:t>
                      </w:r>
                    </w:p>
                    <w:p w:rsidR="009B06A2" w:rsidRPr="007957EB" w:rsidRDefault="009B06A2" w:rsidP="007957EB"/>
                    <w:p w:rsidR="009B06A2" w:rsidRPr="007957EB" w:rsidRDefault="009B06A2" w:rsidP="007957EB">
                      <w:r w:rsidRPr="007957EB">
                        <w:t>High frequency signals can also pass more easily through capacitor C</w:t>
                      </w:r>
                      <w:r w:rsidRPr="007957EB">
                        <w:rPr>
                          <w:vertAlign w:val="subscript"/>
                        </w:rPr>
                        <w:t>2</w:t>
                      </w:r>
                      <w:r w:rsidRPr="007957EB">
                        <w:t xml:space="preserve"> than loudspeaker LS</w:t>
                      </w:r>
                      <w:r w:rsidRPr="007957EB">
                        <w:rPr>
                          <w:vertAlign w:val="subscript"/>
                        </w:rPr>
                        <w:t>2</w:t>
                      </w:r>
                      <w:r w:rsidRPr="007957EB">
                        <w:t>.</w:t>
                      </w:r>
                    </w:p>
                    <w:p w:rsidR="009B06A2" w:rsidRPr="007957EB" w:rsidRDefault="009B06A2" w:rsidP="007957EB"/>
                    <w:p w:rsidR="009B06A2" w:rsidRPr="007957EB" w:rsidRDefault="009B06A2" w:rsidP="007957EB">
                      <w:r w:rsidRPr="007957EB">
                        <w:t>Low frequency signals are ‘blocked’ by C</w:t>
                      </w:r>
                      <w:r w:rsidRPr="007957EB">
                        <w:rPr>
                          <w:vertAlign w:val="subscript"/>
                        </w:rPr>
                        <w:t>1</w:t>
                      </w:r>
                      <w:r w:rsidRPr="007957EB">
                        <w:t xml:space="preserve"> and C</w:t>
                      </w:r>
                      <w:r w:rsidRPr="007957EB">
                        <w:rPr>
                          <w:vertAlign w:val="subscript"/>
                        </w:rPr>
                        <w:t>2</w:t>
                      </w:r>
                      <w:r w:rsidRPr="007957EB">
                        <w:t xml:space="preserve"> but pass easily through inductor L to loudspeaker LS</w:t>
                      </w:r>
                      <w:r w:rsidRPr="007957EB">
                        <w:rPr>
                          <w:vertAlign w:val="subscript"/>
                        </w:rPr>
                        <w:t>2</w:t>
                      </w:r>
                      <w:r w:rsidRPr="007957EB">
                        <w:t>.</w:t>
                      </w:r>
                    </w:p>
                  </w:txbxContent>
                </v:textbox>
              </v:shape>
            </w:pict>
          </mc:Fallback>
        </mc:AlternateContent>
      </w:r>
    </w:p>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Pr>
        <w:tabs>
          <w:tab w:val="left" w:pos="426"/>
        </w:tabs>
        <w:rPr>
          <w:b/>
        </w:rPr>
      </w:pPr>
      <w:r w:rsidRPr="007957EB">
        <w:rPr>
          <w:b/>
        </w:rPr>
        <w:t>Capacitors in Radio Circuits</w:t>
      </w:r>
    </w:p>
    <w:p w:rsidR="007957EB" w:rsidRPr="007957EB" w:rsidRDefault="007957EB" w:rsidP="007957EB">
      <w:pPr>
        <w:tabs>
          <w:tab w:val="left" w:pos="426"/>
        </w:tabs>
      </w:pPr>
    </w:p>
    <w:p w:rsidR="007957EB" w:rsidRPr="007957EB" w:rsidRDefault="006F6E91" w:rsidP="007957EB">
      <w:pPr>
        <w:tabs>
          <w:tab w:val="left" w:pos="426"/>
        </w:tabs>
      </w:pPr>
      <w:r>
        <w:rPr>
          <w:noProof/>
        </w:rPr>
        <mc:AlternateContent>
          <mc:Choice Requires="wpg">
            <w:drawing>
              <wp:anchor distT="0" distB="0" distL="114300" distR="114300" simplePos="0" relativeHeight="251699200" behindDoc="0" locked="0" layoutInCell="1" allowOverlap="1">
                <wp:simplePos x="0" y="0"/>
                <wp:positionH relativeFrom="column">
                  <wp:posOffset>361315</wp:posOffset>
                </wp:positionH>
                <wp:positionV relativeFrom="paragraph">
                  <wp:posOffset>11430</wp:posOffset>
                </wp:positionV>
                <wp:extent cx="5160010" cy="1840230"/>
                <wp:effectExtent l="0" t="0" r="0" b="0"/>
                <wp:wrapNone/>
                <wp:docPr id="1941"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010" cy="1840230"/>
                          <a:chOff x="1703" y="8235"/>
                          <a:chExt cx="8126" cy="2898"/>
                        </a:xfrm>
                      </wpg:grpSpPr>
                      <wps:wsp>
                        <wps:cNvPr id="1942" name="Line 1650"/>
                        <wps:cNvCnPr/>
                        <wps:spPr bwMode="auto">
                          <a:xfrm>
                            <a:off x="1846" y="9018"/>
                            <a:ext cx="5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651"/>
                        <wps:cNvCnPr/>
                        <wps:spPr bwMode="auto">
                          <a:xfrm>
                            <a:off x="1846" y="10845"/>
                            <a:ext cx="58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652"/>
                        <wps:cNvCnPr/>
                        <wps:spPr bwMode="auto">
                          <a:xfrm flipV="1">
                            <a:off x="2272" y="8235"/>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653"/>
                        <wps:cNvCnPr/>
                        <wps:spPr bwMode="auto">
                          <a:xfrm flipV="1">
                            <a:off x="2272" y="8377"/>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654"/>
                        <wps:cNvCnPr/>
                        <wps:spPr bwMode="auto">
                          <a:xfrm flipH="1" flipV="1">
                            <a:off x="1988" y="8377"/>
                            <a:ext cx="284"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655"/>
                        <wps:cNvCnPr/>
                        <wps:spPr bwMode="auto">
                          <a:xfrm>
                            <a:off x="1843" y="9024"/>
                            <a:ext cx="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Rectangle 1656"/>
                        <wps:cNvSpPr>
                          <a:spLocks noChangeArrowheads="1"/>
                        </wps:cNvSpPr>
                        <wps:spPr bwMode="auto">
                          <a:xfrm>
                            <a:off x="1703" y="9423"/>
                            <a:ext cx="284" cy="11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 name="Freeform 1657"/>
                        <wps:cNvSpPr>
                          <a:spLocks/>
                        </wps:cNvSpPr>
                        <wps:spPr bwMode="auto">
                          <a:xfrm>
                            <a:off x="1845" y="9423"/>
                            <a:ext cx="163" cy="288"/>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658"/>
                        <wps:cNvSpPr>
                          <a:spLocks/>
                        </wps:cNvSpPr>
                        <wps:spPr bwMode="auto">
                          <a:xfrm>
                            <a:off x="1846" y="9713"/>
                            <a:ext cx="171" cy="289"/>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659"/>
                        <wps:cNvSpPr>
                          <a:spLocks/>
                        </wps:cNvSpPr>
                        <wps:spPr bwMode="auto">
                          <a:xfrm>
                            <a:off x="1845" y="10001"/>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660"/>
                        <wps:cNvSpPr>
                          <a:spLocks/>
                        </wps:cNvSpPr>
                        <wps:spPr bwMode="auto">
                          <a:xfrm>
                            <a:off x="1845" y="10283"/>
                            <a:ext cx="163" cy="284"/>
                          </a:xfrm>
                          <a:custGeom>
                            <a:avLst/>
                            <a:gdLst>
                              <a:gd name="T0" fmla="*/ 0 w 284"/>
                              <a:gd name="T1" fmla="*/ 0 h 284"/>
                              <a:gd name="T2" fmla="*/ 284 w 284"/>
                              <a:gd name="T3" fmla="*/ 142 h 284"/>
                              <a:gd name="T4" fmla="*/ 0 w 284"/>
                              <a:gd name="T5" fmla="*/ 284 h 284"/>
                            </a:gdLst>
                            <a:ahLst/>
                            <a:cxnLst>
                              <a:cxn ang="0">
                                <a:pos x="T0" y="T1"/>
                              </a:cxn>
                              <a:cxn ang="0">
                                <a:pos x="T2" y="T3"/>
                              </a:cxn>
                              <a:cxn ang="0">
                                <a:pos x="T4" y="T5"/>
                              </a:cxn>
                            </a:cxnLst>
                            <a:rect l="0" t="0" r="r" b="b"/>
                            <a:pathLst>
                              <a:path w="284" h="284">
                                <a:moveTo>
                                  <a:pt x="0" y="0"/>
                                </a:moveTo>
                                <a:cubicBezTo>
                                  <a:pt x="142" y="47"/>
                                  <a:pt x="284" y="95"/>
                                  <a:pt x="284" y="142"/>
                                </a:cubicBezTo>
                                <a:cubicBezTo>
                                  <a:pt x="284" y="189"/>
                                  <a:pt x="142" y="236"/>
                                  <a:pt x="0" y="2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Text Box 1661"/>
                        <wps:cNvSpPr txBox="1">
                          <a:spLocks noChangeArrowheads="1"/>
                        </wps:cNvSpPr>
                        <wps:spPr bwMode="auto">
                          <a:xfrm>
                            <a:off x="1988" y="9801"/>
                            <a:ext cx="737"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L</w:t>
                              </w:r>
                            </w:p>
                          </w:txbxContent>
                        </wps:txbx>
                        <wps:bodyPr rot="0" vert="horz" wrap="square" lIns="91440" tIns="45720" rIns="91440" bIns="45720" anchor="t" anchorCtr="0" upright="1">
                          <a:noAutofit/>
                        </wps:bodyPr>
                      </wps:wsp>
                      <wps:wsp>
                        <wps:cNvPr id="1954" name="Line 1662"/>
                        <wps:cNvCnPr/>
                        <wps:spPr bwMode="auto">
                          <a:xfrm>
                            <a:off x="3408" y="9018"/>
                            <a:ext cx="3" cy="7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663"/>
                        <wps:cNvCnPr/>
                        <wps:spPr bwMode="auto">
                          <a:xfrm>
                            <a:off x="3124" y="9801"/>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664"/>
                        <wps:cNvCnPr/>
                        <wps:spPr bwMode="auto">
                          <a:xfrm>
                            <a:off x="3124" y="1006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665"/>
                        <wps:cNvCnPr/>
                        <wps:spPr bwMode="auto">
                          <a:xfrm>
                            <a:off x="3408" y="10062"/>
                            <a:ext cx="3" cy="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666"/>
                        <wps:cNvCnPr/>
                        <wps:spPr bwMode="auto">
                          <a:xfrm flipV="1">
                            <a:off x="2982" y="9540"/>
                            <a:ext cx="852" cy="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9" name="Line 1667"/>
                        <wps:cNvCnPr/>
                        <wps:spPr bwMode="auto">
                          <a:xfrm>
                            <a:off x="4686" y="8757"/>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668"/>
                        <wps:cNvCnPr/>
                        <wps:spPr bwMode="auto">
                          <a:xfrm>
                            <a:off x="4686" y="8757"/>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669"/>
                        <wps:cNvCnPr/>
                        <wps:spPr bwMode="auto">
                          <a:xfrm flipV="1">
                            <a:off x="4686" y="9018"/>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670"/>
                        <wps:cNvCnPr/>
                        <wps:spPr bwMode="auto">
                          <a:xfrm>
                            <a:off x="5112" y="8757"/>
                            <a:ext cx="0"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671"/>
                        <wps:cNvCnPr/>
                        <wps:spPr bwMode="auto">
                          <a:xfrm flipH="1">
                            <a:off x="6248" y="8996"/>
                            <a:ext cx="13" cy="7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672"/>
                        <wps:cNvCnPr/>
                        <wps:spPr bwMode="auto">
                          <a:xfrm>
                            <a:off x="5964" y="9801"/>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673"/>
                        <wps:cNvCnPr/>
                        <wps:spPr bwMode="auto">
                          <a:xfrm>
                            <a:off x="5964" y="1006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674"/>
                        <wps:cNvCnPr/>
                        <wps:spPr bwMode="auto">
                          <a:xfrm>
                            <a:off x="6248" y="10154"/>
                            <a:ext cx="13" cy="6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1675"/>
                        <wps:cNvSpPr txBox="1">
                          <a:spLocks noChangeArrowheads="1"/>
                        </wps:cNvSpPr>
                        <wps:spPr bwMode="auto">
                          <a:xfrm>
                            <a:off x="3692" y="9801"/>
                            <a:ext cx="71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C</w:t>
                              </w:r>
                              <w:r>
                                <w:rPr>
                                  <w:sz w:val="24"/>
                                  <w:vertAlign w:val="subscript"/>
                                </w:rPr>
                                <w:t>1</w:t>
                              </w:r>
                            </w:p>
                          </w:txbxContent>
                        </wps:txbx>
                        <wps:bodyPr rot="0" vert="horz" wrap="square" lIns="91440" tIns="45720" rIns="91440" bIns="45720" anchor="t" anchorCtr="0" upright="1">
                          <a:noAutofit/>
                        </wps:bodyPr>
                      </wps:wsp>
                      <wps:wsp>
                        <wps:cNvPr id="1968" name="Text Box 1676"/>
                        <wps:cNvSpPr txBox="1">
                          <a:spLocks noChangeArrowheads="1"/>
                        </wps:cNvSpPr>
                        <wps:spPr bwMode="auto">
                          <a:xfrm>
                            <a:off x="6532" y="9801"/>
                            <a:ext cx="85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C</w:t>
                              </w:r>
                              <w:r>
                                <w:rPr>
                                  <w:sz w:val="24"/>
                                  <w:vertAlign w:val="subscript"/>
                                </w:rPr>
                                <w:t>2</w:t>
                              </w:r>
                            </w:p>
                          </w:txbxContent>
                        </wps:txbx>
                        <wps:bodyPr rot="0" vert="horz" wrap="square" lIns="91440" tIns="45720" rIns="91440" bIns="45720" anchor="t" anchorCtr="0" upright="1">
                          <a:noAutofit/>
                        </wps:bodyPr>
                      </wps:wsp>
                      <wps:wsp>
                        <wps:cNvPr id="1969" name="Text Box 1677"/>
                        <wps:cNvSpPr txBox="1">
                          <a:spLocks noChangeArrowheads="1"/>
                        </wps:cNvSpPr>
                        <wps:spPr bwMode="auto">
                          <a:xfrm>
                            <a:off x="2556" y="8377"/>
                            <a:ext cx="142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aerial</w:t>
                              </w:r>
                            </w:p>
                          </w:txbxContent>
                        </wps:txbx>
                        <wps:bodyPr rot="0" vert="horz" wrap="square" lIns="91440" tIns="45720" rIns="91440" bIns="45720" anchor="t" anchorCtr="0" upright="1">
                          <a:noAutofit/>
                        </wps:bodyPr>
                      </wps:wsp>
                      <wps:wsp>
                        <wps:cNvPr id="1970" name="Text Box 1678"/>
                        <wps:cNvSpPr txBox="1">
                          <a:spLocks noChangeArrowheads="1"/>
                        </wps:cNvSpPr>
                        <wps:spPr bwMode="auto">
                          <a:xfrm>
                            <a:off x="4969" y="8410"/>
                            <a:ext cx="227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diode (decoder)</w:t>
                              </w:r>
                            </w:p>
                          </w:txbxContent>
                        </wps:txbx>
                        <wps:bodyPr rot="0" vert="horz" wrap="square" lIns="91440" tIns="45720" rIns="91440" bIns="45720" anchor="t" anchorCtr="0" upright="1">
                          <a:noAutofit/>
                        </wps:bodyPr>
                      </wps:wsp>
                      <wps:wsp>
                        <wps:cNvPr id="1971" name="Oval 1679"/>
                        <wps:cNvSpPr>
                          <a:spLocks noChangeArrowheads="1"/>
                        </wps:cNvSpPr>
                        <wps:spPr bwMode="auto">
                          <a:xfrm>
                            <a:off x="7635" y="8982"/>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2" name="Oval 1680"/>
                        <wps:cNvSpPr>
                          <a:spLocks noChangeArrowheads="1"/>
                        </wps:cNvSpPr>
                        <wps:spPr bwMode="auto">
                          <a:xfrm>
                            <a:off x="7650" y="10816"/>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3" name="Oval 1681"/>
                        <wps:cNvSpPr>
                          <a:spLocks noChangeArrowheads="1"/>
                        </wps:cNvSpPr>
                        <wps:spPr bwMode="auto">
                          <a:xfrm>
                            <a:off x="6219" y="8988"/>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4" name="Oval 1682"/>
                        <wps:cNvSpPr>
                          <a:spLocks noChangeArrowheads="1"/>
                        </wps:cNvSpPr>
                        <wps:spPr bwMode="auto">
                          <a:xfrm>
                            <a:off x="6222" y="10816"/>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5" name="Oval 1683"/>
                        <wps:cNvSpPr>
                          <a:spLocks noChangeArrowheads="1"/>
                        </wps:cNvSpPr>
                        <wps:spPr bwMode="auto">
                          <a:xfrm>
                            <a:off x="3375" y="1081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6" name="Oval 1684"/>
                        <wps:cNvSpPr>
                          <a:spLocks noChangeArrowheads="1"/>
                        </wps:cNvSpPr>
                        <wps:spPr bwMode="auto">
                          <a:xfrm>
                            <a:off x="2523" y="1082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7" name="Oval 1685"/>
                        <wps:cNvSpPr>
                          <a:spLocks noChangeArrowheads="1"/>
                        </wps:cNvSpPr>
                        <wps:spPr bwMode="auto">
                          <a:xfrm>
                            <a:off x="3375" y="8985"/>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8" name="Oval 1686"/>
                        <wps:cNvSpPr>
                          <a:spLocks noChangeArrowheads="1"/>
                        </wps:cNvSpPr>
                        <wps:spPr bwMode="auto">
                          <a:xfrm>
                            <a:off x="2239" y="8988"/>
                            <a:ext cx="5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9" name="Line 1687"/>
                        <wps:cNvCnPr/>
                        <wps:spPr bwMode="auto">
                          <a:xfrm>
                            <a:off x="2556" y="10858"/>
                            <a:ext cx="0" cy="1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688"/>
                        <wps:cNvCnPr/>
                        <wps:spPr bwMode="auto">
                          <a:xfrm>
                            <a:off x="2427" y="11043"/>
                            <a:ext cx="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689"/>
                        <wps:cNvCnPr/>
                        <wps:spPr bwMode="auto">
                          <a:xfrm>
                            <a:off x="2481" y="11088"/>
                            <a:ext cx="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690"/>
                        <wps:cNvCnPr/>
                        <wps:spPr bwMode="auto">
                          <a:xfrm>
                            <a:off x="2529" y="11133"/>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Text Box 1691"/>
                        <wps:cNvSpPr txBox="1">
                          <a:spLocks noChangeArrowheads="1"/>
                        </wps:cNvSpPr>
                        <wps:spPr bwMode="auto">
                          <a:xfrm>
                            <a:off x="7820" y="8812"/>
                            <a:ext cx="200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pPr>
                                <w:rPr>
                                  <w:sz w:val="24"/>
                                </w:rPr>
                              </w:pPr>
                              <w:r>
                                <w:rPr>
                                  <w:sz w:val="24"/>
                                </w:rPr>
                                <w:t>to amplifier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9" o:spid="_x0000_s1943" style="position:absolute;margin-left:28.45pt;margin-top:.9pt;width:406.3pt;height:144.9pt;z-index:251699200;mso-position-horizontal-relative:text;mso-position-vertical-relative:text" coordorigin="1703,8235" coordsize="8126,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">
                <v:line id="Line 1650" o:spid="_x0000_s1944" style="position:absolute;visibility:visible;mso-wrap-style:square" from="1846,9018" to="7668,9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"/>
                <v:line id="Line 1651" o:spid="_x0000_s1945" style="position:absolute;visibility:visible;mso-wrap-style:square" from="1846,10845" to="7668,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"/>
                <v:line id="Line 1652" o:spid="_x0000_s1946" style="position:absolute;flip:y;visibility:visible;mso-wrap-style:square" from="2272,8235" to="2272,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"/>
                <v:line id="Line 1653" o:spid="_x0000_s1947" style="position:absolute;flip:y;visibility:visible;mso-wrap-style:square" from="2272,8377" to="2556,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"/>
                <v:line id="Line 1654" o:spid="_x0000_s1948" style="position:absolute;flip:x y;visibility:visible;mso-wrap-style:square" from="1988,8377" to="22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"/>
                <v:line id="Line 1655" o:spid="_x0000_s1949" style="position:absolute;visibility:visible;mso-wrap-style:square" from="1843,9024" to="1843,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"/>
                <v:rect id="Rectangle 1656" o:spid="_x0000_s1950" style="position:absolute;left:1703;top:9423;width:284;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" stroked="f"/>
                <v:shape id="Freeform 1657" o:spid="_x0000_s1951" style="position:absolute;left:1845;top:9423;width:163;height:288;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" path="m,c142,47,284,95,284,142,284,189,142,236,,284e" filled="f">
                  <v:path arrowok="t" o:connecttype="custom" o:connectlocs="0,0;163,144;0,288" o:connectangles="0,0,0"/>
                </v:shape>
                <v:shape id="Freeform 1658" o:spid="_x0000_s1952" style="position:absolute;left:1846;top:9713;width:171;height:289;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" path="m,c142,47,284,95,284,142,284,189,142,236,,284e" filled="f">
                  <v:path arrowok="t" o:connecttype="custom" o:connectlocs="0,0;171,145;0,289" o:connectangles="0,0,0"/>
                </v:shape>
                <v:shape id="Freeform 1659" o:spid="_x0000_s1953" style="position:absolute;left:1845;top:10001;width:163;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" path="m,c142,47,284,95,284,142,284,189,142,236,,284e" filled="f">
                  <v:path arrowok="t" o:connecttype="custom" o:connectlocs="0,0;163,142;0,284" o:connectangles="0,0,0"/>
                </v:shape>
                <v:shape id="Freeform 1660" o:spid="_x0000_s1954" style="position:absolute;left:1845;top:10283;width:163;height:284;visibility:visible;mso-wrap-style:square;v-text-anchor:top" coordsize="28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" path="m,c142,47,284,95,284,142,284,189,142,236,,284e" filled="f">
                  <v:path arrowok="t" o:connecttype="custom" o:connectlocs="0,0;163,142;0,284" o:connectangles="0,0,0"/>
                </v:shape>
                <v:shape id="Text Box 1661" o:spid="_x0000_s1955" type="#_x0000_t202" style="position:absolute;left:1988;top:9801;width:73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" filled="f" stroked="f">
                  <v:textbox>
                    <w:txbxContent>
                      <w:p w:rsidR="009B06A2" w:rsidRDefault="009B06A2" w:rsidP="007957EB">
                        <w:pPr>
                          <w:rPr>
                            <w:sz w:val="24"/>
                          </w:rPr>
                        </w:pPr>
                        <w:r>
                          <w:rPr>
                            <w:sz w:val="24"/>
                          </w:rPr>
                          <w:t>L</w:t>
                        </w:r>
                      </w:p>
                    </w:txbxContent>
                  </v:textbox>
                </v:shape>
                <v:line id="Line 1662" o:spid="_x0000_s1956" style="position:absolute;visibility:visible;mso-wrap-style:square" from="3408,9018" to="341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"/>
                <v:line id="Line 1663" o:spid="_x0000_s1957" style="position:absolute;visibility:visible;mso-wrap-style:square" from="3124,9801" to="369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"/>
                <v:line id="Line 1664" o:spid="_x0000_s1958" style="position:absolute;visibility:visible;mso-wrap-style:square" from="3124,10062" to="3692,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"/>
                <v:line id="Line 1665" o:spid="_x0000_s1959" style="position:absolute;visibility:visible;mso-wrap-style:square" from="3408,10062" to="341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"/>
                <v:line id="Line 1666" o:spid="_x0000_s1960" style="position:absolute;flip:y;visibility:visible;mso-wrap-style:square" from="2982,9540" to="3834,1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">
                  <v:stroke endarrow="block"/>
                </v:line>
                <v:line id="Line 1667" o:spid="_x0000_s1961" style="position:absolute;visibility:visible;mso-wrap-style:square" from="4686,8757" to="5112,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"/>
                <v:line id="Line 1668" o:spid="_x0000_s1962" style="position:absolute;visibility:visible;mso-wrap-style:square" from="4686,8757" to="4686,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"/>
                <v:line id="Line 1669" o:spid="_x0000_s1963" style="position:absolute;flip:y;visibility:visible;mso-wrap-style:square" from="4686,9018" to="5112,9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"/>
                <v:line id="Line 1670" o:spid="_x0000_s1964" style="position:absolute;visibility:visible;mso-wrap-style:square" from="5112,8757" to="5112,9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"/>
                <v:line id="Line 1671" o:spid="_x0000_s1965" style="position:absolute;flip:x;visibility:visible;mso-wrap-style:square" from="6248,8996" to="6261,9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"/>
                <v:line id="Line 1672" o:spid="_x0000_s1966" style="position:absolute;visibility:visible;mso-wrap-style:square" from="5964,9801" to="6532,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yWxQAAAN0AAAAPAAAAZHJzL2Rvd25yZXYueG1sRE9Na8JA&#10;EL0L/odlhN5001ZC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DZtTyWxQAAAN0AAAAP&#10;AAAAAAAAAAAAAAAAAAcCAABkcnMvZG93bnJldi54bWxQSwUGAAAAAAMAAwC3AAAA+QIAAAAA&#10;"/>
                <v:line id="Line 1673" o:spid="_x0000_s1967" style="position:absolute;visibility:visible;mso-wrap-style:square" from="5964,10062" to="6532,10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"/>
                <v:line id="Line 1674" o:spid="_x0000_s1968" style="position:absolute;visibility:visible;mso-wrap-style:square" from="6248,10154" to="6261,10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"/>
                <v:shape id="Text Box 1675" o:spid="_x0000_s1969" type="#_x0000_t202" style="position:absolute;left:3692;top:9801;width:71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" filled="f" stroked="f">
                  <v:textbox>
                    <w:txbxContent>
                      <w:p w:rsidR="009B06A2" w:rsidRDefault="009B06A2" w:rsidP="007957EB">
                        <w:pPr>
                          <w:rPr>
                            <w:sz w:val="24"/>
                          </w:rPr>
                        </w:pPr>
                        <w:r>
                          <w:rPr>
                            <w:sz w:val="24"/>
                          </w:rPr>
                          <w:t>C</w:t>
                        </w:r>
                        <w:r>
                          <w:rPr>
                            <w:sz w:val="24"/>
                            <w:vertAlign w:val="subscript"/>
                          </w:rPr>
                          <w:t>1</w:t>
                        </w:r>
                      </w:p>
                    </w:txbxContent>
                  </v:textbox>
                </v:shape>
                <v:shape id="Text Box 1676" o:spid="_x0000_s1970" type="#_x0000_t202" style="position:absolute;left:6532;top:9801;width:85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" filled="f" stroked="f">
                  <v:textbox>
                    <w:txbxContent>
                      <w:p w:rsidR="009B06A2" w:rsidRDefault="009B06A2" w:rsidP="007957EB">
                        <w:pPr>
                          <w:rPr>
                            <w:sz w:val="24"/>
                          </w:rPr>
                        </w:pPr>
                        <w:r>
                          <w:rPr>
                            <w:sz w:val="24"/>
                          </w:rPr>
                          <w:t>C</w:t>
                        </w:r>
                        <w:r>
                          <w:rPr>
                            <w:sz w:val="24"/>
                            <w:vertAlign w:val="subscript"/>
                          </w:rPr>
                          <w:t>2</w:t>
                        </w:r>
                      </w:p>
                    </w:txbxContent>
                  </v:textbox>
                </v:shape>
                <v:shape id="Text Box 1677" o:spid="_x0000_s1971" type="#_x0000_t202" style="position:absolute;left:2556;top:8377;width:142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" filled="f" stroked="f">
                  <v:textbox>
                    <w:txbxContent>
                      <w:p w:rsidR="009B06A2" w:rsidRDefault="009B06A2" w:rsidP="007957EB">
                        <w:pPr>
                          <w:rPr>
                            <w:sz w:val="24"/>
                          </w:rPr>
                        </w:pPr>
                        <w:r>
                          <w:rPr>
                            <w:sz w:val="24"/>
                          </w:rPr>
                          <w:t>aerial</w:t>
                        </w:r>
                      </w:p>
                    </w:txbxContent>
                  </v:textbox>
                </v:shape>
                <v:shape id="Text Box 1678" o:spid="_x0000_s1972" type="#_x0000_t202" style="position:absolute;left:4969;top:8410;width:227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" filled="f" stroked="f">
                  <v:textbox>
                    <w:txbxContent>
                      <w:p w:rsidR="009B06A2" w:rsidRDefault="009B06A2" w:rsidP="007957EB">
                        <w:pPr>
                          <w:rPr>
                            <w:sz w:val="24"/>
                          </w:rPr>
                        </w:pPr>
                        <w:r>
                          <w:rPr>
                            <w:sz w:val="24"/>
                          </w:rPr>
                          <w:t>diode (decoder)</w:t>
                        </w:r>
                      </w:p>
                    </w:txbxContent>
                  </v:textbox>
                </v:shape>
                <v:oval id="Oval 1679" o:spid="_x0000_s1973" style="position:absolute;left:7635;top:8982;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"/>
                <v:oval id="Oval 1680" o:spid="_x0000_s1974" style="position:absolute;left:7650;top:1081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"/>
                <v:oval id="Oval 1681" o:spid="_x0000_s1975" style="position:absolute;left:6219;top:8988;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" fillcolor="black"/>
                <v:oval id="Oval 1682" o:spid="_x0000_s1976" style="position:absolute;left:6222;top:10816;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" fillcolor="black"/>
                <v:oval id="Oval 1683" o:spid="_x0000_s1977" style="position:absolute;left:3375;top:10819;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" fillcolor="black"/>
                <v:oval id="Oval 1684" o:spid="_x0000_s1978" style="position:absolute;left:2523;top:10822;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" fillcolor="black"/>
                <v:oval id="Oval 1685" o:spid="_x0000_s1979" style="position:absolute;left:3375;top:8985;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" fillcolor="black"/>
                <v:oval id="Oval 1686" o:spid="_x0000_s1980" style="position:absolute;left:2239;top:8988;width:5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" fillcolor="black"/>
                <v:line id="Line 1687" o:spid="_x0000_s1981" style="position:absolute;visibility:visible;mso-wrap-style:square" from="2556,10858" to="2556,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"/>
                <v:line id="Line 1688" o:spid="_x0000_s1982" style="position:absolute;visibility:visible;mso-wrap-style:square" from="2427,11043" to="2685,1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xvyAAAAN0AAAAPAAAAZHJzL2Rvd25yZXYueG1sRI9PS8NA&#10;EMXvQr/DMgVvdqNCq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WgtxvyAAAAN0A&#10;AAAPAAAAAAAAAAAAAAAAAAcCAABkcnMvZG93bnJldi54bWxQSwUGAAAAAAMAAwC3AAAA/AIAAAAA&#10;"/>
                <v:line id="Line 1689" o:spid="_x0000_s1983" style="position:absolute;visibility:visible;mso-wrap-style:square" from="2481,11088" to="2634,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"/>
                <v:line id="Line 1690" o:spid="_x0000_s1984" style="position:absolute;visibility:visible;mso-wrap-style:square" from="2529,11133" to="2592,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"/>
                <v:shape id="Text Box 1691" o:spid="_x0000_s1985" type="#_x0000_t202" style="position:absolute;left:7820;top:8812;width:20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" filled="f" stroked="f">
                  <v:textbox>
                    <w:txbxContent>
                      <w:p w:rsidR="009B06A2" w:rsidRDefault="009B06A2" w:rsidP="007957EB">
                        <w:pPr>
                          <w:rPr>
                            <w:sz w:val="24"/>
                          </w:rPr>
                        </w:pPr>
                        <w:r>
                          <w:rPr>
                            <w:sz w:val="24"/>
                          </w:rPr>
                          <w:t>to amplifier</w:t>
                        </w:r>
                      </w:p>
                    </w:txbxContent>
                  </v:textbox>
                </v:shape>
              </v:group>
            </w:pict>
          </mc:Fallback>
        </mc:AlternateContent>
      </w: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1A16D3" w:rsidRDefault="001A16D3"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p>
    <w:p w:rsidR="007957EB" w:rsidRPr="007957EB" w:rsidRDefault="007957EB" w:rsidP="007957EB">
      <w:pPr>
        <w:tabs>
          <w:tab w:val="left" w:pos="426"/>
        </w:tabs>
      </w:pPr>
      <w:r w:rsidRPr="007957EB">
        <w:t>Capacitor C</w:t>
      </w:r>
      <w:r w:rsidRPr="007957EB">
        <w:rPr>
          <w:vertAlign w:val="subscript"/>
        </w:rPr>
        <w:t>1</w:t>
      </w:r>
      <w:r w:rsidRPr="007957EB">
        <w:t xml:space="preserve"> is a variable capacitor, which when used in conjunction with inductor L, allows the radio to be tuned to one particular radio frequency.  Capacitor C</w:t>
      </w:r>
      <w:r w:rsidRPr="007957EB">
        <w:rPr>
          <w:vertAlign w:val="subscript"/>
        </w:rPr>
        <w:t>2</w:t>
      </w:r>
      <w:r w:rsidRPr="007957EB">
        <w:t xml:space="preserve"> allows the high frequency radio carrier signal to flow to earth but ‘blocks’ the low frequency audio signal which must then pass on to the amplifier and loudspeaker of the radio.</w:t>
      </w:r>
    </w:p>
    <w:p w:rsidR="007957EB" w:rsidRPr="007957EB" w:rsidRDefault="007957EB" w:rsidP="007957EB">
      <w:pPr>
        <w:tabs>
          <w:tab w:val="left" w:pos="426"/>
        </w:tabs>
      </w:pPr>
    </w:p>
    <w:p w:rsidR="007957EB" w:rsidRPr="007957EB" w:rsidRDefault="007957EB" w:rsidP="007957EB">
      <w:r>
        <w:rPr>
          <w:sz w:val="24"/>
        </w:rPr>
        <w:br w:type="page"/>
      </w:r>
      <w:r w:rsidRPr="007957EB">
        <w:rPr>
          <w:b/>
        </w:rPr>
        <w:lastRenderedPageBreak/>
        <w:t>Amplifier Bias Network</w:t>
      </w:r>
    </w:p>
    <w:p w:rsidR="007957EB" w:rsidRPr="007957EB" w:rsidRDefault="006F6E91" w:rsidP="007957EB">
      <w:r>
        <w:rPr>
          <w:noProof/>
        </w:rPr>
        <mc:AlternateContent>
          <mc:Choice Requires="wpg">
            <w:drawing>
              <wp:anchor distT="0" distB="0" distL="114300" distR="114300" simplePos="0" relativeHeight="251724288" behindDoc="0" locked="0" layoutInCell="1" allowOverlap="1">
                <wp:simplePos x="0" y="0"/>
                <wp:positionH relativeFrom="column">
                  <wp:posOffset>168910</wp:posOffset>
                </wp:positionH>
                <wp:positionV relativeFrom="paragraph">
                  <wp:posOffset>131445</wp:posOffset>
                </wp:positionV>
                <wp:extent cx="3173095" cy="2971800"/>
                <wp:effectExtent l="0" t="0" r="0" b="0"/>
                <wp:wrapNone/>
                <wp:docPr id="1908"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3095" cy="2971800"/>
                          <a:chOff x="2066" y="1893"/>
                          <a:chExt cx="4997" cy="4680"/>
                        </a:xfrm>
                      </wpg:grpSpPr>
                      <wps:wsp>
                        <wps:cNvPr id="1909" name="Line 1731"/>
                        <wps:cNvCnPr/>
                        <wps:spPr bwMode="auto">
                          <a:xfrm>
                            <a:off x="2654" y="2145"/>
                            <a:ext cx="3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732"/>
                        <wps:cNvCnPr/>
                        <wps:spPr bwMode="auto">
                          <a:xfrm>
                            <a:off x="3790" y="2145"/>
                            <a:ext cx="0" cy="39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733"/>
                        <wps:cNvCnPr/>
                        <wps:spPr bwMode="auto">
                          <a:xfrm>
                            <a:off x="2654" y="6121"/>
                            <a:ext cx="36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734"/>
                        <wps:cNvCnPr/>
                        <wps:spPr bwMode="auto">
                          <a:xfrm>
                            <a:off x="2938"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735"/>
                        <wps:cNvCnPr/>
                        <wps:spPr bwMode="auto">
                          <a:xfrm>
                            <a:off x="3222"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736"/>
                        <wps:cNvCnPr/>
                        <wps:spPr bwMode="auto">
                          <a:xfrm>
                            <a:off x="2654" y="4133"/>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737"/>
                        <wps:cNvCnPr/>
                        <wps:spPr bwMode="auto">
                          <a:xfrm>
                            <a:off x="3222" y="4133"/>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6" name="Rectangle 1738"/>
                        <wps:cNvSpPr>
                          <a:spLocks noChangeArrowheads="1"/>
                        </wps:cNvSpPr>
                        <wps:spPr bwMode="auto">
                          <a:xfrm>
                            <a:off x="3648" y="2713"/>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Rectangle 1739"/>
                        <wps:cNvSpPr>
                          <a:spLocks noChangeArrowheads="1"/>
                        </wps:cNvSpPr>
                        <wps:spPr bwMode="auto">
                          <a:xfrm>
                            <a:off x="3648" y="4559"/>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8" name="Line 1740"/>
                        <wps:cNvCnPr/>
                        <wps:spPr bwMode="auto">
                          <a:xfrm>
                            <a:off x="3790" y="4133"/>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741"/>
                        <wps:cNvCnPr/>
                        <wps:spPr bwMode="auto">
                          <a:xfrm>
                            <a:off x="5210" y="3707"/>
                            <a:ext cx="0"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742"/>
                        <wps:cNvCnPr/>
                        <wps:spPr bwMode="auto">
                          <a:xfrm>
                            <a:off x="5210" y="4275"/>
                            <a:ext cx="426" cy="2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1" name="Line 1743"/>
                        <wps:cNvCnPr/>
                        <wps:spPr bwMode="auto">
                          <a:xfrm>
                            <a:off x="5636" y="4559"/>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744"/>
                        <wps:cNvCnPr/>
                        <wps:spPr bwMode="auto">
                          <a:xfrm flipV="1">
                            <a:off x="5210" y="3707"/>
                            <a:ext cx="426"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745"/>
                        <wps:cNvCnPr/>
                        <wps:spPr bwMode="auto">
                          <a:xfrm flipV="1">
                            <a:off x="5636" y="2145"/>
                            <a:ext cx="0" cy="1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Rectangle 1746"/>
                        <wps:cNvSpPr>
                          <a:spLocks noChangeArrowheads="1"/>
                        </wps:cNvSpPr>
                        <wps:spPr bwMode="auto">
                          <a:xfrm>
                            <a:off x="5494" y="2429"/>
                            <a:ext cx="284" cy="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5" name="Oval 1747"/>
                        <wps:cNvSpPr>
                          <a:spLocks noChangeArrowheads="1"/>
                        </wps:cNvSpPr>
                        <wps:spPr bwMode="auto">
                          <a:xfrm>
                            <a:off x="3762" y="2117"/>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6" name="Oval 1748"/>
                        <wps:cNvSpPr>
                          <a:spLocks noChangeArrowheads="1"/>
                        </wps:cNvSpPr>
                        <wps:spPr bwMode="auto">
                          <a:xfrm>
                            <a:off x="3765" y="4103"/>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7" name="Oval 1749"/>
                        <wps:cNvSpPr>
                          <a:spLocks noChangeArrowheads="1"/>
                        </wps:cNvSpPr>
                        <wps:spPr bwMode="auto">
                          <a:xfrm>
                            <a:off x="3759" y="6089"/>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8" name="Oval 1750"/>
                        <wps:cNvSpPr>
                          <a:spLocks noChangeArrowheads="1"/>
                        </wps:cNvSpPr>
                        <wps:spPr bwMode="auto">
                          <a:xfrm>
                            <a:off x="5610" y="609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29" name="Oval 1751"/>
                        <wps:cNvSpPr>
                          <a:spLocks noChangeArrowheads="1"/>
                        </wps:cNvSpPr>
                        <wps:spPr bwMode="auto">
                          <a:xfrm>
                            <a:off x="5610" y="2120"/>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0" name="Oval 1752"/>
                        <wps:cNvSpPr>
                          <a:spLocks noChangeArrowheads="1"/>
                        </wps:cNvSpPr>
                        <wps:spPr bwMode="auto">
                          <a:xfrm>
                            <a:off x="2595" y="4103"/>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 name="Oval 1753"/>
                        <wps:cNvSpPr>
                          <a:spLocks noChangeArrowheads="1"/>
                        </wps:cNvSpPr>
                        <wps:spPr bwMode="auto">
                          <a:xfrm>
                            <a:off x="2601" y="6089"/>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 name="Oval 1754"/>
                        <wps:cNvSpPr>
                          <a:spLocks noChangeArrowheads="1"/>
                        </wps:cNvSpPr>
                        <wps:spPr bwMode="auto">
                          <a:xfrm>
                            <a:off x="2601" y="2108"/>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 name="Text Box 1755"/>
                        <wps:cNvSpPr txBox="1">
                          <a:spLocks noChangeArrowheads="1"/>
                        </wps:cNvSpPr>
                        <wps:spPr bwMode="auto">
                          <a:xfrm>
                            <a:off x="2066" y="1893"/>
                            <a:ext cx="6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r>
                                <w:t>+V</w:t>
                              </w:r>
                              <w:r>
                                <w:rPr>
                                  <w:vertAlign w:val="subscript"/>
                                </w:rPr>
                                <w:t>s</w:t>
                              </w:r>
                            </w:p>
                          </w:txbxContent>
                        </wps:txbx>
                        <wps:bodyPr rot="0" vert="horz" wrap="square" lIns="91440" tIns="45720" rIns="91440" bIns="45720" anchor="t" anchorCtr="0" upright="1">
                          <a:noAutofit/>
                        </wps:bodyPr>
                      </wps:wsp>
                      <wps:wsp>
                        <wps:cNvPr id="1934" name="Text Box 1756"/>
                        <wps:cNvSpPr txBox="1">
                          <a:spLocks noChangeArrowheads="1"/>
                        </wps:cNvSpPr>
                        <wps:spPr bwMode="auto">
                          <a:xfrm>
                            <a:off x="2126" y="3893"/>
                            <a:ext cx="77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r>
                                <w:t>V</w:t>
                              </w:r>
                              <w:r>
                                <w:rPr>
                                  <w:vertAlign w:val="subscript"/>
                                </w:rPr>
                                <w:t>in</w:t>
                              </w:r>
                            </w:p>
                          </w:txbxContent>
                        </wps:txbx>
                        <wps:bodyPr rot="0" vert="horz" wrap="square" lIns="91440" tIns="45720" rIns="91440" bIns="45720" anchor="t" anchorCtr="0" upright="1">
                          <a:noAutofit/>
                        </wps:bodyPr>
                      </wps:wsp>
                      <wps:wsp>
                        <wps:cNvPr id="1935" name="Text Box 1757"/>
                        <wps:cNvSpPr txBox="1">
                          <a:spLocks noChangeArrowheads="1"/>
                        </wps:cNvSpPr>
                        <wps:spPr bwMode="auto">
                          <a:xfrm>
                            <a:off x="2106" y="5933"/>
                            <a:ext cx="77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r>
                                <w:t>0 V</w:t>
                              </w:r>
                            </w:p>
                          </w:txbxContent>
                        </wps:txbx>
                        <wps:bodyPr rot="0" vert="horz" wrap="square" lIns="91440" tIns="45720" rIns="91440" bIns="45720" anchor="t" anchorCtr="0" upright="1">
                          <a:noAutofit/>
                        </wps:bodyPr>
                      </wps:wsp>
                      <wps:wsp>
                        <wps:cNvPr id="1936" name="Line 1759"/>
                        <wps:cNvCnPr/>
                        <wps:spPr bwMode="auto">
                          <a:xfrm>
                            <a:off x="5636" y="3573"/>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Oval 1760"/>
                        <wps:cNvSpPr>
                          <a:spLocks noChangeArrowheads="1"/>
                        </wps:cNvSpPr>
                        <wps:spPr bwMode="auto">
                          <a:xfrm>
                            <a:off x="5610" y="3542"/>
                            <a:ext cx="56" cy="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8" name="Oval 1761"/>
                        <wps:cNvSpPr>
                          <a:spLocks noChangeArrowheads="1"/>
                        </wps:cNvSpPr>
                        <wps:spPr bwMode="auto">
                          <a:xfrm>
                            <a:off x="6339" y="3539"/>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 name="Oval 1762"/>
                        <wps:cNvSpPr>
                          <a:spLocks noChangeArrowheads="1"/>
                        </wps:cNvSpPr>
                        <wps:spPr bwMode="auto">
                          <a:xfrm>
                            <a:off x="6345" y="6092"/>
                            <a:ext cx="56" cy="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Text Box 1763"/>
                        <wps:cNvSpPr txBox="1">
                          <a:spLocks noChangeArrowheads="1"/>
                        </wps:cNvSpPr>
                        <wps:spPr bwMode="auto">
                          <a:xfrm>
                            <a:off x="6309" y="3351"/>
                            <a:ext cx="75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Default="009B06A2" w:rsidP="007957EB">
                              <w:r>
                                <w:t>V</w:t>
                              </w:r>
                              <w:r>
                                <w:rPr>
                                  <w:vertAlign w:val="subscript"/>
                                </w:rPr>
                                <w:t>out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7" o:spid="_x0000_s1986" style="position:absolute;margin-left:13.3pt;margin-top:10.35pt;width:249.85pt;height:234pt;z-index:251724288;mso-position-horizontal-relative:text;mso-position-vertical-relative:text" coordorigin="2066,1893" coordsize="4997,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">
                <v:line id="Line 1731" o:spid="_x0000_s1987" style="position:absolute;visibility:visible;mso-wrap-style:square" from="2654,2145" to="6346,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"/>
                <v:line id="Line 1732" o:spid="_x0000_s1988" style="position:absolute;visibility:visible;mso-wrap-style:square" from="3790,2145" to="3790,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"/>
                <v:line id="Line 1733" o:spid="_x0000_s1989" style="position:absolute;visibility:visible;mso-wrap-style:square" from="2654,6121" to="634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"/>
                <v:line id="Line 1734" o:spid="_x0000_s1990" style="position:absolute;visibility:visible;mso-wrap-style:square" from="2938,3707" to="2938,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"/>
                <v:line id="Line 1735" o:spid="_x0000_s1991" style="position:absolute;visibility:visible;mso-wrap-style:square" from="3222,3707" to="3222,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"/>
                <v:line id="Line 1736" o:spid="_x0000_s1992" style="position:absolute;visibility:visible;mso-wrap-style:square" from="2654,4133" to="2938,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0/rxgAAAN0AAAAPAAAAZHJzL2Rvd25yZXYueG1sRE9Na8JA&#10;EL0X+h+WKfRWN1oJ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gbNP68YAAADdAAAA&#10;DwAAAAAAAAAAAAAAAAAHAgAAZHJzL2Rvd25yZXYueG1sUEsFBgAAAAADAAMAtwAAAPoCAAAAAA==&#10;"/>
                <v:line id="Line 1737" o:spid="_x0000_s1993" style="position:absolute;visibility:visible;mso-wrap-style:square" from="3222,4133"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"/>
                <v:rect id="Rectangle 1738" o:spid="_x0000_s1994" style="position:absolute;left:3648;top:2713;width:28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"/>
                <v:rect id="Rectangle 1739" o:spid="_x0000_s1995" style="position:absolute;left:3648;top:4559;width:28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"/>
                <v:line id="Line 1740" o:spid="_x0000_s1996" style="position:absolute;visibility:visible;mso-wrap-style:square" from="3790,4133" to="521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"/>
                <v:line id="Line 1741" o:spid="_x0000_s1997" style="position:absolute;visibility:visible;mso-wrap-style:square" from="5210,3707" to="5210,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"/>
                <v:line id="Line 1742" o:spid="_x0000_s1998" style="position:absolute;visibility:visible;mso-wrap-style:square" from="5210,4275" to="5636,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">
                  <v:stroke endarrow="block"/>
                </v:line>
                <v:line id="Line 1743" o:spid="_x0000_s1999" style="position:absolute;visibility:visible;mso-wrap-style:square" from="5636,4559" to="5636,6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"/>
                <v:line id="Line 1744" o:spid="_x0000_s2000" style="position:absolute;flip:y;visibility:visible;mso-wrap-style:square" from="5210,3707" to="5636,3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"/>
                <v:line id="Line 1745" o:spid="_x0000_s2001" style="position:absolute;flip:y;visibility:visible;mso-wrap-style:square" from="5636,2145" to="5636,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"/>
                <v:rect id="Rectangle 1746" o:spid="_x0000_s2002" style="position:absolute;left:5494;top:2429;width:284;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"/>
                <v:oval id="Oval 1747" o:spid="_x0000_s2003" style="position:absolute;left:3762;top:2117;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" fillcolor="black"/>
                <v:oval id="Oval 1748" o:spid="_x0000_s2004" style="position:absolute;left:3765;top:41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" fillcolor="black"/>
                <v:oval id="Oval 1749" o:spid="_x0000_s2005" style="position:absolute;left:3759;top:6089;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" fillcolor="black"/>
                <v:oval id="Oval 1750" o:spid="_x0000_s2006" style="position:absolute;left:5610;top:6092;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" fillcolor="black"/>
                <v:oval id="Oval 1751" o:spid="_x0000_s2007" style="position:absolute;left:5610;top:2120;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" fillcolor="black"/>
                <v:oval id="Oval 1752" o:spid="_x0000_s2008" style="position:absolute;left:2595;top:4103;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"/>
                <v:oval id="Oval 1753" o:spid="_x0000_s2009" style="position:absolute;left:2601;top:6089;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"/>
                <v:oval id="Oval 1754" o:spid="_x0000_s2010" style="position:absolute;left:2601;top:2108;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"/>
                <v:shape id="Text Box 1755" o:spid="_x0000_s2011" type="#_x0000_t202" style="position:absolute;left:2066;top:1893;width:64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" filled="f" stroked="f">
                  <v:textbox>
                    <w:txbxContent>
                      <w:p w:rsidR="009B06A2" w:rsidRDefault="009B06A2" w:rsidP="007957EB">
                        <w:r>
                          <w:t>+V</w:t>
                        </w:r>
                        <w:r>
                          <w:rPr>
                            <w:vertAlign w:val="subscript"/>
                          </w:rPr>
                          <w:t>s</w:t>
                        </w:r>
                      </w:p>
                    </w:txbxContent>
                  </v:textbox>
                </v:shape>
                <v:shape id="Text Box 1756" o:spid="_x0000_s2012" type="#_x0000_t202" style="position:absolute;left:2126;top:3893;width:77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rsidR="009B06A2" w:rsidRDefault="009B06A2" w:rsidP="007957EB">
                        <w:r>
                          <w:t>V</w:t>
                        </w:r>
                        <w:r>
                          <w:rPr>
                            <w:vertAlign w:val="subscript"/>
                          </w:rPr>
                          <w:t>in</w:t>
                        </w:r>
                      </w:p>
                    </w:txbxContent>
                  </v:textbox>
                </v:shape>
                <v:shape id="Text Box 1757" o:spid="_x0000_s2013" type="#_x0000_t202" style="position:absolute;left:2106;top:5933;width:77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" filled="f" stroked="f">
                  <v:textbox>
                    <w:txbxContent>
                      <w:p w:rsidR="009B06A2" w:rsidRDefault="009B06A2" w:rsidP="007957EB">
                        <w:r>
                          <w:t>0 V</w:t>
                        </w:r>
                      </w:p>
                    </w:txbxContent>
                  </v:textbox>
                </v:shape>
                <v:line id="Line 1759" o:spid="_x0000_s2014" style="position:absolute;visibility:visible;mso-wrap-style:square" from="5636,3573" to="6346,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"/>
                <v:oval id="Oval 1760" o:spid="_x0000_s2015" style="position:absolute;left:5610;top:3542;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" fillcolor="black"/>
                <v:oval id="Oval 1761" o:spid="_x0000_s2016" style="position:absolute;left:6339;top:3539;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"/>
                <v:oval id="Oval 1762" o:spid="_x0000_s2017" style="position:absolute;left:6345;top:6092;width:56;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"/>
                <v:shape id="Text Box 1763" o:spid="_x0000_s2018" type="#_x0000_t202" style="position:absolute;left:6309;top:3351;width:754;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" filled="f" stroked="f">
                  <v:textbox>
                    <w:txbxContent>
                      <w:p w:rsidR="009B06A2" w:rsidRDefault="009B06A2" w:rsidP="007957EB">
                        <w:r>
                          <w:t>V</w:t>
                        </w:r>
                        <w:r>
                          <w:rPr>
                            <w:vertAlign w:val="subscript"/>
                          </w:rPr>
                          <w:t>out</w:t>
                        </w:r>
                      </w:p>
                    </w:txbxContent>
                  </v:textbox>
                </v:shape>
              </v:group>
            </w:pict>
          </mc:Fallback>
        </mc:AlternateContent>
      </w:r>
    </w:p>
    <w:p w:rsidR="007957EB" w:rsidRPr="007957EB" w:rsidRDefault="006F6E91" w:rsidP="007957EB">
      <w:r>
        <w:rPr>
          <w:noProof/>
        </w:rPr>
        <mc:AlternateContent>
          <mc:Choice Requires="wps">
            <w:drawing>
              <wp:anchor distT="0" distB="0" distL="114300" distR="114300" simplePos="0" relativeHeight="251723264" behindDoc="0" locked="0" layoutInCell="0" allowOverlap="1">
                <wp:simplePos x="0" y="0"/>
                <wp:positionH relativeFrom="column">
                  <wp:posOffset>3661410</wp:posOffset>
                </wp:positionH>
                <wp:positionV relativeFrom="paragraph">
                  <wp:posOffset>116205</wp:posOffset>
                </wp:positionV>
                <wp:extent cx="1871345" cy="2705100"/>
                <wp:effectExtent l="0" t="0" r="0" b="0"/>
                <wp:wrapNone/>
                <wp:docPr id="1907"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2" w:rsidRPr="007957EB" w:rsidRDefault="009B06A2" w:rsidP="007957EB">
                            <w:r w:rsidRPr="007957EB">
                              <w:t>When an a.c. signal is to be amplified by a simple transistor amplifier the a.c. signal should be input to the transistor via a capacitor.</w:t>
                            </w:r>
                          </w:p>
                          <w:p w:rsidR="009B06A2" w:rsidRPr="007957EB" w:rsidRDefault="009B06A2" w:rsidP="007957EB"/>
                          <w:p w:rsidR="009B06A2" w:rsidRPr="007957EB" w:rsidRDefault="009B06A2" w:rsidP="007957EB">
                            <w:r w:rsidRPr="007957EB">
                              <w:t>The capacitor will allow the a.c. signal to pass but ‘block’ any unwanted d.c.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 o:spid="_x0000_s2019" type="#_x0000_t202" style="position:absolute;margin-left:288.3pt;margin-top:9.15pt;width:147.35pt;height:21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YJvgIAAM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" o:allowincell="f" filled="f" stroked="f">
                <v:textbox>
                  <w:txbxContent>
                    <w:p w:rsidR="009B06A2" w:rsidRPr="007957EB" w:rsidRDefault="009B06A2" w:rsidP="007957EB">
                      <w:r w:rsidRPr="007957EB">
                        <w:t>When an a.c. signal is to be amplified by a simple transistor amplifier the a.c. signal should be input to the transistor via a capacitor.</w:t>
                      </w:r>
                    </w:p>
                    <w:p w:rsidR="009B06A2" w:rsidRPr="007957EB" w:rsidRDefault="009B06A2" w:rsidP="007957EB"/>
                    <w:p w:rsidR="009B06A2" w:rsidRPr="007957EB" w:rsidRDefault="009B06A2" w:rsidP="007957EB">
                      <w:r w:rsidRPr="007957EB">
                        <w:t>The capacitor will allow the a.c. signal to pass but ‘block’ any unwanted d.c. signal.</w:t>
                      </w:r>
                    </w:p>
                  </w:txbxContent>
                </v:textbox>
              </v:shape>
            </w:pict>
          </mc:Fallback>
        </mc:AlternateContent>
      </w:r>
    </w:p>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Pr="007957EB" w:rsidRDefault="007957EB" w:rsidP="007957EB"/>
    <w:p w:rsidR="007957EB" w:rsidRDefault="007957EB" w:rsidP="007957EB"/>
    <w:p w:rsidR="007957EB" w:rsidRDefault="007957EB" w:rsidP="007957EB"/>
    <w:p w:rsidR="007957EB" w:rsidRDefault="007957EB" w:rsidP="007957EB"/>
    <w:p w:rsidR="007957EB" w:rsidRDefault="007957EB" w:rsidP="007957EB"/>
    <w:p w:rsidR="007957EB" w:rsidRDefault="007957EB" w:rsidP="007957EB"/>
    <w:p w:rsidR="007957EB" w:rsidRPr="007957EB" w:rsidRDefault="007957EB" w:rsidP="007957EB"/>
    <w:p w:rsidR="007957EB" w:rsidRPr="007957EB" w:rsidRDefault="007957EB" w:rsidP="007957EB"/>
    <w:p w:rsidR="007957EB" w:rsidRPr="007957EB" w:rsidRDefault="007957EB" w:rsidP="007957EB"/>
    <w:p w:rsidR="005C4151" w:rsidRPr="007957EB" w:rsidRDefault="005C4151" w:rsidP="007957EB">
      <w:pPr>
        <w:rPr>
          <w:b/>
        </w:rPr>
      </w:pPr>
      <w:r w:rsidRPr="007957EB">
        <w:rPr>
          <w:b/>
        </w:rPr>
        <w:t>Th</w:t>
      </w:r>
      <w:r w:rsidR="007957EB" w:rsidRPr="007957EB">
        <w:rPr>
          <w:b/>
        </w:rPr>
        <w:t>e transformer</w:t>
      </w:r>
    </w:p>
    <w:p w:rsidR="007957EB" w:rsidRDefault="007957EB" w:rsidP="005C4151"/>
    <w:p w:rsidR="005C4151" w:rsidRDefault="005C4151" w:rsidP="005C4151">
      <w:r>
        <w:t>The principle of operation of the transformer can be given in terms of induced e.m.f.</w:t>
      </w:r>
    </w:p>
    <w:p w:rsidR="005C4151" w:rsidRDefault="005C4151" w:rsidP="005C4151">
      <w:pPr>
        <w:rPr>
          <w:sz w:val="16"/>
        </w:rPr>
      </w:pPr>
    </w:p>
    <w:tbl>
      <w:tblPr>
        <w:tblW w:w="0" w:type="auto"/>
        <w:tblInd w:w="391" w:type="dxa"/>
        <w:tblLayout w:type="fixed"/>
        <w:tblCellMar>
          <w:left w:w="107" w:type="dxa"/>
          <w:right w:w="107" w:type="dxa"/>
        </w:tblCellMar>
        <w:tblLook w:val="0000" w:firstRow="0" w:lastRow="0" w:firstColumn="0" w:lastColumn="0" w:noHBand="0" w:noVBand="0"/>
      </w:tblPr>
      <w:tblGrid>
        <w:gridCol w:w="3969"/>
        <w:gridCol w:w="3827"/>
      </w:tblGrid>
      <w:tr w:rsidR="005C4151" w:rsidTr="008A1518">
        <w:tc>
          <w:tcPr>
            <w:tcW w:w="3969" w:type="dxa"/>
          </w:tcPr>
          <w:p w:rsidR="005C4151" w:rsidRDefault="006F6E91" w:rsidP="008A1518">
            <w:r>
              <w:rPr>
                <w:noProof/>
              </w:rPr>
              <mc:AlternateContent>
                <mc:Choice Requires="wpg">
                  <w:drawing>
                    <wp:anchor distT="0" distB="0" distL="114300" distR="114300" simplePos="0" relativeHeight="251635200" behindDoc="0" locked="0" layoutInCell="0" allowOverlap="1">
                      <wp:simplePos x="0" y="0"/>
                      <wp:positionH relativeFrom="column">
                        <wp:posOffset>2891790</wp:posOffset>
                      </wp:positionH>
                      <wp:positionV relativeFrom="paragraph">
                        <wp:posOffset>180340</wp:posOffset>
                      </wp:positionV>
                      <wp:extent cx="2009775" cy="1419225"/>
                      <wp:effectExtent l="0" t="0" r="0" b="0"/>
                      <wp:wrapNone/>
                      <wp:docPr id="1842"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1419225"/>
                                <a:chOff x="6315" y="2475"/>
                                <a:chExt cx="3165" cy="2235"/>
                              </a:xfrm>
                            </wpg:grpSpPr>
                            <wps:wsp>
                              <wps:cNvPr id="1843" name="Text Box 989"/>
                              <wps:cNvSpPr txBox="1">
                                <a:spLocks noChangeArrowheads="1"/>
                              </wps:cNvSpPr>
                              <wps:spPr bwMode="auto">
                                <a:xfrm>
                                  <a:off x="7140" y="2925"/>
                                  <a:ext cx="4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w:t>
                                    </w:r>
                                  </w:p>
                                </w:txbxContent>
                              </wps:txbx>
                              <wps:bodyPr rot="0" vert="horz" wrap="square" lIns="91440" tIns="45720" rIns="91440" bIns="45720" anchor="t" anchorCtr="0" upright="1">
                                <a:noAutofit/>
                              </wps:bodyPr>
                            </wps:wsp>
                            <wpg:grpSp>
                              <wpg:cNvPr id="1844" name="Group 990"/>
                              <wpg:cNvGrpSpPr>
                                <a:grpSpLocks/>
                              </wpg:cNvGrpSpPr>
                              <wpg:grpSpPr bwMode="auto">
                                <a:xfrm>
                                  <a:off x="7657" y="3075"/>
                                  <a:ext cx="706" cy="855"/>
                                  <a:chOff x="3682" y="7005"/>
                                  <a:chExt cx="706" cy="855"/>
                                </a:xfrm>
                              </wpg:grpSpPr>
                              <wpg:grpSp>
                                <wpg:cNvPr id="1845" name="Group 991"/>
                                <wpg:cNvGrpSpPr>
                                  <a:grpSpLocks/>
                                </wpg:cNvGrpSpPr>
                                <wpg:grpSpPr bwMode="auto">
                                  <a:xfrm>
                                    <a:off x="3720" y="7005"/>
                                    <a:ext cx="630" cy="855"/>
                                    <a:chOff x="3720" y="7005"/>
                                    <a:chExt cx="840" cy="855"/>
                                  </a:xfrm>
                                </wpg:grpSpPr>
                                <wps:wsp>
                                  <wps:cNvPr id="1846" name="Rectangle 992"/>
                                  <wps:cNvSpPr>
                                    <a:spLocks noChangeArrowheads="1"/>
                                  </wps:cNvSpPr>
                                  <wps:spPr bwMode="auto">
                                    <a:xfrm>
                                      <a:off x="3720" y="7005"/>
                                      <a:ext cx="840"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7" name="Rectangle 993"/>
                                  <wps:cNvSpPr>
                                    <a:spLocks noChangeArrowheads="1"/>
                                  </wps:cNvSpPr>
                                  <wps:spPr bwMode="auto">
                                    <a:xfrm>
                                      <a:off x="3853" y="7140"/>
                                      <a:ext cx="57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848" name="Group 994"/>
                                <wpg:cNvGrpSpPr>
                                  <a:grpSpLocks/>
                                </wpg:cNvGrpSpPr>
                                <wpg:grpSpPr bwMode="auto">
                                  <a:xfrm>
                                    <a:off x="3682" y="7245"/>
                                    <a:ext cx="181" cy="311"/>
                                    <a:chOff x="3682" y="7200"/>
                                    <a:chExt cx="181" cy="311"/>
                                  </a:xfrm>
                                </wpg:grpSpPr>
                                <wpg:grpSp>
                                  <wpg:cNvPr id="1849" name="Group 995"/>
                                  <wpg:cNvGrpSpPr>
                                    <a:grpSpLocks/>
                                  </wpg:cNvGrpSpPr>
                                  <wpg:grpSpPr bwMode="auto">
                                    <a:xfrm rot="-5400000" flipH="1" flipV="1">
                                      <a:off x="3737" y="7146"/>
                                      <a:ext cx="71" cy="180"/>
                                      <a:chOff x="5595" y="7425"/>
                                      <a:chExt cx="195" cy="345"/>
                                    </a:xfrm>
                                  </wpg:grpSpPr>
                                  <wps:wsp>
                                    <wps:cNvPr id="1850" name="Arc 99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Arc 99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998"/>
                                  <wpg:cNvGrpSpPr>
                                    <a:grpSpLocks/>
                                  </wpg:cNvGrpSpPr>
                                  <wpg:grpSpPr bwMode="auto">
                                    <a:xfrm rot="-5400000" flipH="1" flipV="1">
                                      <a:off x="3737" y="7221"/>
                                      <a:ext cx="71" cy="180"/>
                                      <a:chOff x="5595" y="7425"/>
                                      <a:chExt cx="195" cy="345"/>
                                    </a:xfrm>
                                  </wpg:grpSpPr>
                                  <wps:wsp>
                                    <wps:cNvPr id="1853" name="Arc 999"/>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Arc 1000"/>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001"/>
                                  <wpg:cNvGrpSpPr>
                                    <a:grpSpLocks/>
                                  </wpg:cNvGrpSpPr>
                                  <wpg:grpSpPr bwMode="auto">
                                    <a:xfrm rot="-5400000" flipH="1" flipV="1">
                                      <a:off x="3736" y="7311"/>
                                      <a:ext cx="71" cy="180"/>
                                      <a:chOff x="5595" y="7425"/>
                                      <a:chExt cx="195" cy="345"/>
                                    </a:xfrm>
                                  </wpg:grpSpPr>
                                  <wps:wsp>
                                    <wps:cNvPr id="1856" name="Arc 1002"/>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Arc 1003"/>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004"/>
                                  <wpg:cNvGrpSpPr>
                                    <a:grpSpLocks/>
                                  </wpg:cNvGrpSpPr>
                                  <wpg:grpSpPr bwMode="auto">
                                    <a:xfrm rot="-5400000" flipH="1" flipV="1">
                                      <a:off x="3736" y="7386"/>
                                      <a:ext cx="71" cy="180"/>
                                      <a:chOff x="5595" y="7425"/>
                                      <a:chExt cx="195" cy="345"/>
                                    </a:xfrm>
                                  </wpg:grpSpPr>
                                  <wps:wsp>
                                    <wps:cNvPr id="1859" name="Arc 1005"/>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Arc 1006"/>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61" name="Group 1007"/>
                                <wpg:cNvGrpSpPr>
                                  <a:grpSpLocks/>
                                </wpg:cNvGrpSpPr>
                                <wpg:grpSpPr bwMode="auto">
                                  <a:xfrm>
                                    <a:off x="4207" y="7185"/>
                                    <a:ext cx="181" cy="461"/>
                                    <a:chOff x="4207" y="7185"/>
                                    <a:chExt cx="181" cy="461"/>
                                  </a:xfrm>
                                </wpg:grpSpPr>
                                <wpg:grpSp>
                                  <wpg:cNvPr id="1862" name="Group 1008"/>
                                  <wpg:cNvGrpSpPr>
                                    <a:grpSpLocks/>
                                  </wpg:cNvGrpSpPr>
                                  <wpg:grpSpPr bwMode="auto">
                                    <a:xfrm>
                                      <a:off x="4207" y="7260"/>
                                      <a:ext cx="181" cy="386"/>
                                      <a:chOff x="4207" y="7260"/>
                                      <a:chExt cx="181" cy="386"/>
                                    </a:xfrm>
                                  </wpg:grpSpPr>
                                  <wpg:grpSp>
                                    <wpg:cNvPr id="1863" name="Group 1009"/>
                                    <wpg:cNvGrpSpPr>
                                      <a:grpSpLocks/>
                                    </wpg:cNvGrpSpPr>
                                    <wpg:grpSpPr bwMode="auto">
                                      <a:xfrm rot="-5400000" flipH="1" flipV="1">
                                        <a:off x="4262" y="7206"/>
                                        <a:ext cx="71" cy="180"/>
                                        <a:chOff x="5595" y="7425"/>
                                        <a:chExt cx="195" cy="345"/>
                                      </a:xfrm>
                                    </wpg:grpSpPr>
                                    <wps:wsp>
                                      <wps:cNvPr id="1864" name="Arc 101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Arc 101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012"/>
                                    <wpg:cNvGrpSpPr>
                                      <a:grpSpLocks/>
                                    </wpg:cNvGrpSpPr>
                                    <wpg:grpSpPr bwMode="auto">
                                      <a:xfrm rot="-5400000" flipH="1" flipV="1">
                                        <a:off x="4262" y="7281"/>
                                        <a:ext cx="71" cy="180"/>
                                        <a:chOff x="5595" y="7425"/>
                                        <a:chExt cx="195" cy="345"/>
                                      </a:xfrm>
                                    </wpg:grpSpPr>
                                    <wps:wsp>
                                      <wps:cNvPr id="1867" name="Arc 101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Arc 101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015"/>
                                    <wpg:cNvGrpSpPr>
                                      <a:grpSpLocks/>
                                    </wpg:cNvGrpSpPr>
                                    <wpg:grpSpPr bwMode="auto">
                                      <a:xfrm rot="-5400000" flipH="1" flipV="1">
                                        <a:off x="4261" y="7371"/>
                                        <a:ext cx="71" cy="180"/>
                                        <a:chOff x="5595" y="7425"/>
                                        <a:chExt cx="195" cy="345"/>
                                      </a:xfrm>
                                    </wpg:grpSpPr>
                                    <wps:wsp>
                                      <wps:cNvPr id="1870" name="Arc 101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Arc 101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018"/>
                                    <wpg:cNvGrpSpPr>
                                      <a:grpSpLocks/>
                                    </wpg:cNvGrpSpPr>
                                    <wpg:grpSpPr bwMode="auto">
                                      <a:xfrm rot="-5400000" flipH="1" flipV="1">
                                        <a:off x="4261" y="7446"/>
                                        <a:ext cx="71" cy="180"/>
                                        <a:chOff x="5595" y="7425"/>
                                        <a:chExt cx="195" cy="345"/>
                                      </a:xfrm>
                                    </wpg:grpSpPr>
                                    <wps:wsp>
                                      <wps:cNvPr id="1873" name="Arc 1019"/>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Arc 1020"/>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021"/>
                                    <wpg:cNvGrpSpPr>
                                      <a:grpSpLocks/>
                                    </wpg:cNvGrpSpPr>
                                    <wpg:grpSpPr bwMode="auto">
                                      <a:xfrm rot="-5400000" flipH="1" flipV="1">
                                        <a:off x="4261" y="7521"/>
                                        <a:ext cx="71" cy="180"/>
                                        <a:chOff x="5595" y="7425"/>
                                        <a:chExt cx="195" cy="345"/>
                                      </a:xfrm>
                                    </wpg:grpSpPr>
                                    <wps:wsp>
                                      <wps:cNvPr id="1876" name="Arc 1022"/>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Arc 1023"/>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78" name="Group 1024"/>
                                  <wpg:cNvGrpSpPr>
                                    <a:grpSpLocks/>
                                  </wpg:cNvGrpSpPr>
                                  <wpg:grpSpPr bwMode="auto">
                                    <a:xfrm rot="-5400000" flipH="1" flipV="1">
                                      <a:off x="4261" y="7131"/>
                                      <a:ext cx="71" cy="180"/>
                                      <a:chOff x="5595" y="7425"/>
                                      <a:chExt cx="195" cy="345"/>
                                    </a:xfrm>
                                  </wpg:grpSpPr>
                                  <wps:wsp>
                                    <wps:cNvPr id="1879" name="Arc 1025"/>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Arc 1026"/>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881" name="Line 1027"/>
                              <wps:cNvCnPr/>
                              <wps:spPr bwMode="auto">
                                <a:xfrm flipH="1">
                                  <a:off x="7455" y="327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28"/>
                              <wps:cNvCnPr/>
                              <wps:spPr bwMode="auto">
                                <a:xfrm flipH="1">
                                  <a:off x="7080" y="327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29"/>
                              <wps:cNvCnPr/>
                              <wps:spPr bwMode="auto">
                                <a:xfrm>
                                  <a:off x="7080" y="3270"/>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30"/>
                              <wps:cNvCnPr/>
                              <wps:spPr bwMode="auto">
                                <a:xfrm flipH="1" flipV="1">
                                  <a:off x="7335" y="3180"/>
                                  <a:ext cx="13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31"/>
                              <wps:cNvCnPr/>
                              <wps:spPr bwMode="auto">
                                <a:xfrm>
                                  <a:off x="7080" y="3540"/>
                                  <a:ext cx="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32"/>
                              <wps:cNvCnPr/>
                              <wps:spPr bwMode="auto">
                                <a:xfrm>
                                  <a:off x="7080" y="361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Rectangle 1033"/>
                              <wps:cNvSpPr>
                                <a:spLocks noChangeArrowheads="1"/>
                              </wps:cNvSpPr>
                              <wps:spPr bwMode="auto">
                                <a:xfrm>
                                  <a:off x="8745" y="3375"/>
                                  <a:ext cx="49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88" name="Group 1034"/>
                              <wpg:cNvGrpSpPr>
                                <a:grpSpLocks/>
                              </wpg:cNvGrpSpPr>
                              <wpg:grpSpPr bwMode="auto">
                                <a:xfrm>
                                  <a:off x="8778" y="3630"/>
                                  <a:ext cx="388" cy="135"/>
                                  <a:chOff x="2715" y="9615"/>
                                  <a:chExt cx="308" cy="285"/>
                                </a:xfrm>
                              </wpg:grpSpPr>
                              <wps:wsp>
                                <wps:cNvPr id="1889" name="Arc 1035"/>
                                <wps:cNvSpPr>
                                  <a:spLocks/>
                                </wps:cNvSpPr>
                                <wps:spPr bwMode="auto">
                                  <a:xfrm>
                                    <a:off x="2880"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Arc 1036"/>
                                <wps:cNvSpPr>
                                  <a:spLocks/>
                                </wps:cNvSpPr>
                                <wps:spPr bwMode="auto">
                                  <a:xfrm flipH="1">
                                    <a:off x="2715"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91" name="Line 1037"/>
                              <wps:cNvCnPr/>
                              <wps:spPr bwMode="auto">
                                <a:xfrm flipH="1" flipV="1">
                                  <a:off x="8764" y="3420"/>
                                  <a:ext cx="165" cy="19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92" name="Rectangle 1038"/>
                              <wps:cNvSpPr>
                                <a:spLocks noChangeArrowheads="1"/>
                              </wps:cNvSpPr>
                              <wps:spPr bwMode="auto">
                                <a:xfrm>
                                  <a:off x="8582" y="3375"/>
                                  <a:ext cx="148"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3" name="Line 1039"/>
                              <wps:cNvCnPr/>
                              <wps:spPr bwMode="auto">
                                <a:xfrm>
                                  <a:off x="8355" y="3255"/>
                                  <a:ext cx="29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40"/>
                              <wps:cNvCnPr/>
                              <wps:spPr bwMode="auto">
                                <a:xfrm flipH="1">
                                  <a:off x="8310" y="3645"/>
                                  <a:ext cx="34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Oval 1041"/>
                              <wps:cNvSpPr>
                                <a:spLocks noChangeArrowheads="1"/>
                              </wps:cNvSpPr>
                              <wps:spPr bwMode="auto">
                                <a:xfrm flipH="1" flipV="1">
                                  <a:off x="8614" y="348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6" name="Oval 1042"/>
                              <wps:cNvSpPr>
                                <a:spLocks noChangeArrowheads="1"/>
                              </wps:cNvSpPr>
                              <wps:spPr bwMode="auto">
                                <a:xfrm flipH="1" flipV="1">
                                  <a:off x="8613" y="3604"/>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7" name="Text Box 1043"/>
                              <wps:cNvSpPr txBox="1">
                                <a:spLocks noChangeArrowheads="1"/>
                              </wps:cNvSpPr>
                              <wps:spPr bwMode="auto">
                                <a:xfrm>
                                  <a:off x="8670" y="38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 xml:space="preserve">   a.c.</w:t>
                                    </w:r>
                                  </w:p>
                                  <w:p w:rsidR="009B06A2" w:rsidRDefault="009B06A2" w:rsidP="005C4151">
                                    <w:r w:rsidRPr="00CE2EB0">
                                      <w:rPr>
                                        <w:sz w:val="18"/>
                                        <w:szCs w:val="18"/>
                                      </w:rPr>
                                      <w:t>ammeter</w:t>
                                    </w:r>
                                  </w:p>
                                </w:txbxContent>
                              </wps:txbx>
                              <wps:bodyPr rot="0" vert="horz" wrap="square" lIns="0" tIns="0" rIns="0" bIns="0" anchor="t" anchorCtr="0" upright="1">
                                <a:noAutofit/>
                              </wps:bodyPr>
                            </wps:wsp>
                            <wps:wsp>
                              <wps:cNvPr id="1898" name="Text Box 1044"/>
                              <wps:cNvSpPr txBox="1">
                                <a:spLocks noChangeArrowheads="1"/>
                              </wps:cNvSpPr>
                              <wps:spPr bwMode="auto">
                                <a:xfrm>
                                  <a:off x="6923" y="3824"/>
                                  <a:ext cx="705"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primary coil</w:t>
                                    </w:r>
                                  </w:p>
                                </w:txbxContent>
                              </wps:txbx>
                              <wps:bodyPr rot="0" vert="horz" wrap="square" lIns="0" tIns="45720" rIns="0" bIns="45720" anchor="t" anchorCtr="0" upright="1">
                                <a:noAutofit/>
                              </wps:bodyPr>
                            </wps:wsp>
                            <wps:wsp>
                              <wps:cNvPr id="1899" name="Text Box 1045"/>
                              <wps:cNvSpPr txBox="1">
                                <a:spLocks noChangeArrowheads="1"/>
                              </wps:cNvSpPr>
                              <wps:spPr bwMode="auto">
                                <a:xfrm>
                                  <a:off x="7665" y="4230"/>
                                  <a:ext cx="8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secondary coil</w:t>
                                    </w:r>
                                  </w:p>
                                </w:txbxContent>
                              </wps:txbx>
                              <wps:bodyPr rot="0" vert="horz" wrap="square" lIns="0" tIns="0" rIns="0" bIns="0" anchor="t" anchorCtr="0" upright="1">
                                <a:noAutofit/>
                              </wps:bodyPr>
                            </wps:wsp>
                            <wps:wsp>
                              <wps:cNvPr id="1900" name="Line 1046"/>
                              <wps:cNvCnPr/>
                              <wps:spPr bwMode="auto">
                                <a:xfrm flipH="1">
                                  <a:off x="8070" y="3720"/>
                                  <a:ext cx="19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47"/>
                              <wps:cNvCnPr/>
                              <wps:spPr bwMode="auto">
                                <a:xfrm flipH="1">
                                  <a:off x="7425" y="3615"/>
                                  <a:ext cx="28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Text Box 1048"/>
                              <wps:cNvSpPr txBox="1">
                                <a:spLocks noChangeArrowheads="1"/>
                              </wps:cNvSpPr>
                              <wps:spPr bwMode="auto">
                                <a:xfrm>
                                  <a:off x="6315" y="3180"/>
                                  <a:ext cx="6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 xml:space="preserve">  a.c. supply</w:t>
                                    </w:r>
                                  </w:p>
                                </w:txbxContent>
                              </wps:txbx>
                              <wps:bodyPr rot="0" vert="horz" wrap="square" lIns="0" tIns="0" rIns="0" bIns="0" anchor="t" anchorCtr="0" upright="1">
                                <a:noAutofit/>
                              </wps:bodyPr>
                            </wps:wsp>
                            <wps:wsp>
                              <wps:cNvPr id="1903" name="Text Box 1049"/>
                              <wps:cNvSpPr txBox="1">
                                <a:spLocks noChangeArrowheads="1"/>
                              </wps:cNvSpPr>
                              <wps:spPr bwMode="auto">
                                <a:xfrm>
                                  <a:off x="7740" y="2475"/>
                                  <a:ext cx="7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soft iron</w:t>
                                    </w:r>
                                    <w:r>
                                      <w:t xml:space="preserve"> </w:t>
                                    </w:r>
                                    <w:r w:rsidRPr="00CE2EB0">
                                      <w:rPr>
                                        <w:sz w:val="18"/>
                                        <w:szCs w:val="18"/>
                                      </w:rPr>
                                      <w:t>core</w:t>
                                    </w:r>
                                  </w:p>
                                </w:txbxContent>
                              </wps:txbx>
                              <wps:bodyPr rot="0" vert="horz" wrap="square" lIns="0" tIns="0" rIns="0" bIns="0" anchor="t" anchorCtr="0" upright="1">
                                <a:noAutofit/>
                              </wps:bodyPr>
                            </wps:wsp>
                            <wps:wsp>
                              <wps:cNvPr id="1904" name="Line 1050"/>
                              <wps:cNvCnPr/>
                              <wps:spPr bwMode="auto">
                                <a:xfrm flipH="1">
                                  <a:off x="8040" y="2730"/>
                                  <a:ext cx="1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Oval 1051"/>
                              <wps:cNvSpPr>
                                <a:spLocks noChangeArrowheads="1"/>
                              </wps:cNvSpPr>
                              <wps:spPr bwMode="auto">
                                <a:xfrm flipH="1">
                                  <a:off x="7046" y="3462"/>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6" name="Oval 1052"/>
                              <wps:cNvSpPr>
                                <a:spLocks noChangeArrowheads="1"/>
                              </wps:cNvSpPr>
                              <wps:spPr bwMode="auto">
                                <a:xfrm flipH="1">
                                  <a:off x="7046" y="3342"/>
                                  <a:ext cx="71" cy="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2020" style="position:absolute;margin-left:227.7pt;margin-top:14.2pt;width:158.25pt;height:111.75pt;z-index:251635200;mso-position-horizontal-relative:text;mso-position-vertical-relative:text" coordorigin="6315,2475" coordsize="316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" o:allowincell="f">
                      <v:shape id="Text Box 989" o:spid="_x0000_s2021" type="#_x0000_t202" style="position:absolute;left:7140;top:2925;width:4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" stroked="f">
                        <v:textbox>
                          <w:txbxContent>
                            <w:p w:rsidR="009B06A2" w:rsidRPr="00CE2EB0" w:rsidRDefault="009B06A2" w:rsidP="005C4151">
                              <w:pPr>
                                <w:rPr>
                                  <w:sz w:val="18"/>
                                  <w:szCs w:val="18"/>
                                </w:rPr>
                              </w:pPr>
                              <w:r w:rsidRPr="00CE2EB0">
                                <w:rPr>
                                  <w:sz w:val="18"/>
                                  <w:szCs w:val="18"/>
                                </w:rPr>
                                <w:t>S</w:t>
                              </w:r>
                            </w:p>
                          </w:txbxContent>
                        </v:textbox>
                      </v:shape>
                      <v:group id="Group 990" o:spid="_x0000_s2022" style="position:absolute;left:7657;top:3075;width:706;height:855" coordorigin="3682,7005" coordsize="7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group id="Group 991" o:spid="_x0000_s2023" style="position:absolute;left:3720;top:7005;width:630;height:855" coordorigin="3720,7005" coordsize="8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rect id="Rectangle 992" o:spid="_x0000_s2024" style="position:absolute;left:3720;top:7005;width:8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"/>
                          <v:rect id="Rectangle 993" o:spid="_x0000_s2025" style="position:absolute;left:3853;top:7140;width:5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"/>
                        </v:group>
                        <v:group id="Group 994" o:spid="_x0000_s2026" style="position:absolute;left:3682;top:7245;width:181;height:311" coordorigin="3682,7200" coordsize="1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group id="Group 995" o:spid="_x0000_s2027" style="position:absolute;left:3737;top:714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">
                            <v:shape id="Arc 996" o:spid="_x0000_s2028"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" path="m-1,nfc11929,,21600,9670,21600,21600em-1,nsc11929,,21600,9670,21600,21600l,21600,-1,xe" filled="f">
                              <v:path arrowok="t" o:extrusionok="f" o:connecttype="custom" o:connectlocs="0,0;195,180;0,180" o:connectangles="0,0,0"/>
                            </v:shape>
                            <v:shape id="Arc 997" o:spid="_x0000_s2029"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" path="m-1,nfc11929,,21600,9670,21600,21600em-1,nsc11929,,21600,9670,21600,21600l,21600,-1,xe" filled="f">
                              <v:path arrowok="t" o:extrusionok="f" o:connecttype="custom" o:connectlocs="0,0;195,180;0,180" o:connectangles="0,0,0"/>
                            </v:shape>
                          </v:group>
                          <v:group id="Group 998" o:spid="_x0000_s2030" style="position:absolute;left:3737;top:722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">
                            <v:shape id="Arc 999" o:spid="_x0000_s2031"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00" o:spid="_x0000_s2032"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" path="m-1,nfc11929,,21600,9670,21600,21600em-1,nsc11929,,21600,9670,21600,21600l,21600,-1,xe" filled="f">
                              <v:path arrowok="t" o:extrusionok="f" o:connecttype="custom" o:connectlocs="0,0;195,180;0,180" o:connectangles="0,0,0"/>
                            </v:shape>
                          </v:group>
                          <v:group id="Group 1001" o:spid="_x0000_s2033" style="position:absolute;left:3736;top:731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">
                            <v:shape id="Arc 1002" o:spid="_x0000_s2034"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03" o:spid="_x0000_s2035"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" path="m-1,nfc11929,,21600,9670,21600,21600em-1,nsc11929,,21600,9670,21600,21600l,21600,-1,xe" filled="f">
                              <v:path arrowok="t" o:extrusionok="f" o:connecttype="custom" o:connectlocs="0,0;195,180;0,180" o:connectangles="0,0,0"/>
                            </v:shape>
                          </v:group>
                          <v:group id="Group 1004" o:spid="_x0000_s2036" style="position:absolute;left:3736;top:738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">
                            <v:shape id="Arc 1005" o:spid="_x0000_s2037"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06" o:spid="_x0000_s2038"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v:group id="Group 1007" o:spid="_x0000_s2039" style="position:absolute;left:4207;top:7185;width:181;height:461" coordorigin="4207,7185" coordsize="1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group id="Group 1008" o:spid="_x0000_s2040" style="position:absolute;left:4207;top:7260;width:181;height:386" coordorigin="4207,7260" coordsize="18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group id="Group 1009" o:spid="_x0000_s2041" style="position:absolute;left:4262;top:720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">
                              <v:shape id="Arc 1010" o:spid="_x0000_s2042"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11" o:spid="_x0000_s2043"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id="Group 1012" o:spid="_x0000_s2044" style="position:absolute;left:4262;top:728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">
                              <v:shape id="Arc 1013" o:spid="_x0000_s2045"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14" o:spid="_x0000_s2046"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id="Group 1015" o:spid="_x0000_s2047" style="position:absolute;left:4261;top:737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">
                              <v:shape id="Arc 1016" o:spid="_x0000_s2048"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" path="m-1,nfc11929,,21600,9670,21600,21600em-1,nsc11929,,21600,9670,21600,21600l,21600,-1,xe" filled="f">
                                <v:path arrowok="t" o:extrusionok="f" o:connecttype="custom" o:connectlocs="0,0;195,180;0,180" o:connectangles="0,0,0"/>
                              </v:shape>
                              <v:shape id="Arc 1017" o:spid="_x0000_s2049"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" path="m-1,nfc11929,,21600,9670,21600,21600em-1,nsc11929,,21600,9670,21600,21600l,21600,-1,xe" filled="f">
                                <v:path arrowok="t" o:extrusionok="f" o:connecttype="custom" o:connectlocs="0,0;195,180;0,180" o:connectangles="0,0,0"/>
                              </v:shape>
                            </v:group>
                            <v:group id="Group 1018" o:spid="_x0000_s2050" style="position:absolute;left:4261;top:744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">
                              <v:shape id="Arc 1019" o:spid="_x0000_s2051"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20" o:spid="_x0000_s2052"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" path="m-1,nfc11929,,21600,9670,21600,21600em-1,nsc11929,,21600,9670,21600,21600l,21600,-1,xe" filled="f">
                                <v:path arrowok="t" o:extrusionok="f" o:connecttype="custom" o:connectlocs="0,0;195,180;0,180" o:connectangles="0,0,0"/>
                              </v:shape>
                            </v:group>
                            <v:group id="Group 1021" o:spid="_x0000_s2053" style="position:absolute;left:4261;top:752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">
                              <v:shape id="Arc 1022" o:spid="_x0000_s2054"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23" o:spid="_x0000_s2055"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" path="m-1,nfc11929,,21600,9670,21600,21600em-1,nsc11929,,21600,9670,21600,21600l,21600,-1,xe" filled="f">
                                <v:path arrowok="t" o:extrusionok="f" o:connecttype="custom" o:connectlocs="0,0;195,180;0,180" o:connectangles="0,0,0"/>
                              </v:shape>
                            </v:group>
                          </v:group>
                          <v:group id="Group 1024" o:spid="_x0000_s2056" style="position:absolute;left:4261;top:713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">
                            <v:shape id="Arc 1025" o:spid="_x0000_s2057"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1026" o:spid="_x0000_s2058"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v:group>
                      <v:line id="Line 1027" o:spid="_x0000_s2059" style="position:absolute;flip:x;visibility:visible;mso-wrap-style:square" from="7455,3270" to="7680,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"/>
                      <v:line id="Line 1028" o:spid="_x0000_s2060" style="position:absolute;flip:x;visibility:visible;mso-wrap-style:square" from="7080,3270" to="7275,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"/>
                      <v:line id="Line 1029" o:spid="_x0000_s2061" style="position:absolute;visibility:visible;mso-wrap-style:square" from="7080,3270" to="7080,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"/>
                      <v:line id="Line 1030" o:spid="_x0000_s2062" style="position:absolute;flip:x y;visibility:visible;mso-wrap-style:square" from="7335,3180" to="7470,3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"/>
                      <v:line id="Line 1031" o:spid="_x0000_s2063" style="position:absolute;visibility:visible;mso-wrap-style:square" from="7080,3540" to="7080,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"/>
                      <v:line id="Line 1032" o:spid="_x0000_s2064" style="position:absolute;visibility:visible;mso-wrap-style:square" from="7080,3615" to="7650,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"/>
                      <v:rect id="Rectangle 1033" o:spid="_x0000_s2065" style="position:absolute;left:8745;top:3375;width:49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"/>
                      <v:group id="Group 1034" o:spid="_x0000_s2066" style="position:absolute;left:8778;top:3630;width:388;height:135" coordorigin="2715,9615" coordsize="3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Arc 1035" o:spid="_x0000_s2067" style="position:absolute;left:2880;top:9615;width:143;height:2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" path="m-1,nfc11929,,21600,9670,21600,21600em-1,nsc11929,,21600,9670,21600,21600l,21600,-1,xe" filled="f">
                          <v:path arrowok="t" o:extrusionok="f" o:connecttype="custom" o:connectlocs="0,0;143,285;0,285" o:connectangles="0,0,0"/>
                        </v:shape>
                        <v:shape id="Arc 1036" o:spid="_x0000_s2068" style="position:absolute;left:2715;top:9615;width:143;height:28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" path="m-1,nfc11929,,21600,9670,21600,21600em-1,nsc11929,,21600,9670,21600,21600l,21600,-1,xe" filled="f">
                          <v:path arrowok="t" o:extrusionok="f" o:connecttype="custom" o:connectlocs="0,0;143,285;0,285" o:connectangles="0,0,0"/>
                        </v:shape>
                      </v:group>
                      <v:line id="Line 1037" o:spid="_x0000_s2069" style="position:absolute;flip:x y;visibility:visible;mso-wrap-style:square" from="8764,3420" to="8929,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">
                        <v:stroke endarrow="block" endarrowwidth="narrow"/>
                      </v:line>
                      <v:rect id="Rectangle 1038" o:spid="_x0000_s2070" style="position:absolute;left:8582;top:3375;width:14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"/>
                      <v:line id="Line 1039" o:spid="_x0000_s2071" style="position:absolute;visibility:visible;mso-wrap-style:square" from="8355,3255" to="8649,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"/>
                      <v:line id="Line 1040" o:spid="_x0000_s2072" style="position:absolute;flip:x;visibility:visible;mso-wrap-style:square" from="8310,3645" to="8655,3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"/>
                      <v:oval id="Oval 1041" o:spid="_x0000_s2073" style="position:absolute;left:8614;top:3484;width:71;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" fillcolor="black"/>
                      <v:oval id="Oval 1042" o:spid="_x0000_s2074" style="position:absolute;left:8613;top:3604;width:71;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" fillcolor="black"/>
                      <v:shape id="Text Box 1043" o:spid="_x0000_s2075" type="#_x0000_t202" style="position:absolute;left:8670;top:3825;width:8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" stroked="f">
                        <v:textbox inset="0,0,0,0">
                          <w:txbxContent>
                            <w:p w:rsidR="009B06A2" w:rsidRPr="00CE2EB0" w:rsidRDefault="009B06A2" w:rsidP="005C4151">
                              <w:pPr>
                                <w:rPr>
                                  <w:sz w:val="18"/>
                                  <w:szCs w:val="18"/>
                                </w:rPr>
                              </w:pPr>
                              <w:r w:rsidRPr="00CE2EB0">
                                <w:rPr>
                                  <w:sz w:val="18"/>
                                  <w:szCs w:val="18"/>
                                </w:rPr>
                                <w:t xml:space="preserve">   a.c.</w:t>
                              </w:r>
                            </w:p>
                            <w:p w:rsidR="009B06A2" w:rsidRDefault="009B06A2" w:rsidP="005C4151">
                              <w:r w:rsidRPr="00CE2EB0">
                                <w:rPr>
                                  <w:sz w:val="18"/>
                                  <w:szCs w:val="18"/>
                                </w:rPr>
                                <w:t>ammeter</w:t>
                              </w:r>
                            </w:p>
                          </w:txbxContent>
                        </v:textbox>
                      </v:shape>
                      <v:shape id="Text Box 1044" o:spid="_x0000_s2076" type="#_x0000_t202" style="position:absolute;left:6923;top:3824;width:70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" stroked="f">
                        <v:textbox inset="0,,0">
                          <w:txbxContent>
                            <w:p w:rsidR="009B06A2" w:rsidRPr="00CE2EB0" w:rsidRDefault="009B06A2" w:rsidP="005C4151">
                              <w:pPr>
                                <w:rPr>
                                  <w:sz w:val="18"/>
                                  <w:szCs w:val="18"/>
                                </w:rPr>
                              </w:pPr>
                              <w:r w:rsidRPr="00CE2EB0">
                                <w:rPr>
                                  <w:sz w:val="18"/>
                                  <w:szCs w:val="18"/>
                                </w:rPr>
                                <w:t>primary coil</w:t>
                              </w:r>
                            </w:p>
                          </w:txbxContent>
                        </v:textbox>
                      </v:shape>
                      <v:shape id="Text Box 1045" o:spid="_x0000_s2077" type="#_x0000_t202" style="position:absolute;left:7665;top:4230;width:8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" stroked="f">
                        <v:textbox inset="0,0,0,0">
                          <w:txbxContent>
                            <w:p w:rsidR="009B06A2" w:rsidRPr="00CE2EB0" w:rsidRDefault="009B06A2" w:rsidP="005C4151">
                              <w:pPr>
                                <w:rPr>
                                  <w:sz w:val="18"/>
                                  <w:szCs w:val="18"/>
                                </w:rPr>
                              </w:pPr>
                              <w:r w:rsidRPr="00CE2EB0">
                                <w:rPr>
                                  <w:sz w:val="18"/>
                                  <w:szCs w:val="18"/>
                                </w:rPr>
                                <w:t>secondary coil</w:t>
                              </w:r>
                            </w:p>
                          </w:txbxContent>
                        </v:textbox>
                      </v:shape>
                      <v:line id="Line 1046" o:spid="_x0000_s2078" style="position:absolute;flip:x;visibility:visible;mso-wrap-style:square" from="8070,3720" to="8265,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"/>
                      <v:line id="Line 1047" o:spid="_x0000_s2079" style="position:absolute;flip:x;visibility:visible;mso-wrap-style:square" from="7425,3615" to="7710,3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"/>
                      <v:shape id="Text Box 1048" o:spid="_x0000_s2080" type="#_x0000_t202" style="position:absolute;left:6315;top:3180;width:6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" stroked="f">
                        <v:textbox inset="0,0,0,0">
                          <w:txbxContent>
                            <w:p w:rsidR="009B06A2" w:rsidRPr="00CE2EB0" w:rsidRDefault="009B06A2" w:rsidP="005C4151">
                              <w:pPr>
                                <w:rPr>
                                  <w:sz w:val="18"/>
                                  <w:szCs w:val="18"/>
                                </w:rPr>
                              </w:pPr>
                              <w:r w:rsidRPr="00CE2EB0">
                                <w:rPr>
                                  <w:sz w:val="18"/>
                                  <w:szCs w:val="18"/>
                                </w:rPr>
                                <w:t xml:space="preserve">  a.c. supply</w:t>
                              </w:r>
                            </w:p>
                          </w:txbxContent>
                        </v:textbox>
                      </v:shape>
                      <v:shape id="Text Box 1049" o:spid="_x0000_s2081" type="#_x0000_t202" style="position:absolute;left:7740;top:2475;width:7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" stroked="f">
                        <v:textbox inset="0,0,0,0">
                          <w:txbxContent>
                            <w:p w:rsidR="009B06A2" w:rsidRPr="00CE2EB0" w:rsidRDefault="009B06A2" w:rsidP="005C4151">
                              <w:pPr>
                                <w:rPr>
                                  <w:sz w:val="18"/>
                                  <w:szCs w:val="18"/>
                                </w:rPr>
                              </w:pPr>
                              <w:r w:rsidRPr="00CE2EB0">
                                <w:rPr>
                                  <w:sz w:val="18"/>
                                  <w:szCs w:val="18"/>
                                </w:rPr>
                                <w:t>soft iron</w:t>
                              </w:r>
                              <w:r>
                                <w:t xml:space="preserve"> </w:t>
                              </w:r>
                              <w:r w:rsidRPr="00CE2EB0">
                                <w:rPr>
                                  <w:sz w:val="18"/>
                                  <w:szCs w:val="18"/>
                                </w:rPr>
                                <w:t>core</w:t>
                              </w:r>
                            </w:p>
                          </w:txbxContent>
                        </v:textbox>
                      </v:shape>
                      <v:line id="Line 1050" o:spid="_x0000_s2082" style="position:absolute;flip:x;visibility:visible;mso-wrap-style:square" from="8040,2730" to="8205,3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"/>
                      <v:oval id="Oval 1051" o:spid="_x0000_s2083" style="position:absolute;left:7046;top:3462;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"/>
                      <v:oval id="Oval 1052" o:spid="_x0000_s2084" style="position:absolute;left:7046;top:3342;width:71;height:7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"/>
                    </v:group>
                  </w:pict>
                </mc:Fallback>
              </mc:AlternateContent>
            </w:r>
            <w:r>
              <w:rPr>
                <w:noProof/>
              </w:rPr>
              <mc:AlternateContent>
                <mc:Choice Requires="wpg">
                  <w:drawing>
                    <wp:anchor distT="0" distB="0" distL="114300" distR="114300" simplePos="0" relativeHeight="251634176" behindDoc="0" locked="0" layoutInCell="0" allowOverlap="1">
                      <wp:simplePos x="0" y="0"/>
                      <wp:positionH relativeFrom="column">
                        <wp:posOffset>382270</wp:posOffset>
                      </wp:positionH>
                      <wp:positionV relativeFrom="paragraph">
                        <wp:posOffset>161925</wp:posOffset>
                      </wp:positionV>
                      <wp:extent cx="2076450" cy="1419225"/>
                      <wp:effectExtent l="0" t="0" r="0" b="0"/>
                      <wp:wrapNone/>
                      <wp:docPr id="1675"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1419225"/>
                                <a:chOff x="2458" y="2539"/>
                                <a:chExt cx="3270" cy="2235"/>
                              </a:xfrm>
                            </wpg:grpSpPr>
                            <wps:wsp>
                              <wps:cNvPr id="1676" name="Text Box 919"/>
                              <wps:cNvSpPr txBox="1">
                                <a:spLocks noChangeArrowheads="1"/>
                              </wps:cNvSpPr>
                              <wps:spPr bwMode="auto">
                                <a:xfrm>
                                  <a:off x="3283" y="2989"/>
                                  <a:ext cx="42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w:t>
                                    </w:r>
                                  </w:p>
                                </w:txbxContent>
                              </wps:txbx>
                              <wps:bodyPr rot="0" vert="horz" wrap="square" lIns="91440" tIns="45720" rIns="91440" bIns="45720" anchor="t" anchorCtr="0" upright="1">
                                <a:noAutofit/>
                              </wps:bodyPr>
                            </wps:wsp>
                            <wpg:grpSp>
                              <wpg:cNvPr id="1677" name="Group 920"/>
                              <wpg:cNvGrpSpPr>
                                <a:grpSpLocks/>
                              </wpg:cNvGrpSpPr>
                              <wpg:grpSpPr bwMode="auto">
                                <a:xfrm>
                                  <a:off x="3133" y="3139"/>
                                  <a:ext cx="1373" cy="855"/>
                                  <a:chOff x="3015" y="7005"/>
                                  <a:chExt cx="1373" cy="855"/>
                                </a:xfrm>
                              </wpg:grpSpPr>
                              <wpg:grpSp>
                                <wpg:cNvPr id="1678" name="Group 921"/>
                                <wpg:cNvGrpSpPr>
                                  <a:grpSpLocks/>
                                </wpg:cNvGrpSpPr>
                                <wpg:grpSpPr bwMode="auto">
                                  <a:xfrm>
                                    <a:off x="3682" y="7005"/>
                                    <a:ext cx="706" cy="855"/>
                                    <a:chOff x="3682" y="7005"/>
                                    <a:chExt cx="706" cy="855"/>
                                  </a:xfrm>
                                </wpg:grpSpPr>
                                <wpg:grpSp>
                                  <wpg:cNvPr id="1679" name="Group 922"/>
                                  <wpg:cNvGrpSpPr>
                                    <a:grpSpLocks/>
                                  </wpg:cNvGrpSpPr>
                                  <wpg:grpSpPr bwMode="auto">
                                    <a:xfrm>
                                      <a:off x="3720" y="7005"/>
                                      <a:ext cx="630" cy="855"/>
                                      <a:chOff x="3720" y="7005"/>
                                      <a:chExt cx="840" cy="855"/>
                                    </a:xfrm>
                                  </wpg:grpSpPr>
                                  <wps:wsp>
                                    <wps:cNvPr id="1680" name="Rectangle 923"/>
                                    <wps:cNvSpPr>
                                      <a:spLocks noChangeArrowheads="1"/>
                                    </wps:cNvSpPr>
                                    <wps:spPr bwMode="auto">
                                      <a:xfrm>
                                        <a:off x="3720" y="7005"/>
                                        <a:ext cx="840" cy="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1" name="Rectangle 924"/>
                                    <wps:cNvSpPr>
                                      <a:spLocks noChangeArrowheads="1"/>
                                    </wps:cNvSpPr>
                                    <wps:spPr bwMode="auto">
                                      <a:xfrm>
                                        <a:off x="3853" y="7140"/>
                                        <a:ext cx="575" cy="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682" name="Group 925"/>
                                  <wpg:cNvGrpSpPr>
                                    <a:grpSpLocks/>
                                  </wpg:cNvGrpSpPr>
                                  <wpg:grpSpPr bwMode="auto">
                                    <a:xfrm>
                                      <a:off x="3682" y="7245"/>
                                      <a:ext cx="181" cy="311"/>
                                      <a:chOff x="3682" y="7200"/>
                                      <a:chExt cx="181" cy="311"/>
                                    </a:xfrm>
                                  </wpg:grpSpPr>
                                  <wpg:grpSp>
                                    <wpg:cNvPr id="1683" name="Group 926"/>
                                    <wpg:cNvGrpSpPr>
                                      <a:grpSpLocks/>
                                    </wpg:cNvGrpSpPr>
                                    <wpg:grpSpPr bwMode="auto">
                                      <a:xfrm rot="-5400000" flipH="1" flipV="1">
                                        <a:off x="3737" y="7146"/>
                                        <a:ext cx="71" cy="180"/>
                                        <a:chOff x="5595" y="7425"/>
                                        <a:chExt cx="195" cy="345"/>
                                      </a:xfrm>
                                    </wpg:grpSpPr>
                                    <wps:wsp>
                                      <wps:cNvPr id="1684" name="Arc 927"/>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Arc 928"/>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929"/>
                                    <wpg:cNvGrpSpPr>
                                      <a:grpSpLocks/>
                                    </wpg:cNvGrpSpPr>
                                    <wpg:grpSpPr bwMode="auto">
                                      <a:xfrm rot="-5400000" flipH="1" flipV="1">
                                        <a:off x="3737" y="7221"/>
                                        <a:ext cx="71" cy="180"/>
                                        <a:chOff x="5595" y="7425"/>
                                        <a:chExt cx="195" cy="345"/>
                                      </a:xfrm>
                                    </wpg:grpSpPr>
                                    <wps:wsp>
                                      <wps:cNvPr id="1687" name="Arc 93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93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932"/>
                                    <wpg:cNvGrpSpPr>
                                      <a:grpSpLocks/>
                                    </wpg:cNvGrpSpPr>
                                    <wpg:grpSpPr bwMode="auto">
                                      <a:xfrm rot="-5400000" flipH="1" flipV="1">
                                        <a:off x="3736" y="7311"/>
                                        <a:ext cx="71" cy="180"/>
                                        <a:chOff x="5595" y="7425"/>
                                        <a:chExt cx="195" cy="345"/>
                                      </a:xfrm>
                                    </wpg:grpSpPr>
                                    <wps:wsp>
                                      <wps:cNvPr id="1690" name="Arc 93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93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935"/>
                                    <wpg:cNvGrpSpPr>
                                      <a:grpSpLocks/>
                                    </wpg:cNvGrpSpPr>
                                    <wpg:grpSpPr bwMode="auto">
                                      <a:xfrm rot="-5400000" flipH="1" flipV="1">
                                        <a:off x="3736" y="7386"/>
                                        <a:ext cx="71" cy="180"/>
                                        <a:chOff x="5595" y="7425"/>
                                        <a:chExt cx="195" cy="345"/>
                                      </a:xfrm>
                                    </wpg:grpSpPr>
                                    <wps:wsp>
                                      <wps:cNvPr id="1693" name="Arc 93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93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5" name="Group 938"/>
                                  <wpg:cNvGrpSpPr>
                                    <a:grpSpLocks/>
                                  </wpg:cNvGrpSpPr>
                                  <wpg:grpSpPr bwMode="auto">
                                    <a:xfrm>
                                      <a:off x="4207" y="7185"/>
                                      <a:ext cx="181" cy="461"/>
                                      <a:chOff x="4207" y="7185"/>
                                      <a:chExt cx="181" cy="461"/>
                                    </a:xfrm>
                                  </wpg:grpSpPr>
                                  <wpg:grpSp>
                                    <wpg:cNvPr id="1792" name="Group 939"/>
                                    <wpg:cNvGrpSpPr>
                                      <a:grpSpLocks/>
                                    </wpg:cNvGrpSpPr>
                                    <wpg:grpSpPr bwMode="auto">
                                      <a:xfrm>
                                        <a:off x="4207" y="7260"/>
                                        <a:ext cx="181" cy="386"/>
                                        <a:chOff x="4207" y="7260"/>
                                        <a:chExt cx="181" cy="386"/>
                                      </a:xfrm>
                                    </wpg:grpSpPr>
                                    <wpg:grpSp>
                                      <wpg:cNvPr id="1793" name="Group 940"/>
                                      <wpg:cNvGrpSpPr>
                                        <a:grpSpLocks/>
                                      </wpg:cNvGrpSpPr>
                                      <wpg:grpSpPr bwMode="auto">
                                        <a:xfrm rot="-5400000" flipH="1" flipV="1">
                                          <a:off x="4262" y="7206"/>
                                          <a:ext cx="71" cy="180"/>
                                          <a:chOff x="5595" y="7425"/>
                                          <a:chExt cx="195" cy="345"/>
                                        </a:xfrm>
                                      </wpg:grpSpPr>
                                      <wps:wsp>
                                        <wps:cNvPr id="1794" name="Arc 941"/>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Arc 942"/>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943"/>
                                      <wpg:cNvGrpSpPr>
                                        <a:grpSpLocks/>
                                      </wpg:cNvGrpSpPr>
                                      <wpg:grpSpPr bwMode="auto">
                                        <a:xfrm rot="-5400000" flipH="1" flipV="1">
                                          <a:off x="4262" y="7281"/>
                                          <a:ext cx="71" cy="180"/>
                                          <a:chOff x="5595" y="7425"/>
                                          <a:chExt cx="195" cy="345"/>
                                        </a:xfrm>
                                      </wpg:grpSpPr>
                                      <wps:wsp>
                                        <wps:cNvPr id="1797" name="Arc 944"/>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Arc 945"/>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946"/>
                                      <wpg:cNvGrpSpPr>
                                        <a:grpSpLocks/>
                                      </wpg:cNvGrpSpPr>
                                      <wpg:grpSpPr bwMode="auto">
                                        <a:xfrm rot="-5400000" flipH="1" flipV="1">
                                          <a:off x="4261" y="7371"/>
                                          <a:ext cx="71" cy="180"/>
                                          <a:chOff x="5595" y="7425"/>
                                          <a:chExt cx="195" cy="345"/>
                                        </a:xfrm>
                                      </wpg:grpSpPr>
                                      <wps:wsp>
                                        <wps:cNvPr id="1801" name="Arc 947"/>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Arc 948"/>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949"/>
                                      <wpg:cNvGrpSpPr>
                                        <a:grpSpLocks/>
                                      </wpg:cNvGrpSpPr>
                                      <wpg:grpSpPr bwMode="auto">
                                        <a:xfrm rot="-5400000" flipH="1" flipV="1">
                                          <a:off x="4261" y="7446"/>
                                          <a:ext cx="71" cy="180"/>
                                          <a:chOff x="5595" y="7425"/>
                                          <a:chExt cx="195" cy="345"/>
                                        </a:xfrm>
                                      </wpg:grpSpPr>
                                      <wps:wsp>
                                        <wps:cNvPr id="1804" name="Arc 950"/>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rc 951"/>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952"/>
                                      <wpg:cNvGrpSpPr>
                                        <a:grpSpLocks/>
                                      </wpg:cNvGrpSpPr>
                                      <wpg:grpSpPr bwMode="auto">
                                        <a:xfrm rot="-5400000" flipH="1" flipV="1">
                                          <a:off x="4261" y="7521"/>
                                          <a:ext cx="71" cy="180"/>
                                          <a:chOff x="5595" y="7425"/>
                                          <a:chExt cx="195" cy="345"/>
                                        </a:xfrm>
                                      </wpg:grpSpPr>
                                      <wps:wsp>
                                        <wps:cNvPr id="1807" name="Arc 953"/>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Arc 954"/>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09" name="Group 955"/>
                                    <wpg:cNvGrpSpPr>
                                      <a:grpSpLocks/>
                                    </wpg:cNvGrpSpPr>
                                    <wpg:grpSpPr bwMode="auto">
                                      <a:xfrm rot="-5400000" flipH="1" flipV="1">
                                        <a:off x="4261" y="7131"/>
                                        <a:ext cx="71" cy="180"/>
                                        <a:chOff x="5595" y="7425"/>
                                        <a:chExt cx="195" cy="345"/>
                                      </a:xfrm>
                                    </wpg:grpSpPr>
                                    <wps:wsp>
                                      <wps:cNvPr id="1810" name="Arc 956"/>
                                      <wps:cNvSpPr>
                                        <a:spLocks/>
                                      </wps:cNvSpPr>
                                      <wps:spPr bwMode="auto">
                                        <a:xfrm>
                                          <a:off x="5595" y="7425"/>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Arc 957"/>
                                      <wps:cNvSpPr>
                                        <a:spLocks/>
                                      </wps:cNvSpPr>
                                      <wps:spPr bwMode="auto">
                                        <a:xfrm flipV="1">
                                          <a:off x="5595" y="7590"/>
                                          <a:ext cx="19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812" name="Group 958"/>
                                <wpg:cNvGrpSpPr>
                                  <a:grpSpLocks/>
                                </wpg:cNvGrpSpPr>
                                <wpg:grpSpPr bwMode="auto">
                                  <a:xfrm>
                                    <a:off x="3015" y="7110"/>
                                    <a:ext cx="690" cy="450"/>
                                    <a:chOff x="2835" y="7110"/>
                                    <a:chExt cx="690" cy="450"/>
                                  </a:xfrm>
                                </wpg:grpSpPr>
                                <wps:wsp>
                                  <wps:cNvPr id="1813" name="Line 959"/>
                                  <wps:cNvCnPr/>
                                  <wps:spPr bwMode="auto">
                                    <a:xfrm flipH="1">
                                      <a:off x="3300" y="720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4" name="Group 960"/>
                                  <wpg:cNvGrpSpPr>
                                    <a:grpSpLocks/>
                                  </wpg:cNvGrpSpPr>
                                  <wpg:grpSpPr bwMode="auto">
                                    <a:xfrm>
                                      <a:off x="2835" y="7110"/>
                                      <a:ext cx="480" cy="450"/>
                                      <a:chOff x="2835" y="7110"/>
                                      <a:chExt cx="480" cy="450"/>
                                    </a:xfrm>
                                  </wpg:grpSpPr>
                                  <wps:wsp>
                                    <wps:cNvPr id="1815" name="Line 961"/>
                                    <wps:cNvCnPr/>
                                    <wps:spPr bwMode="auto">
                                      <a:xfrm flipH="1">
                                        <a:off x="2925" y="720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62"/>
                                    <wps:cNvCnPr/>
                                    <wps:spPr bwMode="auto">
                                      <a:xfrm>
                                        <a:off x="2925" y="72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63"/>
                                    <wps:cNvCnPr/>
                                    <wps:spPr bwMode="auto">
                                      <a:xfrm flipH="1" flipV="1">
                                        <a:off x="3180" y="7110"/>
                                        <a:ext cx="13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18" name="Group 964"/>
                                    <wpg:cNvGrpSpPr>
                                      <a:grpSpLocks/>
                                    </wpg:cNvGrpSpPr>
                                    <wpg:grpSpPr bwMode="auto">
                                      <a:xfrm>
                                        <a:off x="2835" y="7380"/>
                                        <a:ext cx="180" cy="45"/>
                                        <a:chOff x="2835" y="7380"/>
                                        <a:chExt cx="180" cy="45"/>
                                      </a:xfrm>
                                    </wpg:grpSpPr>
                                    <wps:wsp>
                                      <wps:cNvPr id="1819" name="Line 965"/>
                                      <wps:cNvCnPr/>
                                      <wps:spPr bwMode="auto">
                                        <a:xfrm>
                                          <a:off x="2835" y="73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66"/>
                                      <wps:cNvCnPr/>
                                      <wps:spPr bwMode="auto">
                                        <a:xfrm>
                                          <a:off x="2872" y="7425"/>
                                          <a:ext cx="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1" name="Line 967"/>
                                    <wps:cNvCnPr/>
                                    <wps:spPr bwMode="auto">
                                      <a:xfrm>
                                        <a:off x="2925" y="7425"/>
                                        <a:ext cx="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2" name="Line 968"/>
                                  <wps:cNvCnPr/>
                                  <wps:spPr bwMode="auto">
                                    <a:xfrm>
                                      <a:off x="2925" y="7545"/>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23" name="Group 969"/>
                              <wpg:cNvGrpSpPr>
                                <a:grpSpLocks/>
                              </wpg:cNvGrpSpPr>
                              <wpg:grpSpPr bwMode="auto">
                                <a:xfrm>
                                  <a:off x="4725" y="3334"/>
                                  <a:ext cx="598" cy="495"/>
                                  <a:chOff x="4907" y="8085"/>
                                  <a:chExt cx="598" cy="495"/>
                                </a:xfrm>
                              </wpg:grpSpPr>
                              <wps:wsp>
                                <wps:cNvPr id="1824" name="Rectangle 970"/>
                                <wps:cNvSpPr>
                                  <a:spLocks noChangeArrowheads="1"/>
                                </wps:cNvSpPr>
                                <wps:spPr bwMode="auto">
                                  <a:xfrm>
                                    <a:off x="5055" y="8085"/>
                                    <a:ext cx="450"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25" name="Group 971"/>
                                <wpg:cNvGrpSpPr>
                                  <a:grpSpLocks/>
                                </wpg:cNvGrpSpPr>
                                <wpg:grpSpPr bwMode="auto">
                                  <a:xfrm>
                                    <a:off x="5085" y="8445"/>
                                    <a:ext cx="353" cy="135"/>
                                    <a:chOff x="2715" y="9615"/>
                                    <a:chExt cx="308" cy="285"/>
                                  </a:xfrm>
                                </wpg:grpSpPr>
                                <wps:wsp>
                                  <wps:cNvPr id="1826" name="Arc 972"/>
                                  <wps:cNvSpPr>
                                    <a:spLocks/>
                                  </wps:cNvSpPr>
                                  <wps:spPr bwMode="auto">
                                    <a:xfrm>
                                      <a:off x="2880"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Arc 973"/>
                                  <wps:cNvSpPr>
                                    <a:spLocks/>
                                  </wps:cNvSpPr>
                                  <wps:spPr bwMode="auto">
                                    <a:xfrm flipH="1">
                                      <a:off x="2715" y="9615"/>
                                      <a:ext cx="143" cy="2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28" name="Line 974"/>
                                <wps:cNvCnPr/>
                                <wps:spPr bwMode="auto">
                                  <a:xfrm flipV="1">
                                    <a:off x="5250" y="8115"/>
                                    <a:ext cx="0" cy="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29" name="Rectangle 975"/>
                                <wps:cNvSpPr>
                                  <a:spLocks noChangeArrowheads="1"/>
                                </wps:cNvSpPr>
                                <wps:spPr bwMode="auto">
                                  <a:xfrm>
                                    <a:off x="4907" y="8085"/>
                                    <a:ext cx="148" cy="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830" name="Line 976"/>
                              <wps:cNvCnPr/>
                              <wps:spPr bwMode="auto">
                                <a:xfrm>
                                  <a:off x="4498" y="3319"/>
                                  <a:ext cx="294"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Line 977"/>
                              <wps:cNvCnPr/>
                              <wps:spPr bwMode="auto">
                                <a:xfrm flipH="1">
                                  <a:off x="4453" y="3709"/>
                                  <a:ext cx="34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Oval 978"/>
                              <wps:cNvSpPr>
                                <a:spLocks noChangeArrowheads="1"/>
                              </wps:cNvSpPr>
                              <wps:spPr bwMode="auto">
                                <a:xfrm flipH="1" flipV="1">
                                  <a:off x="4757" y="354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3" name="Oval 979"/>
                              <wps:cNvSpPr>
                                <a:spLocks noChangeArrowheads="1"/>
                              </wps:cNvSpPr>
                              <wps:spPr bwMode="auto">
                                <a:xfrm flipH="1" flipV="1">
                                  <a:off x="4756" y="3668"/>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34" name="Text Box 980"/>
                              <wps:cNvSpPr txBox="1">
                                <a:spLocks noChangeArrowheads="1"/>
                              </wps:cNvSpPr>
                              <wps:spPr bwMode="auto">
                                <a:xfrm>
                                  <a:off x="4813" y="3889"/>
                                  <a:ext cx="91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centre zero</w:t>
                                    </w:r>
                                    <w:r>
                                      <w:t xml:space="preserve"> </w:t>
                                    </w:r>
                                    <w:r w:rsidRPr="00CE2EB0">
                                      <w:rPr>
                                        <w:sz w:val="18"/>
                                        <w:szCs w:val="18"/>
                                      </w:rPr>
                                      <w:t>meter</w:t>
                                    </w:r>
                                  </w:p>
                                </w:txbxContent>
                              </wps:txbx>
                              <wps:bodyPr rot="0" vert="horz" wrap="square" lIns="0" tIns="0" rIns="0" bIns="0" anchor="t" anchorCtr="0" upright="1">
                                <a:noAutofit/>
                              </wps:bodyPr>
                            </wps:wsp>
                            <wps:wsp>
                              <wps:cNvPr id="1835" name="Text Box 981"/>
                              <wps:cNvSpPr txBox="1">
                                <a:spLocks noChangeArrowheads="1"/>
                              </wps:cNvSpPr>
                              <wps:spPr bwMode="auto">
                                <a:xfrm>
                                  <a:off x="3071" y="3888"/>
                                  <a:ext cx="705"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primary coil</w:t>
                                    </w:r>
                                  </w:p>
                                </w:txbxContent>
                              </wps:txbx>
                              <wps:bodyPr rot="0" vert="horz" wrap="square" lIns="0" tIns="45720" rIns="0" bIns="45720" anchor="t" anchorCtr="0" upright="1">
                                <a:noAutofit/>
                              </wps:bodyPr>
                            </wps:wsp>
                            <wps:wsp>
                              <wps:cNvPr id="1836" name="Text Box 982"/>
                              <wps:cNvSpPr txBox="1">
                                <a:spLocks noChangeArrowheads="1"/>
                              </wps:cNvSpPr>
                              <wps:spPr bwMode="auto">
                                <a:xfrm>
                                  <a:off x="3808" y="4294"/>
                                  <a:ext cx="8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secondary coil</w:t>
                                    </w:r>
                                  </w:p>
                                </w:txbxContent>
                              </wps:txbx>
                              <wps:bodyPr rot="0" vert="horz" wrap="square" lIns="0" tIns="0" rIns="0" bIns="0" anchor="t" anchorCtr="0" upright="1">
                                <a:noAutofit/>
                              </wps:bodyPr>
                            </wps:wsp>
                            <wps:wsp>
                              <wps:cNvPr id="1837" name="Line 983"/>
                              <wps:cNvCnPr/>
                              <wps:spPr bwMode="auto">
                                <a:xfrm flipH="1">
                                  <a:off x="4213" y="3784"/>
                                  <a:ext cx="19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8" name="Line 984"/>
                              <wps:cNvCnPr/>
                              <wps:spPr bwMode="auto">
                                <a:xfrm flipH="1">
                                  <a:off x="3568" y="3679"/>
                                  <a:ext cx="28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Text Box 985"/>
                              <wps:cNvSpPr txBox="1">
                                <a:spLocks noChangeArrowheads="1"/>
                              </wps:cNvSpPr>
                              <wps:spPr bwMode="auto">
                                <a:xfrm>
                                  <a:off x="2458" y="3244"/>
                                  <a:ext cx="6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 xml:space="preserve">  d.c. supply</w:t>
                                    </w:r>
                                  </w:p>
                                </w:txbxContent>
                              </wps:txbx>
                              <wps:bodyPr rot="0" vert="horz" wrap="square" lIns="0" tIns="0" rIns="0" bIns="0" anchor="t" anchorCtr="0" upright="1">
                                <a:noAutofit/>
                              </wps:bodyPr>
                            </wps:wsp>
                            <wps:wsp>
                              <wps:cNvPr id="1840" name="Text Box 986"/>
                              <wps:cNvSpPr txBox="1">
                                <a:spLocks noChangeArrowheads="1"/>
                              </wps:cNvSpPr>
                              <wps:spPr bwMode="auto">
                                <a:xfrm>
                                  <a:off x="3883" y="2539"/>
                                  <a:ext cx="7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6A2" w:rsidRPr="00CE2EB0" w:rsidRDefault="009B06A2" w:rsidP="005C4151">
                                    <w:pPr>
                                      <w:rPr>
                                        <w:sz w:val="18"/>
                                        <w:szCs w:val="18"/>
                                      </w:rPr>
                                    </w:pPr>
                                    <w:r w:rsidRPr="00CE2EB0">
                                      <w:rPr>
                                        <w:sz w:val="18"/>
                                        <w:szCs w:val="18"/>
                                      </w:rPr>
                                      <w:t>soft iron</w:t>
                                    </w:r>
                                    <w:r>
                                      <w:t xml:space="preserve"> </w:t>
                                    </w:r>
                                    <w:r w:rsidRPr="00CE2EB0">
                                      <w:rPr>
                                        <w:sz w:val="18"/>
                                        <w:szCs w:val="18"/>
                                      </w:rPr>
                                      <w:t>core</w:t>
                                    </w:r>
                                  </w:p>
                                </w:txbxContent>
                              </wps:txbx>
                              <wps:bodyPr rot="0" vert="horz" wrap="square" lIns="0" tIns="0" rIns="0" bIns="0" anchor="t" anchorCtr="0" upright="1">
                                <a:noAutofit/>
                              </wps:bodyPr>
                            </wps:wsp>
                            <wps:wsp>
                              <wps:cNvPr id="1841" name="Line 987"/>
                              <wps:cNvCnPr/>
                              <wps:spPr bwMode="auto">
                                <a:xfrm flipH="1">
                                  <a:off x="4183" y="2794"/>
                                  <a:ext cx="165"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8" o:spid="_x0000_s2085" style="position:absolute;margin-left:30.1pt;margin-top:12.75pt;width:163.5pt;height:111.75pt;z-index:251634176;mso-position-horizontal-relative:text;mso-position-vertical-relative:text" coordorigin="2458,2539" coordsize="327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" o:allowincell="f">
                      <v:shape id="Text Box 919" o:spid="_x0000_s2086" type="#_x0000_t202" style="position:absolute;left:3283;top:2989;width:42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" stroked="f">
                        <v:textbox>
                          <w:txbxContent>
                            <w:p w:rsidR="009B06A2" w:rsidRPr="00CE2EB0" w:rsidRDefault="009B06A2" w:rsidP="005C4151">
                              <w:pPr>
                                <w:rPr>
                                  <w:sz w:val="18"/>
                                  <w:szCs w:val="18"/>
                                </w:rPr>
                              </w:pPr>
                              <w:r w:rsidRPr="00CE2EB0">
                                <w:rPr>
                                  <w:sz w:val="18"/>
                                  <w:szCs w:val="18"/>
                                </w:rPr>
                                <w:t>S</w:t>
                              </w:r>
                            </w:p>
                          </w:txbxContent>
                        </v:textbox>
                      </v:shape>
                      <v:group id="Group 920" o:spid="_x0000_s2087" style="position:absolute;left:3133;top:3139;width:1373;height:855" coordorigin="3015,7005" coordsize="137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group id="Group 921" o:spid="_x0000_s2088" style="position:absolute;left:3682;top:7005;width:706;height:855" coordorigin="3682,7005" coordsize="7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group id="Group 922" o:spid="_x0000_s2089" style="position:absolute;left:3720;top:7005;width:630;height:855" coordorigin="3720,7005" coordsize="84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rect id="Rectangle 923" o:spid="_x0000_s2090" style="position:absolute;left:3720;top:7005;width:84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"/>
                            <v:rect id="Rectangle 924" o:spid="_x0000_s2091" style="position:absolute;left:3853;top:7140;width:57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"/>
                          </v:group>
                          <v:group id="Group 925" o:spid="_x0000_s2092" style="position:absolute;left:3682;top:7245;width:181;height:311" coordorigin="3682,7200" coordsize="18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oup 926" o:spid="_x0000_s2093" style="position:absolute;left:3737;top:714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">
                              <v:shape id="Arc 927" o:spid="_x0000_s2094"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28" o:spid="_x0000_s2095"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id="Group 929" o:spid="_x0000_s2096" style="position:absolute;left:3737;top:722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">
                              <v:shape id="Arc 930" o:spid="_x0000_s2097"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31" o:spid="_x0000_s2098"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id="Group 932" o:spid="_x0000_s2099" style="position:absolute;left:3736;top:731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">
                              <v:shape id="Arc 933" o:spid="_x0000_s2100"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" path="m-1,nfc11929,,21600,9670,21600,21600em-1,nsc11929,,21600,9670,21600,21600l,21600,-1,xe" filled="f">
                                <v:path arrowok="t" o:extrusionok="f" o:connecttype="custom" o:connectlocs="0,0;195,180;0,180" o:connectangles="0,0,0"/>
                              </v:shape>
                              <v:shape id="Arc 934" o:spid="_x0000_s2101"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" path="m-1,nfc11929,,21600,9670,21600,21600em-1,nsc11929,,21600,9670,21600,21600l,21600,-1,xe" filled="f">
                                <v:path arrowok="t" o:extrusionok="f" o:connecttype="custom" o:connectlocs="0,0;195,180;0,180" o:connectangles="0,0,0"/>
                              </v:shape>
                            </v:group>
                            <v:group id="Group 935" o:spid="_x0000_s2102" style="position:absolute;left:3736;top:738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">
                              <v:shape id="Arc 936" o:spid="_x0000_s2103"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37" o:spid="_x0000_s2104"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v:group id="Group 938" o:spid="_x0000_s2105" style="position:absolute;left:4207;top:7185;width:181;height:461" coordorigin="4207,7185" coordsize="18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group id="Group 939" o:spid="_x0000_s2106" style="position:absolute;left:4207;top:7260;width:181;height:386" coordorigin="4207,7260" coordsize="18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group id="Group 940" o:spid="_x0000_s2107" style="position:absolute;left:4262;top:720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">
                                <v:shape id="Arc 941" o:spid="_x0000_s2108"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42" o:spid="_x0000_s2109"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" path="m-1,nfc11929,,21600,9670,21600,21600em-1,nsc11929,,21600,9670,21600,21600l,21600,-1,xe" filled="f">
                                  <v:path arrowok="t" o:extrusionok="f" o:connecttype="custom" o:connectlocs="0,0;195,180;0,180" o:connectangles="0,0,0"/>
                                </v:shape>
                              </v:group>
                              <v:group id="Group 943" o:spid="_x0000_s2110" style="position:absolute;left:4262;top:728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">
                                <v:shape id="Arc 944" o:spid="_x0000_s2111"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45" o:spid="_x0000_s2112"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" path="m-1,nfc11929,,21600,9670,21600,21600em-1,nsc11929,,21600,9670,21600,21600l,21600,-1,xe" filled="f">
                                  <v:path arrowok="t" o:extrusionok="f" o:connecttype="custom" o:connectlocs="0,0;195,180;0,180" o:connectangles="0,0,0"/>
                                </v:shape>
                              </v:group>
                              <v:group id="Group 946" o:spid="_x0000_s2113" style="position:absolute;left:4261;top:737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">
                                <v:shape id="Arc 947" o:spid="_x0000_s2114"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48" o:spid="_x0000_s2115"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" path="m-1,nfc11929,,21600,9670,21600,21600em-1,nsc11929,,21600,9670,21600,21600l,21600,-1,xe" filled="f">
                                  <v:path arrowok="t" o:extrusionok="f" o:connecttype="custom" o:connectlocs="0,0;195,180;0,180" o:connectangles="0,0,0"/>
                                </v:shape>
                              </v:group>
                              <v:group id="Group 949" o:spid="_x0000_s2116" style="position:absolute;left:4261;top:7446;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">
                                <v:shape id="Arc 950" o:spid="_x0000_s2117"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51" o:spid="_x0000_s2118"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" path="m-1,nfc11929,,21600,9670,21600,21600em-1,nsc11929,,21600,9670,21600,21600l,21600,-1,xe" filled="f">
                                  <v:path arrowok="t" o:extrusionok="f" o:connecttype="custom" o:connectlocs="0,0;195,180;0,180" o:connectangles="0,0,0"/>
                                </v:shape>
                              </v:group>
                              <v:group id="Group 952" o:spid="_x0000_s2119" style="position:absolute;left:4261;top:752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">
                                <v:shape id="Arc 953" o:spid="_x0000_s2120"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" path="m-1,nfc11929,,21600,9670,21600,21600em-1,nsc11929,,21600,9670,21600,21600l,21600,-1,xe" filled="f">
                                  <v:path arrowok="t" o:extrusionok="f" o:connecttype="custom" o:connectlocs="0,0;195,180;0,180" o:connectangles="0,0,0"/>
                                </v:shape>
                                <v:shape id="Arc 954" o:spid="_x0000_s2121"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v:group id="Group 955" o:spid="_x0000_s2122" style="position:absolute;left:4261;top:7131;width:71;height:180;rotation:-90;flip:x y" coordorigin="5595,7425" coordsize="19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">
                              <v:shape id="Arc 956" o:spid="_x0000_s2123" style="position:absolute;left:5595;top:7425;width:195;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" path="m-1,nfc11929,,21600,9670,21600,21600em-1,nsc11929,,21600,9670,21600,21600l,21600,-1,xe" filled="f">
                                <v:path arrowok="t" o:extrusionok="f" o:connecttype="custom" o:connectlocs="0,0;195,180;0,180" o:connectangles="0,0,0"/>
                              </v:shape>
                              <v:shape id="Arc 957" o:spid="_x0000_s2124" style="position:absolute;left:5595;top:7590;width:195;height:18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" path="m-1,nfc11929,,21600,9670,21600,21600em-1,nsc11929,,21600,9670,21600,21600l,21600,-1,xe" filled="f">
                                <v:path arrowok="t" o:extrusionok="f" o:connecttype="custom" o:connectlocs="0,0;195,180;0,180" o:connectangles="0,0,0"/>
                              </v:shape>
                            </v:group>
                          </v:group>
                        </v:group>
                        <v:group id="Group 958" o:spid="_x0000_s2125" style="position:absolute;left:3015;top:7110;width:690;height:450" coordorigin="2835,7110" coordsize="6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line id="Line 959" o:spid="_x0000_s2126" style="position:absolute;flip:x;visibility:visible;mso-wrap-style:square" from="3300,7200" to="352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"/>
                          <v:group id="Group 960" o:spid="_x0000_s2127" style="position:absolute;left:2835;top:7110;width:480;height:450" coordorigin="2835,7110" coordsize="48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line id="Line 961" o:spid="_x0000_s2128" style="position:absolute;flip:x;visibility:visible;mso-wrap-style:square" from="2925,7200" to="312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"/>
                            <v:line id="Line 962" o:spid="_x0000_s2129" style="position:absolute;visibility:visible;mso-wrap-style:square" from="2925,7200" to="292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"/>
                            <v:line id="Line 963" o:spid="_x0000_s2130" style="position:absolute;flip:x y;visibility:visible;mso-wrap-style:square" from="3180,7110" to="331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"/>
                            <v:group id="Group 964" o:spid="_x0000_s2131" style="position:absolute;left:2835;top:7380;width:180;height:45" coordorigin="2835,7380"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line id="Line 965" o:spid="_x0000_s2132" style="position:absolute;visibility:visible;mso-wrap-style:square" from="2835,7380" to="3015,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"/>
                              <v:line id="Line 966" o:spid="_x0000_s2133" style="position:absolute;visibility:visible;mso-wrap-style:square" from="2872,7425" to="2977,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"/>
                            </v:group>
                            <v:line id="Line 967" o:spid="_x0000_s2134" style="position:absolute;visibility:visible;mso-wrap-style:square" from="2925,7425" to="292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"/>
                          </v:group>
                          <v:line id="Line 968" o:spid="_x0000_s2135" style="position:absolute;visibility:visible;mso-wrap-style:square" from="2925,7545" to="3495,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"/>
                        </v:group>
                      </v:group>
                      <v:group id="Group 969" o:spid="_x0000_s2136" style="position:absolute;left:4725;top:3334;width:598;height:495" coordorigin="4907,8085" coordsize="59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rect id="Rectangle 970" o:spid="_x0000_s2137" style="position:absolute;left:5055;top:8085;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"/>
                        <v:group id="Group 971" o:spid="_x0000_s2138" style="position:absolute;left:5085;top:8445;width:353;height:135" coordorigin="2715,9615" coordsize="3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Arc 972" o:spid="_x0000_s2139" style="position:absolute;left:2880;top:9615;width:143;height:28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" path="m-1,nfc11929,,21600,9670,21600,21600em-1,nsc11929,,21600,9670,21600,21600l,21600,-1,xe" filled="f">
                            <v:path arrowok="t" o:extrusionok="f" o:connecttype="custom" o:connectlocs="0,0;143,285;0,285" o:connectangles="0,0,0"/>
                          </v:shape>
                          <v:shape id="Arc 973" o:spid="_x0000_s2140" style="position:absolute;left:2715;top:9615;width:143;height:28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" path="m-1,nfc11929,,21600,9670,21600,21600em-1,nsc11929,,21600,9670,21600,21600l,21600,-1,xe" filled="f">
                            <v:path arrowok="t" o:extrusionok="f" o:connecttype="custom" o:connectlocs="0,0;143,285;0,285" o:connectangles="0,0,0"/>
                          </v:shape>
                        </v:group>
                        <v:line id="Line 974" o:spid="_x0000_s2141" style="position:absolute;flip:y;visibility:visible;mso-wrap-style:square" from="5250,8115" to="5250,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">
                          <v:stroke endarrow="block" endarrowwidth="narrow"/>
                        </v:line>
                        <v:rect id="Rectangle 975" o:spid="_x0000_s2142" style="position:absolute;left:4907;top:8085;width:1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"/>
                      </v:group>
                      <v:line id="Line 976" o:spid="_x0000_s2143" style="position:absolute;visibility:visible;mso-wrap-style:square" from="4498,3319" to="479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"/>
                      <v:line id="Line 977" o:spid="_x0000_s2144" style="position:absolute;flip:x;visibility:visible;mso-wrap-style:square" from="4453,3709" to="4798,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"/>
                      <v:oval id="Oval 978" o:spid="_x0000_s2145" style="position:absolute;left:4757;top:3548;width:71;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" fillcolor="black"/>
                      <v:oval id="Oval 979" o:spid="_x0000_s2146" style="position:absolute;left:4756;top:3668;width:71;height:7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" fillcolor="black"/>
                      <v:shape id="Text Box 980" o:spid="_x0000_s2147" type="#_x0000_t202" style="position:absolute;left:4813;top:3889;width:9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" stroked="f">
                        <v:textbox inset="0,0,0,0">
                          <w:txbxContent>
                            <w:p w:rsidR="009B06A2" w:rsidRPr="00CE2EB0" w:rsidRDefault="009B06A2" w:rsidP="005C4151">
                              <w:pPr>
                                <w:rPr>
                                  <w:sz w:val="18"/>
                                  <w:szCs w:val="18"/>
                                </w:rPr>
                              </w:pPr>
                              <w:r w:rsidRPr="00CE2EB0">
                                <w:rPr>
                                  <w:sz w:val="18"/>
                                  <w:szCs w:val="18"/>
                                </w:rPr>
                                <w:t>centre zero</w:t>
                              </w:r>
                              <w:r>
                                <w:t xml:space="preserve"> </w:t>
                              </w:r>
                              <w:r w:rsidRPr="00CE2EB0">
                                <w:rPr>
                                  <w:sz w:val="18"/>
                                  <w:szCs w:val="18"/>
                                </w:rPr>
                                <w:t>meter</w:t>
                              </w:r>
                            </w:p>
                          </w:txbxContent>
                        </v:textbox>
                      </v:shape>
                      <v:shape id="Text Box 981" o:spid="_x0000_s2148" type="#_x0000_t202" style="position:absolute;left:3071;top:3888;width:70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" stroked="f">
                        <v:textbox inset="0,,0">
                          <w:txbxContent>
                            <w:p w:rsidR="009B06A2" w:rsidRPr="00CE2EB0" w:rsidRDefault="009B06A2" w:rsidP="005C4151">
                              <w:pPr>
                                <w:rPr>
                                  <w:sz w:val="18"/>
                                  <w:szCs w:val="18"/>
                                </w:rPr>
                              </w:pPr>
                              <w:r w:rsidRPr="00CE2EB0">
                                <w:rPr>
                                  <w:sz w:val="18"/>
                                  <w:szCs w:val="18"/>
                                </w:rPr>
                                <w:t>primary coil</w:t>
                              </w:r>
                            </w:p>
                          </w:txbxContent>
                        </v:textbox>
                      </v:shape>
                      <v:shape id="Text Box 982" o:spid="_x0000_s2149" type="#_x0000_t202" style="position:absolute;left:3808;top:4294;width:8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" stroked="f">
                        <v:textbox inset="0,0,0,0">
                          <w:txbxContent>
                            <w:p w:rsidR="009B06A2" w:rsidRPr="00CE2EB0" w:rsidRDefault="009B06A2" w:rsidP="005C4151">
                              <w:pPr>
                                <w:rPr>
                                  <w:sz w:val="18"/>
                                  <w:szCs w:val="18"/>
                                </w:rPr>
                              </w:pPr>
                              <w:r w:rsidRPr="00CE2EB0">
                                <w:rPr>
                                  <w:sz w:val="18"/>
                                  <w:szCs w:val="18"/>
                                </w:rPr>
                                <w:t>secondary coil</w:t>
                              </w:r>
                            </w:p>
                          </w:txbxContent>
                        </v:textbox>
                      </v:shape>
                      <v:line id="Line 983" o:spid="_x0000_s2150" style="position:absolute;flip:x;visibility:visible;mso-wrap-style:square" from="4213,3784" to="4408,4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"/>
                      <v:line id="Line 984" o:spid="_x0000_s2151" style="position:absolute;flip:x;visibility:visible;mso-wrap-style:square" from="3568,3679" to="3853,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"/>
                      <v:shape id="Text Box 985" o:spid="_x0000_s2152" type="#_x0000_t202" style="position:absolute;left:2458;top:3244;width:64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" stroked="f">
                        <v:textbox inset="0,0,0,0">
                          <w:txbxContent>
                            <w:p w:rsidR="009B06A2" w:rsidRPr="00CE2EB0" w:rsidRDefault="009B06A2" w:rsidP="005C4151">
                              <w:pPr>
                                <w:rPr>
                                  <w:sz w:val="18"/>
                                  <w:szCs w:val="18"/>
                                </w:rPr>
                              </w:pPr>
                              <w:r w:rsidRPr="00CE2EB0">
                                <w:rPr>
                                  <w:sz w:val="18"/>
                                  <w:szCs w:val="18"/>
                                </w:rPr>
                                <w:t xml:space="preserve">  d.c. supply</w:t>
                              </w:r>
                            </w:p>
                          </w:txbxContent>
                        </v:textbox>
                      </v:shape>
                      <v:shape id="Text Box 986" o:spid="_x0000_s2153" type="#_x0000_t202" style="position:absolute;left:3883;top:2539;width:7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" stroked="f">
                        <v:textbox inset="0,0,0,0">
                          <w:txbxContent>
                            <w:p w:rsidR="009B06A2" w:rsidRPr="00CE2EB0" w:rsidRDefault="009B06A2" w:rsidP="005C4151">
                              <w:pPr>
                                <w:rPr>
                                  <w:sz w:val="18"/>
                                  <w:szCs w:val="18"/>
                                </w:rPr>
                              </w:pPr>
                              <w:r w:rsidRPr="00CE2EB0">
                                <w:rPr>
                                  <w:sz w:val="18"/>
                                  <w:szCs w:val="18"/>
                                </w:rPr>
                                <w:t>soft iron</w:t>
                              </w:r>
                              <w:r>
                                <w:t xml:space="preserve"> </w:t>
                              </w:r>
                              <w:r w:rsidRPr="00CE2EB0">
                                <w:rPr>
                                  <w:sz w:val="18"/>
                                  <w:szCs w:val="18"/>
                                </w:rPr>
                                <w:t>core</w:t>
                              </w:r>
                            </w:p>
                          </w:txbxContent>
                        </v:textbox>
                      </v:shape>
                      <v:line id="Line 987" o:spid="_x0000_s2154" style="position:absolute;flip:x;visibility:visible;mso-wrap-style:square" from="4183,2794" to="4348,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"/>
                    </v:group>
                  </w:pict>
                </mc:Fallback>
              </mc:AlternateContent>
            </w:r>
          </w:p>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5C4151" w:rsidRDefault="005C4151" w:rsidP="008A1518"/>
          <w:p w:rsidR="00660767" w:rsidRDefault="00660767" w:rsidP="008A1518"/>
          <w:p w:rsidR="00660767" w:rsidRDefault="00660767" w:rsidP="008A1518"/>
          <w:p w:rsidR="005C4151" w:rsidRDefault="005C4151" w:rsidP="008A1518"/>
        </w:tc>
        <w:tc>
          <w:tcPr>
            <w:tcW w:w="3827" w:type="dxa"/>
          </w:tcPr>
          <w:p w:rsidR="005C4151" w:rsidRDefault="005C4151" w:rsidP="008A1518"/>
        </w:tc>
      </w:tr>
      <w:tr w:rsidR="005C4151" w:rsidTr="008A1518">
        <w:tc>
          <w:tcPr>
            <w:tcW w:w="3969" w:type="dxa"/>
          </w:tcPr>
          <w:p w:rsidR="005C4151" w:rsidRDefault="005C4151" w:rsidP="008A1518">
            <w:r>
              <w:t>When S is closed, the meter needle ‘kicks’ momentarily then returns to zero.  When the current is steady the meter reads zero.  When S is opened, the meter needle kicks briefly in the opposite direction and returns to zero.</w:t>
            </w:r>
          </w:p>
          <w:p w:rsidR="005C4151" w:rsidRDefault="005C4151" w:rsidP="008A1518">
            <w:r>
              <w:t xml:space="preserve">A </w:t>
            </w:r>
            <w:r>
              <w:rPr>
                <w:b/>
              </w:rPr>
              <w:t>changing</w:t>
            </w:r>
            <w:r>
              <w:t xml:space="preserve"> magnetic field is produced in the coil when the current changes.  This changing magnetic field will produce an induced e.m.f. during this short time.  However when the current is steady, there is no changing field hence no induced e.m.f.</w:t>
            </w:r>
          </w:p>
        </w:tc>
        <w:tc>
          <w:tcPr>
            <w:tcW w:w="3827" w:type="dxa"/>
          </w:tcPr>
          <w:p w:rsidR="005C4151" w:rsidRDefault="005C4151" w:rsidP="008A1518">
            <w:r>
              <w:t>With an a.c. supply the current is continually changing.  This sets up a continually changing magnetic field in the soft iron core.  Hence an induced e.m.f. is produced in the secondary coil.</w:t>
            </w:r>
          </w:p>
          <w:p w:rsidR="005C4151" w:rsidRDefault="005C4151" w:rsidP="008A1518">
            <w:r>
              <w:t>From the conservation of energy the direction of the induced e.m.f. will oppose the change which sets it up.  Hence the direction of a current in the secondary, at any time, will always be in the opposite direction to the current in the primary.</w:t>
            </w:r>
          </w:p>
        </w:tc>
      </w:tr>
    </w:tbl>
    <w:p w:rsidR="005C4151" w:rsidRDefault="005C4151" w:rsidP="005C4151">
      <w:pPr>
        <w:rPr>
          <w:sz w:val="16"/>
        </w:rPr>
      </w:pPr>
    </w:p>
    <w:p w:rsidR="005C4151" w:rsidRDefault="005C4151" w:rsidP="005C4151">
      <w:r>
        <w:t xml:space="preserve">We can now understand why a transformer only operates with an alternating supply. </w:t>
      </w:r>
    </w:p>
    <w:p w:rsidR="005C4151" w:rsidRDefault="005C4151" w:rsidP="005C4151">
      <w:r>
        <w:t>The transformer is an example of mutual inductance.</w:t>
      </w:r>
    </w:p>
    <w:p w:rsidR="005C4151" w:rsidRPr="00F4215C" w:rsidRDefault="00F4215C" w:rsidP="001A16D3">
      <w:pPr>
        <w:rPr>
          <w:b/>
          <w:sz w:val="24"/>
          <w:szCs w:val="24"/>
        </w:rPr>
      </w:pPr>
      <w:r>
        <w:br w:type="page"/>
      </w:r>
      <w:r w:rsidRPr="00F4215C">
        <w:rPr>
          <w:b/>
          <w:sz w:val="24"/>
          <w:szCs w:val="24"/>
        </w:rPr>
        <w:lastRenderedPageBreak/>
        <w:t>The unification of electricity and magnetism</w:t>
      </w:r>
    </w:p>
    <w:p w:rsidR="00F4215C" w:rsidRPr="007418CC" w:rsidRDefault="00F4215C" w:rsidP="000D311B"/>
    <w:p w:rsidR="00F4215C" w:rsidRPr="007418CC" w:rsidRDefault="007418CC" w:rsidP="000D311B">
      <w:pPr>
        <w:rPr>
          <w:rFonts w:ascii="Times New Roman" w:hAnsi="Times New Roman"/>
          <w:sz w:val="20"/>
        </w:rPr>
      </w:pPr>
      <w:r w:rsidRPr="007418CC">
        <w:rPr>
          <w:rFonts w:ascii="Times New Roman" w:hAnsi="Times New Roman"/>
          <w:sz w:val="20"/>
        </w:rPr>
        <w:t xml:space="preserve">In the 1860s James Clerk Maxwell unified electricity and magnetism using four equations.  One of the outcomes of these equations was the prediction of electromagnetic waves.  </w:t>
      </w:r>
    </w:p>
    <w:p w:rsidR="00F4215C" w:rsidRDefault="00F4215C" w:rsidP="000D311B">
      <w:pPr>
        <w:rPr>
          <w:rFonts w:ascii="Times New Roman" w:hAnsi="Times New Roman"/>
          <w:sz w:val="20"/>
        </w:rPr>
      </w:pPr>
    </w:p>
    <w:p w:rsidR="00F4215C" w:rsidRDefault="004570F2" w:rsidP="000D311B">
      <w:pPr>
        <w:rPr>
          <w:rFonts w:ascii="Times New Roman" w:hAnsi="Times New Roman"/>
          <w:sz w:val="20"/>
        </w:rPr>
      </w:pPr>
      <w:r>
        <w:rPr>
          <w:rFonts w:ascii="Times New Roman" w:hAnsi="Times New Roman"/>
          <w:sz w:val="20"/>
        </w:rPr>
        <w:t xml:space="preserve">Electromagnetic waves have </w:t>
      </w:r>
      <w:r w:rsidR="00F4215C" w:rsidRPr="00F4215C">
        <w:rPr>
          <w:rFonts w:ascii="Times New Roman" w:hAnsi="Times New Roman"/>
          <w:sz w:val="20"/>
        </w:rPr>
        <w:t xml:space="preserve"> both electric and magnetic field components which oscillate in phase, perpendicular to each other and to the direction of energy propagation. </w:t>
      </w:r>
    </w:p>
    <w:p w:rsidR="00F4215C" w:rsidRDefault="00F4215C" w:rsidP="000D311B">
      <w:pPr>
        <w:rPr>
          <w:rFonts w:ascii="Times New Roman" w:hAnsi="Times New Roman"/>
          <w:sz w:val="20"/>
        </w:rPr>
      </w:pPr>
    </w:p>
    <w:p w:rsidR="00F4215C" w:rsidRDefault="00F4215C" w:rsidP="000D311B">
      <w:r>
        <w:t>The diagram below shows a 3-dimensional picture of such a wave.</w:t>
      </w:r>
    </w:p>
    <w:p w:rsidR="00F4215C" w:rsidRDefault="006F6E91" w:rsidP="000D311B">
      <w:r>
        <w:rPr>
          <w:noProof/>
        </w:rPr>
        <w:drawing>
          <wp:anchor distT="0" distB="0" distL="114300" distR="114300" simplePos="0" relativeHeight="251725312" behindDoc="0" locked="0" layoutInCell="0" allowOverlap="1">
            <wp:simplePos x="0" y="0"/>
            <wp:positionH relativeFrom="column">
              <wp:posOffset>50800</wp:posOffset>
            </wp:positionH>
            <wp:positionV relativeFrom="paragraph">
              <wp:posOffset>139700</wp:posOffset>
            </wp:positionV>
            <wp:extent cx="5272405" cy="1437640"/>
            <wp:effectExtent l="0" t="0" r="4445" b="0"/>
            <wp:wrapNone/>
            <wp:docPr id="1798" name="Picture 1798" descr="fi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fig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27240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p w:rsidR="00F4215C" w:rsidRDefault="00F4215C" w:rsidP="000D311B">
      <w:r>
        <w:t>The above diagram shows the variation of the electric field strength, E, in the x-y plane and the variation of the magnetic induction, B, in the x-z plane.</w:t>
      </w:r>
    </w:p>
    <w:p w:rsidR="00F4215C" w:rsidRPr="00F4215C" w:rsidRDefault="00F4215C" w:rsidP="000D311B"/>
    <w:p w:rsidR="00F4215C" w:rsidRDefault="004570F2" w:rsidP="000D311B">
      <w:r>
        <w:t>Maxwell’s equations result in t</w:t>
      </w:r>
      <w:r w:rsidR="00F4215C" w:rsidRPr="00F4215C">
        <w:t xml:space="preserve">he relationship between the speed of light and the permittivity and permeability of free space. </w:t>
      </w:r>
    </w:p>
    <w:p w:rsidR="004570F2" w:rsidRDefault="004570F2" w:rsidP="000D311B"/>
    <w:p w:rsidR="004570F2" w:rsidRDefault="004570F2" w:rsidP="000D311B">
      <w:r>
        <w:tab/>
      </w:r>
      <m:oMath>
        <m:r>
          <w:rPr>
            <w:rFonts w:ascii="Cambria Math" w:hAnsi="Cambria Math"/>
          </w:rPr>
          <m:t>c=</m:t>
        </m:r>
        <m:f>
          <m:fPr>
            <m:ctrlPr>
              <w:rPr>
                <w:rFonts w:ascii="Cambria Math" w:hAnsi="Cambria Math"/>
                <w:i/>
                <w:sz w:val="24"/>
                <w:szCs w:val="24"/>
                <w:lang w:eastAsia="en-US"/>
              </w:rPr>
            </m:ctrlPr>
          </m:fPr>
          <m:num>
            <m:r>
              <w:rPr>
                <w:rFonts w:ascii="Cambria Math" w:hAnsi="Cambria Math"/>
              </w:rPr>
              <m:t>1</m:t>
            </m:r>
          </m:num>
          <m:den>
            <m:rad>
              <m:radPr>
                <m:degHide m:val="1"/>
                <m:ctrlPr>
                  <w:rPr>
                    <w:rFonts w:ascii="Cambria Math" w:hAnsi="Cambria Math"/>
                    <w:i/>
                    <w:sz w:val="24"/>
                    <w:szCs w:val="24"/>
                    <w:lang w:eastAsia="en-US"/>
                  </w:rPr>
                </m:ctrlPr>
              </m:radPr>
              <m:deg/>
              <m:e>
                <m:sSub>
                  <m:sSubPr>
                    <m:ctrlPr>
                      <w:rPr>
                        <w:rFonts w:ascii="Cambria Math" w:hAnsi="Cambria Math"/>
                        <w:i/>
                        <w:sz w:val="24"/>
                        <w:szCs w:val="24"/>
                        <w:lang w:eastAsia="en-US"/>
                      </w:rPr>
                    </m:ctrlPr>
                  </m:sSubPr>
                  <m:e>
                    <m:r>
                      <w:rPr>
                        <w:rFonts w:ascii="Cambria Math" w:hAnsi="Cambria Math"/>
                      </w:rPr>
                      <m:t>μ</m:t>
                    </m:r>
                  </m:e>
                  <m:sub>
                    <m:r>
                      <w:rPr>
                        <w:rFonts w:ascii="Cambria Math" w:hAnsi="Cambria Math"/>
                      </w:rPr>
                      <m:t>0</m:t>
                    </m:r>
                  </m:sub>
                </m:sSub>
                <m:sSub>
                  <m:sSubPr>
                    <m:ctrlPr>
                      <w:rPr>
                        <w:rFonts w:ascii="Cambria Math" w:hAnsi="Cambria Math"/>
                        <w:i/>
                        <w:sz w:val="24"/>
                        <w:szCs w:val="24"/>
                        <w:lang w:eastAsia="en-US"/>
                      </w:rPr>
                    </m:ctrlPr>
                  </m:sSubPr>
                  <m:e>
                    <m:r>
                      <w:rPr>
                        <w:rFonts w:ascii="Cambria Math" w:hAnsi="Cambria Math"/>
                      </w:rPr>
                      <m:t>ϵ</m:t>
                    </m:r>
                  </m:e>
                  <m:sub>
                    <m:r>
                      <w:rPr>
                        <w:rFonts w:ascii="Cambria Math" w:hAnsi="Cambria Math"/>
                      </w:rPr>
                      <m:t>0</m:t>
                    </m:r>
                  </m:sub>
                </m:sSub>
              </m:e>
            </m:rad>
          </m:den>
        </m:f>
      </m:oMath>
    </w:p>
    <w:p w:rsidR="004570F2" w:rsidRDefault="004570F2" w:rsidP="000D311B"/>
    <w:p w:rsidR="004570F2" w:rsidRDefault="007C2444" w:rsidP="000D311B">
      <w:r>
        <w:t>This means that all electromagnetic waves, regardless of frequency or wavelength, travel at a constant speed in a vacuum.</w:t>
      </w:r>
    </w:p>
    <w:p w:rsidR="00AC5707" w:rsidRDefault="00AC5707" w:rsidP="000D311B"/>
    <w:p w:rsidR="00AC5707" w:rsidRDefault="00AC5707" w:rsidP="000D311B">
      <w:r>
        <w:tab/>
      </w:r>
      <m:oMath>
        <m:r>
          <w:rPr>
            <w:rFonts w:ascii="Cambria Math" w:hAnsi="Cambria Math"/>
          </w:rPr>
          <m:t>c=</m:t>
        </m:r>
        <m:f>
          <m:fPr>
            <m:ctrlPr>
              <w:rPr>
                <w:rFonts w:ascii="Cambria Math" w:hAnsi="Cambria Math"/>
                <w:i/>
                <w:sz w:val="24"/>
                <w:szCs w:val="24"/>
                <w:lang w:eastAsia="en-US"/>
              </w:rPr>
            </m:ctrlPr>
          </m:fPr>
          <m:num>
            <m:r>
              <w:rPr>
                <w:rFonts w:ascii="Cambria Math" w:hAnsi="Cambria Math"/>
              </w:rPr>
              <m:t>1</m:t>
            </m:r>
          </m:num>
          <m:den>
            <m:rad>
              <m:radPr>
                <m:degHide m:val="1"/>
                <m:ctrlPr>
                  <w:rPr>
                    <w:rFonts w:ascii="Cambria Math" w:hAnsi="Cambria Math"/>
                    <w:i/>
                    <w:sz w:val="24"/>
                    <w:szCs w:val="24"/>
                    <w:lang w:eastAsia="en-US"/>
                  </w:rPr>
                </m:ctrlPr>
              </m:radPr>
              <m:deg/>
              <m:e>
                <m:r>
                  <w:rPr>
                    <w:rFonts w:ascii="Cambria Math" w:hAnsi="Cambria Math"/>
                  </w:rPr>
                  <m:t>4π×</m:t>
                </m:r>
                <m:sSup>
                  <m:sSupPr>
                    <m:ctrlPr>
                      <w:rPr>
                        <w:rFonts w:ascii="Cambria Math" w:hAnsi="Cambria Math"/>
                        <w:i/>
                        <w:sz w:val="24"/>
                        <w:szCs w:val="24"/>
                        <w:lang w:eastAsia="en-US"/>
                      </w:rPr>
                    </m:ctrlPr>
                  </m:sSupPr>
                  <m:e>
                    <m:r>
                      <w:rPr>
                        <w:rFonts w:ascii="Cambria Math" w:hAnsi="Cambria Math"/>
                      </w:rPr>
                      <m:t>10</m:t>
                    </m:r>
                  </m:e>
                  <m:sup>
                    <m:r>
                      <w:rPr>
                        <w:rFonts w:ascii="Cambria Math" w:hAnsi="Cambria Math"/>
                      </w:rPr>
                      <m:t>-7</m:t>
                    </m:r>
                  </m:sup>
                </m:sSup>
                <m:r>
                  <w:rPr>
                    <w:rFonts w:ascii="Cambria Math" w:hAnsi="Cambria Math"/>
                  </w:rPr>
                  <m:t>×8·85×</m:t>
                </m:r>
                <m:sSup>
                  <m:sSupPr>
                    <m:ctrlPr>
                      <w:rPr>
                        <w:rFonts w:ascii="Cambria Math" w:hAnsi="Cambria Math"/>
                        <w:i/>
                        <w:sz w:val="24"/>
                        <w:szCs w:val="24"/>
                        <w:lang w:eastAsia="en-US"/>
                      </w:rPr>
                    </m:ctrlPr>
                  </m:sSupPr>
                  <m:e>
                    <m:r>
                      <w:rPr>
                        <w:rFonts w:ascii="Cambria Math" w:hAnsi="Cambria Math"/>
                      </w:rPr>
                      <m:t>10</m:t>
                    </m:r>
                  </m:e>
                  <m:sup>
                    <m:r>
                      <w:rPr>
                        <w:rFonts w:ascii="Cambria Math" w:hAnsi="Cambria Math"/>
                      </w:rPr>
                      <m:t>-12</m:t>
                    </m:r>
                  </m:sup>
                </m:sSup>
              </m:e>
            </m:rad>
          </m:den>
        </m:f>
      </m:oMath>
    </w:p>
    <w:p w:rsidR="00AC5707" w:rsidRDefault="00AC5707" w:rsidP="000D311B"/>
    <w:p w:rsidR="00AC5707" w:rsidRDefault="00AC5707" w:rsidP="000D311B">
      <w:r>
        <w:tab/>
      </w:r>
      <w:r w:rsidRPr="00AC5707">
        <w:rPr>
          <w:i/>
        </w:rPr>
        <w:t>c</w:t>
      </w:r>
      <w:r>
        <w:t xml:space="preserve"> = 3·00 × 10</w:t>
      </w:r>
      <w:r w:rsidRPr="00AC5707">
        <w:rPr>
          <w:vertAlign w:val="superscript"/>
        </w:rPr>
        <w:t>8</w:t>
      </w:r>
      <w:r>
        <w:t xml:space="preserve"> m s</w:t>
      </w:r>
      <w:r w:rsidRPr="00AC5707">
        <w:rPr>
          <w:vertAlign w:val="superscript"/>
        </w:rPr>
        <w:t>−1</w:t>
      </w:r>
    </w:p>
    <w:p w:rsidR="00AC5707" w:rsidRDefault="00AC5707" w:rsidP="000D311B"/>
    <w:p w:rsidR="004570F2" w:rsidRPr="00F4215C" w:rsidRDefault="004570F2" w:rsidP="000D311B"/>
    <w:p w:rsidR="00DC1497" w:rsidRPr="00F4215C" w:rsidRDefault="00DC1497" w:rsidP="000D311B"/>
    <w:p w:rsidR="00DC1497" w:rsidRPr="00F4215C" w:rsidRDefault="00DC1497" w:rsidP="000D311B"/>
    <w:p w:rsidR="00DC1497" w:rsidRDefault="00DC1497" w:rsidP="00D77FEC">
      <w:pPr>
        <w:pStyle w:val="Heading1"/>
        <w:rPr>
          <w:sz w:val="20"/>
        </w:rPr>
      </w:pPr>
      <w:r>
        <w:rPr>
          <w:b w:val="0"/>
        </w:rPr>
        <w:br w:type="page"/>
      </w:r>
    </w:p>
    <w:p w:rsidR="00B40BC7" w:rsidRDefault="00B40BC7" w:rsidP="00B40BC7"/>
    <w:p w:rsidR="00B40BC7" w:rsidRDefault="00B40BC7" w:rsidP="00B40BC7">
      <w:r>
        <w:br w:type="page"/>
      </w:r>
    </w:p>
    <w:p w:rsidR="00B40BC7" w:rsidRDefault="00B40BC7" w:rsidP="00B40BC7"/>
    <w:p w:rsidR="00D77FEC" w:rsidRDefault="00D77FEC">
      <w:r>
        <w:br w:type="page"/>
      </w:r>
    </w:p>
    <w:p w:rsidR="00D77FEC" w:rsidRDefault="00D77FEC" w:rsidP="00B40BC7"/>
    <w:p w:rsidR="00B40BC7" w:rsidRDefault="00B40BC7" w:rsidP="00B40BC7">
      <w:r>
        <w:br w:type="page"/>
      </w:r>
    </w:p>
    <w:p w:rsidR="00B40BC7" w:rsidRDefault="00B40BC7" w:rsidP="00B40BC7"/>
    <w:p w:rsidR="00B40BC7" w:rsidRPr="00B40BC7" w:rsidRDefault="00B40BC7" w:rsidP="00B40BC7">
      <w:r>
        <w:br w:type="page"/>
      </w:r>
    </w:p>
    <w:p w:rsidR="00DC1497" w:rsidRDefault="00DC1497" w:rsidP="00DC1497">
      <w:pPr>
        <w:spacing w:after="120"/>
      </w:pPr>
      <w:r>
        <w:rPr>
          <w:b/>
        </w:rPr>
        <w:lastRenderedPageBreak/>
        <w:br w:type="page"/>
      </w:r>
      <w:r>
        <w:lastRenderedPageBreak/>
        <w:t xml:space="preserve"> </w:t>
      </w:r>
    </w:p>
    <w:p w:rsidR="00DC1497" w:rsidRDefault="00DC1497" w:rsidP="00DC1497">
      <w:pPr>
        <w:pStyle w:val="Heading1"/>
        <w:sectPr w:rsidR="00DC1497" w:rsidSect="009D4C70">
          <w:footerReference w:type="default" r:id="rId167"/>
          <w:pgSz w:w="11907" w:h="16840" w:code="9"/>
          <w:pgMar w:top="1134" w:right="1134" w:bottom="1134" w:left="1134" w:header="720" w:footer="605" w:gutter="0"/>
          <w:pgNumType w:start="1"/>
          <w:cols w:space="720"/>
        </w:sectPr>
      </w:pPr>
    </w:p>
    <w:p w:rsidR="00DC1497" w:rsidRPr="00E517FA" w:rsidRDefault="00DC1497" w:rsidP="00DC1497"/>
    <w:p w:rsidR="001B67A8" w:rsidRDefault="001B67A8"/>
    <w:p w:rsidR="001B67A8" w:rsidRDefault="001B67A8"/>
    <w:p w:rsidR="001B67A8" w:rsidRDefault="001B67A8"/>
    <w:p w:rsidR="001B67A8" w:rsidRDefault="001B67A8"/>
    <w:p w:rsidR="001B67A8" w:rsidRDefault="001B67A8"/>
    <w:p w:rsidR="001B67A8" w:rsidRDefault="001B67A8"/>
    <w:p w:rsidR="001B67A8" w:rsidRDefault="001B67A8" w:rsidP="00DC1497"/>
    <w:sectPr w:rsidR="001B67A8" w:rsidSect="009D4C70">
      <w:footerReference w:type="default" r:id="rId168"/>
      <w:type w:val="continuous"/>
      <w:pgSz w:w="11907" w:h="16840" w:code="9"/>
      <w:pgMar w:top="1134" w:right="1134" w:bottom="1134" w:left="1134" w:header="851" w:footer="851" w:gutter="0"/>
      <w:pgNumType w:fmt="lowerRoma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6A2" w:rsidRDefault="009B06A2">
      <w:r>
        <w:separator/>
      </w:r>
    </w:p>
  </w:endnote>
  <w:endnote w:type="continuationSeparator" w:id="0">
    <w:p w:rsidR="009B06A2" w:rsidRDefault="009B0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A2" w:rsidRDefault="009B06A2">
    <w:pPr>
      <w:pStyle w:val="Footer"/>
      <w:tabs>
        <w:tab w:val="clear" w:pos="4320"/>
        <w:tab w:val="clear" w:pos="8640"/>
        <w:tab w:val="center" w:pos="4820"/>
        <w:tab w:val="right" w:pos="9639"/>
      </w:tabs>
    </w:pPr>
    <w:r>
      <w:tab/>
      <w:t>Heat and Matter: Page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w:t>
    </w:r>
    <w:r>
      <w:rPr>
        <w:rStyle w:val="PageNumber"/>
      </w:rPr>
      <w:tab/>
    </w:r>
    <w:r>
      <w:rPr>
        <w:rStyle w:val="PageNumber"/>
        <w:i/>
        <w:sz w:val="16"/>
      </w:rPr>
      <w:t>Version 99.0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A2" w:rsidRPr="00AE359E" w:rsidRDefault="009B06A2">
    <w:pPr>
      <w:pStyle w:val="Footer"/>
      <w:tabs>
        <w:tab w:val="clear" w:pos="4320"/>
        <w:tab w:val="clear" w:pos="8640"/>
        <w:tab w:val="right" w:pos="9639"/>
      </w:tabs>
    </w:pPr>
    <w:r>
      <w:tab/>
      <w:t>2013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A2" w:rsidRDefault="009B06A2" w:rsidP="00B40BC7">
    <w:pPr>
      <w:tabs>
        <w:tab w:val="center" w:pos="4820"/>
        <w:tab w:val="right" w:pos="9639"/>
      </w:tabs>
    </w:pPr>
    <w:r>
      <w:rPr>
        <w:b/>
      </w:rPr>
      <w:t>AH Physics:</w:t>
    </w:r>
    <w:r>
      <w:t xml:space="preserve"> Electromagnetism</w:t>
    </w:r>
    <w:r>
      <w:tab/>
    </w:r>
    <w:r>
      <w:rPr>
        <w:noProof/>
      </w:rPr>
      <w:tab/>
      <w:t>2013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A2" w:rsidRDefault="009B06A2" w:rsidP="00B40BC7">
    <w:pPr>
      <w:tabs>
        <w:tab w:val="center" w:pos="4820"/>
        <w:tab w:val="right" w:pos="9639"/>
      </w:tabs>
    </w:pPr>
    <w:r>
      <w:rPr>
        <w:b/>
      </w:rPr>
      <w:t>AH Physics:</w:t>
    </w:r>
    <w:r>
      <w:t xml:space="preserve"> Electromagnetism</w:t>
    </w:r>
    <w:r>
      <w:tab/>
    </w:r>
    <w:r>
      <w:fldChar w:fldCharType="begin"/>
    </w:r>
    <w:r>
      <w:instrText xml:space="preserve"> PAGE   \* MERGEFORMAT </w:instrText>
    </w:r>
    <w:r>
      <w:fldChar w:fldCharType="separate"/>
    </w:r>
    <w:r w:rsidR="00811B75">
      <w:rPr>
        <w:noProof/>
      </w:rPr>
      <w:t>19</w:t>
    </w:r>
    <w:r>
      <w:rPr>
        <w:noProof/>
      </w:rPr>
      <w:fldChar w:fldCharType="end"/>
    </w:r>
    <w:r>
      <w:tab/>
      <w:t>2013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6A2" w:rsidRDefault="009B06A2">
    <w:pPr>
      <w:pStyle w:val="Footer"/>
      <w:tabs>
        <w:tab w:val="clear" w:pos="4320"/>
        <w:tab w:val="clear" w:pos="8640"/>
        <w:tab w:val="center" w:pos="4820"/>
        <w:tab w:val="right" w:pos="9639"/>
      </w:tabs>
    </w:pPr>
    <w:r>
      <w:tab/>
      <w:t>Rotational Motion</w:t>
    </w:r>
    <w:r>
      <w:rPr>
        <w:rStyle w:val="PageNumber"/>
      </w:rPr>
      <w:tab/>
      <w:t>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6A2" w:rsidRDefault="009B06A2">
      <w:r>
        <w:separator/>
      </w:r>
    </w:p>
  </w:footnote>
  <w:footnote w:type="continuationSeparator" w:id="0">
    <w:p w:rsidR="009B06A2" w:rsidRDefault="009B0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9D3BF0"/>
    <w:multiLevelType w:val="singleLevel"/>
    <w:tmpl w:val="14C049F0"/>
    <w:lvl w:ilvl="0">
      <w:start w:val="1"/>
      <w:numFmt w:val="decimal"/>
      <w:lvlText w:val="%1."/>
      <w:legacy w:legacy="1" w:legacySpace="0" w:legacyIndent="283"/>
      <w:lvlJc w:val="left"/>
      <w:pPr>
        <w:ind w:left="283" w:hanging="283"/>
      </w:pPr>
    </w:lvl>
  </w:abstractNum>
  <w:abstractNum w:abstractNumId="2" w15:restartNumberingAfterBreak="0">
    <w:nsid w:val="08B376EF"/>
    <w:multiLevelType w:val="hybridMultilevel"/>
    <w:tmpl w:val="531A8F72"/>
    <w:lvl w:ilvl="0" w:tplc="2A3487DA">
      <w:start w:val="1"/>
      <w:numFmt w:val="lowerLetter"/>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0C5"/>
    <w:multiLevelType w:val="hybridMultilevel"/>
    <w:tmpl w:val="E278CF40"/>
    <w:lvl w:ilvl="0" w:tplc="D40415AC">
      <w:start w:val="1"/>
      <w:numFmt w:val="lowerRoman"/>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15:restartNumberingAfterBreak="0">
    <w:nsid w:val="14E672FA"/>
    <w:multiLevelType w:val="hybridMultilevel"/>
    <w:tmpl w:val="F8740A8C"/>
    <w:lvl w:ilvl="0" w:tplc="9C46919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2191689F"/>
    <w:multiLevelType w:val="singleLevel"/>
    <w:tmpl w:val="0E5C32A6"/>
    <w:lvl w:ilvl="0">
      <w:start w:val="1"/>
      <w:numFmt w:val="decimal"/>
      <w:lvlText w:val="%1."/>
      <w:legacy w:legacy="1" w:legacySpace="0" w:legacyIndent="283"/>
      <w:lvlJc w:val="left"/>
      <w:pPr>
        <w:ind w:left="283" w:hanging="283"/>
      </w:pPr>
    </w:lvl>
  </w:abstractNum>
  <w:abstractNum w:abstractNumId="6" w15:restartNumberingAfterBreak="0">
    <w:nsid w:val="21BC61AB"/>
    <w:multiLevelType w:val="hybridMultilevel"/>
    <w:tmpl w:val="AA5048D4"/>
    <w:lvl w:ilvl="0" w:tplc="9D368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ED0972"/>
    <w:multiLevelType w:val="singleLevel"/>
    <w:tmpl w:val="0E5C32A6"/>
    <w:lvl w:ilvl="0">
      <w:start w:val="1"/>
      <w:numFmt w:val="decimal"/>
      <w:lvlText w:val="%1."/>
      <w:legacy w:legacy="1" w:legacySpace="0" w:legacyIndent="283"/>
      <w:lvlJc w:val="left"/>
      <w:pPr>
        <w:ind w:left="283" w:hanging="283"/>
      </w:pPr>
    </w:lvl>
  </w:abstractNum>
  <w:abstractNum w:abstractNumId="8" w15:restartNumberingAfterBreak="0">
    <w:nsid w:val="30F15A17"/>
    <w:multiLevelType w:val="hybridMultilevel"/>
    <w:tmpl w:val="AB6CF392"/>
    <w:lvl w:ilvl="0" w:tplc="1FA0BED6">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3682657C"/>
    <w:multiLevelType w:val="hybridMultilevel"/>
    <w:tmpl w:val="CA22F9B6"/>
    <w:lvl w:ilvl="0" w:tplc="8A0C71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0F2CD4"/>
    <w:multiLevelType w:val="singleLevel"/>
    <w:tmpl w:val="14C049F0"/>
    <w:lvl w:ilvl="0">
      <w:start w:val="1"/>
      <w:numFmt w:val="decimal"/>
      <w:lvlText w:val="%1."/>
      <w:legacy w:legacy="1" w:legacySpace="0" w:legacyIndent="283"/>
      <w:lvlJc w:val="left"/>
      <w:pPr>
        <w:ind w:left="283" w:hanging="283"/>
      </w:pPr>
    </w:lvl>
  </w:abstractNum>
  <w:abstractNum w:abstractNumId="11" w15:restartNumberingAfterBreak="0">
    <w:nsid w:val="4F775AF0"/>
    <w:multiLevelType w:val="singleLevel"/>
    <w:tmpl w:val="0E5C32A6"/>
    <w:lvl w:ilvl="0">
      <w:start w:val="1"/>
      <w:numFmt w:val="decimal"/>
      <w:lvlText w:val="%1."/>
      <w:legacy w:legacy="1" w:legacySpace="0" w:legacyIndent="283"/>
      <w:lvlJc w:val="left"/>
      <w:pPr>
        <w:ind w:left="283" w:hanging="283"/>
      </w:pPr>
    </w:lvl>
  </w:abstractNum>
  <w:abstractNum w:abstractNumId="12" w15:restartNumberingAfterBreak="0">
    <w:nsid w:val="50225CB0"/>
    <w:multiLevelType w:val="singleLevel"/>
    <w:tmpl w:val="0E5C32A6"/>
    <w:lvl w:ilvl="0">
      <w:start w:val="1"/>
      <w:numFmt w:val="decimal"/>
      <w:lvlText w:val="%1."/>
      <w:legacy w:legacy="1" w:legacySpace="0" w:legacyIndent="283"/>
      <w:lvlJc w:val="left"/>
      <w:pPr>
        <w:ind w:left="283" w:hanging="283"/>
      </w:pPr>
    </w:lvl>
  </w:abstractNum>
  <w:abstractNum w:abstractNumId="13" w15:restartNumberingAfterBreak="0">
    <w:nsid w:val="5AB233D0"/>
    <w:multiLevelType w:val="hybridMultilevel"/>
    <w:tmpl w:val="1FFC53E0"/>
    <w:lvl w:ilvl="0" w:tplc="03CCEB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920F05"/>
    <w:multiLevelType w:val="hybridMultilevel"/>
    <w:tmpl w:val="6940311E"/>
    <w:lvl w:ilvl="0" w:tplc="04B6FE3E">
      <w:start w:val="1"/>
      <w:numFmt w:val="lowerLetter"/>
      <w:lvlText w:val="(%1)"/>
      <w:lvlJc w:val="left"/>
      <w:pPr>
        <w:ind w:left="620" w:hanging="36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7"/>
  </w:num>
  <w:num w:numId="3">
    <w:abstractNumId w:val="7"/>
    <w:lvlOverride w:ilvl="0">
      <w:lvl w:ilvl="0">
        <w:start w:val="1"/>
        <w:numFmt w:val="decimal"/>
        <w:lvlText w:val="%1."/>
        <w:legacy w:legacy="1" w:legacySpace="0" w:legacyIndent="283"/>
        <w:lvlJc w:val="left"/>
        <w:pPr>
          <w:ind w:left="283" w:hanging="283"/>
        </w:pPr>
      </w:lvl>
    </w:lvlOverride>
  </w:num>
  <w:num w:numId="4">
    <w:abstractNumId w:val="5"/>
  </w:num>
  <w:num w:numId="5">
    <w:abstractNumId w:val="5"/>
    <w:lvlOverride w:ilvl="0">
      <w:lvl w:ilvl="0">
        <w:start w:val="8"/>
        <w:numFmt w:val="decimal"/>
        <w:lvlText w:val="%1."/>
        <w:legacy w:legacy="1" w:legacySpace="0" w:legacyIndent="283"/>
        <w:lvlJc w:val="left"/>
        <w:pPr>
          <w:ind w:left="283" w:hanging="283"/>
        </w:pPr>
      </w:lvl>
    </w:lvlOverride>
  </w:num>
  <w:num w:numId="6">
    <w:abstractNumId w:val="12"/>
  </w:num>
  <w:num w:numId="7">
    <w:abstractNumId w:val="11"/>
  </w:num>
  <w:num w:numId="8">
    <w:abstractNumId w:val="11"/>
    <w:lvlOverride w:ilvl="0">
      <w:lvl w:ilvl="0">
        <w:start w:val="5"/>
        <w:numFmt w:val="decimal"/>
        <w:lvlText w:val="%1."/>
        <w:legacy w:legacy="1" w:legacySpace="0" w:legacyIndent="283"/>
        <w:lvlJc w:val="left"/>
        <w:pPr>
          <w:ind w:left="283" w:hanging="283"/>
        </w:pPr>
      </w:lvl>
    </w:lvlOverride>
  </w:num>
  <w:num w:numId="9">
    <w:abstractNumId w:val="10"/>
  </w:num>
  <w:num w:numId="10">
    <w:abstractNumId w:val="10"/>
    <w:lvlOverride w:ilvl="0">
      <w:lvl w:ilvl="0">
        <w:start w:val="1"/>
        <w:numFmt w:val="decimal"/>
        <w:lvlText w:val="%1."/>
        <w:legacy w:legacy="1" w:legacySpace="0" w:legacyIndent="283"/>
        <w:lvlJc w:val="left"/>
        <w:pPr>
          <w:ind w:left="283" w:hanging="283"/>
        </w:pPr>
      </w:lvl>
    </w:lvlOverride>
  </w:num>
  <w:num w:numId="11">
    <w:abstractNumId w:val="1"/>
  </w:num>
  <w:num w:numId="12">
    <w:abstractNumId w:val="0"/>
    <w:lvlOverride w:ilvl="0">
      <w:lvl w:ilvl="0">
        <w:start w:val="1"/>
        <w:numFmt w:val="bullet"/>
        <w:lvlText w:val=""/>
        <w:legacy w:legacy="1" w:legacySpace="0" w:legacyIndent="300"/>
        <w:lvlJc w:val="left"/>
        <w:pPr>
          <w:ind w:left="300" w:hanging="300"/>
        </w:pPr>
        <w:rPr>
          <w:rFonts w:ascii="Symbol" w:hAnsi="Symbol" w:hint="default"/>
        </w:rPr>
      </w:lvl>
    </w:lvlOverride>
  </w:num>
  <w:num w:numId="13">
    <w:abstractNumId w:val="2"/>
  </w:num>
  <w:num w:numId="14">
    <w:abstractNumId w:val="8"/>
  </w:num>
  <w:num w:numId="15">
    <w:abstractNumId w:val="9"/>
  </w:num>
  <w:num w:numId="16">
    <w:abstractNumId w:val="14"/>
  </w:num>
  <w:num w:numId="17">
    <w:abstractNumId w:val="13"/>
  </w:num>
  <w:num w:numId="18">
    <w:abstractNumId w:val="4"/>
  </w:num>
  <w:num w:numId="19">
    <w:abstractNumId w:val="6"/>
  </w:num>
  <w:num w:numId="2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567"/>
  <w:drawingGridHorizontalSpacing w:val="142"/>
  <w:drawingGridVerticalSpacing w:val="57"/>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05"/>
    <w:rsid w:val="000103E6"/>
    <w:rsid w:val="00043E85"/>
    <w:rsid w:val="000443D2"/>
    <w:rsid w:val="000A00F5"/>
    <w:rsid w:val="000B35B4"/>
    <w:rsid w:val="000B7B91"/>
    <w:rsid w:val="000C511C"/>
    <w:rsid w:val="000D311B"/>
    <w:rsid w:val="00120038"/>
    <w:rsid w:val="00120C8D"/>
    <w:rsid w:val="001A16D3"/>
    <w:rsid w:val="001B413C"/>
    <w:rsid w:val="001B67A8"/>
    <w:rsid w:val="001C2254"/>
    <w:rsid w:val="001E026C"/>
    <w:rsid w:val="00213A23"/>
    <w:rsid w:val="00235E28"/>
    <w:rsid w:val="002540D5"/>
    <w:rsid w:val="00272857"/>
    <w:rsid w:val="00285A28"/>
    <w:rsid w:val="002969B0"/>
    <w:rsid w:val="002B2830"/>
    <w:rsid w:val="002B759B"/>
    <w:rsid w:val="002B7E87"/>
    <w:rsid w:val="003259BE"/>
    <w:rsid w:val="00330E71"/>
    <w:rsid w:val="00367440"/>
    <w:rsid w:val="00371325"/>
    <w:rsid w:val="003805AE"/>
    <w:rsid w:val="003F6A4D"/>
    <w:rsid w:val="00402428"/>
    <w:rsid w:val="004358A4"/>
    <w:rsid w:val="00441EF1"/>
    <w:rsid w:val="00453F5B"/>
    <w:rsid w:val="004570F2"/>
    <w:rsid w:val="004A3CE0"/>
    <w:rsid w:val="004E3D1F"/>
    <w:rsid w:val="0050354A"/>
    <w:rsid w:val="005226DD"/>
    <w:rsid w:val="00534CB6"/>
    <w:rsid w:val="005419BA"/>
    <w:rsid w:val="00592697"/>
    <w:rsid w:val="005C4151"/>
    <w:rsid w:val="005E5C90"/>
    <w:rsid w:val="005F2BB2"/>
    <w:rsid w:val="00601F29"/>
    <w:rsid w:val="00623AA0"/>
    <w:rsid w:val="00646D6E"/>
    <w:rsid w:val="00660767"/>
    <w:rsid w:val="00683D12"/>
    <w:rsid w:val="00691C1E"/>
    <w:rsid w:val="006C6593"/>
    <w:rsid w:val="006D4613"/>
    <w:rsid w:val="006D71BA"/>
    <w:rsid w:val="006F6E91"/>
    <w:rsid w:val="00717CD7"/>
    <w:rsid w:val="007418CC"/>
    <w:rsid w:val="0077041B"/>
    <w:rsid w:val="00776018"/>
    <w:rsid w:val="00791C2D"/>
    <w:rsid w:val="007957EB"/>
    <w:rsid w:val="007A7E5C"/>
    <w:rsid w:val="007C2444"/>
    <w:rsid w:val="007C7381"/>
    <w:rsid w:val="007D0AB2"/>
    <w:rsid w:val="007F0C75"/>
    <w:rsid w:val="007F4147"/>
    <w:rsid w:val="00811B75"/>
    <w:rsid w:val="00871A8D"/>
    <w:rsid w:val="008A1518"/>
    <w:rsid w:val="008B1361"/>
    <w:rsid w:val="008B5124"/>
    <w:rsid w:val="008E34AD"/>
    <w:rsid w:val="00931BB8"/>
    <w:rsid w:val="00943F37"/>
    <w:rsid w:val="00953D5A"/>
    <w:rsid w:val="009715B2"/>
    <w:rsid w:val="00983434"/>
    <w:rsid w:val="009971BB"/>
    <w:rsid w:val="009B06A2"/>
    <w:rsid w:val="009D4C70"/>
    <w:rsid w:val="009D7859"/>
    <w:rsid w:val="00A2093D"/>
    <w:rsid w:val="00A304D1"/>
    <w:rsid w:val="00A35D23"/>
    <w:rsid w:val="00A44008"/>
    <w:rsid w:val="00A46680"/>
    <w:rsid w:val="00A46EB0"/>
    <w:rsid w:val="00A64ADC"/>
    <w:rsid w:val="00A705C1"/>
    <w:rsid w:val="00A8151B"/>
    <w:rsid w:val="00A85D22"/>
    <w:rsid w:val="00A9072B"/>
    <w:rsid w:val="00AB15D3"/>
    <w:rsid w:val="00AB1B54"/>
    <w:rsid w:val="00AC5707"/>
    <w:rsid w:val="00AE359E"/>
    <w:rsid w:val="00B24CD1"/>
    <w:rsid w:val="00B26B98"/>
    <w:rsid w:val="00B3335F"/>
    <w:rsid w:val="00B40BC7"/>
    <w:rsid w:val="00B44C07"/>
    <w:rsid w:val="00B82205"/>
    <w:rsid w:val="00B934AA"/>
    <w:rsid w:val="00BA263F"/>
    <w:rsid w:val="00BB188C"/>
    <w:rsid w:val="00BB65E6"/>
    <w:rsid w:val="00BC6CB9"/>
    <w:rsid w:val="00C046BF"/>
    <w:rsid w:val="00C05276"/>
    <w:rsid w:val="00C30AB5"/>
    <w:rsid w:val="00C451CD"/>
    <w:rsid w:val="00C538B2"/>
    <w:rsid w:val="00C53F4A"/>
    <w:rsid w:val="00C668A6"/>
    <w:rsid w:val="00C679AE"/>
    <w:rsid w:val="00C85A26"/>
    <w:rsid w:val="00CA7801"/>
    <w:rsid w:val="00CD2863"/>
    <w:rsid w:val="00CE2EB0"/>
    <w:rsid w:val="00D11797"/>
    <w:rsid w:val="00D769FD"/>
    <w:rsid w:val="00D76E65"/>
    <w:rsid w:val="00D77FEC"/>
    <w:rsid w:val="00DC0CEF"/>
    <w:rsid w:val="00DC1497"/>
    <w:rsid w:val="00DE0176"/>
    <w:rsid w:val="00E05CB8"/>
    <w:rsid w:val="00E064C6"/>
    <w:rsid w:val="00E12FBD"/>
    <w:rsid w:val="00E252A5"/>
    <w:rsid w:val="00E55F21"/>
    <w:rsid w:val="00E67F3D"/>
    <w:rsid w:val="00E84233"/>
    <w:rsid w:val="00E94583"/>
    <w:rsid w:val="00EB7D9C"/>
    <w:rsid w:val="00EC6792"/>
    <w:rsid w:val="00ED40A4"/>
    <w:rsid w:val="00F4215C"/>
    <w:rsid w:val="00F552A4"/>
    <w:rsid w:val="00F570DA"/>
    <w:rsid w:val="00F57F16"/>
    <w:rsid w:val="00FA0EA6"/>
    <w:rsid w:val="00FB1D1E"/>
    <w:rsid w:val="00FC3197"/>
    <w:rsid w:val="00FC5A0D"/>
    <w:rsid w:val="00FE05D1"/>
    <w:rsid w:val="00FE5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50"/>
    <o:shapelayout v:ext="edit">
      <o:idmap v:ext="edit" data="1,2"/>
    </o:shapelayout>
  </w:shapeDefaults>
  <w:decimalSymbol w:val="."/>
  <w:listSeparator w:val=","/>
  <w14:docId w14:val="576ECB02"/>
  <w15:docId w15:val="{B0338EEB-4B40-4386-9DB0-4982836D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C70"/>
    <w:rPr>
      <w:rFonts w:ascii="Arial" w:hAnsi="Arial"/>
      <w:sz w:val="22"/>
    </w:rPr>
  </w:style>
  <w:style w:type="paragraph" w:styleId="Heading1">
    <w:name w:val="heading 1"/>
    <w:basedOn w:val="Normal"/>
    <w:next w:val="Normal"/>
    <w:qFormat/>
    <w:rsid w:val="009D4C70"/>
    <w:pPr>
      <w:outlineLvl w:val="0"/>
    </w:pPr>
    <w:rPr>
      <w:b/>
      <w:sz w:val="32"/>
    </w:rPr>
  </w:style>
  <w:style w:type="paragraph" w:styleId="Heading2">
    <w:name w:val="heading 2"/>
    <w:basedOn w:val="Normal"/>
    <w:next w:val="Normal"/>
    <w:link w:val="Heading2Char"/>
    <w:unhideWhenUsed/>
    <w:qFormat/>
    <w:rsid w:val="009D4C70"/>
    <w:pPr>
      <w:keepNext/>
      <w:spacing w:before="240" w:after="60"/>
      <w:outlineLvl w:val="1"/>
    </w:pPr>
    <w:rPr>
      <w:b/>
      <w:bCs/>
      <w:iCs/>
      <w:sz w:val="28"/>
      <w:szCs w:val="28"/>
    </w:rPr>
  </w:style>
  <w:style w:type="paragraph" w:styleId="Heading3">
    <w:name w:val="heading 3"/>
    <w:basedOn w:val="Normal"/>
    <w:next w:val="Normal"/>
    <w:link w:val="Heading3Char"/>
    <w:unhideWhenUsed/>
    <w:qFormat/>
    <w:rsid w:val="009715B2"/>
    <w:pPr>
      <w:keepNext/>
      <w:spacing w:after="60"/>
      <w:outlineLvl w:val="2"/>
    </w:pPr>
    <w:rPr>
      <w:b/>
      <w:bCs/>
      <w:sz w:val="24"/>
      <w:szCs w:val="26"/>
    </w:rPr>
  </w:style>
  <w:style w:type="paragraph" w:styleId="Heading4">
    <w:name w:val="heading 4"/>
    <w:basedOn w:val="Normal"/>
    <w:next w:val="Normal"/>
    <w:link w:val="Heading4Char"/>
    <w:unhideWhenUsed/>
    <w:qFormat/>
    <w:rsid w:val="009D4C70"/>
    <w:pPr>
      <w:keepNext/>
      <w:spacing w:before="240" w:after="60"/>
      <w:outlineLvl w:val="3"/>
    </w:pPr>
    <w:rPr>
      <w:b/>
      <w:bCs/>
      <w:szCs w:val="28"/>
    </w:rPr>
  </w:style>
  <w:style w:type="paragraph" w:styleId="Heading7">
    <w:name w:val="heading 7"/>
    <w:basedOn w:val="Normal"/>
    <w:next w:val="Normal"/>
    <w:link w:val="Heading7Char"/>
    <w:qFormat/>
    <w:rsid w:val="005C4151"/>
    <w:pPr>
      <w:keepNext/>
      <w:overflowPunct w:val="0"/>
      <w:autoSpaceDE w:val="0"/>
      <w:autoSpaceDN w:val="0"/>
      <w:adjustRightInd w:val="0"/>
      <w:ind w:right="6"/>
      <w:textAlignment w:val="baseline"/>
      <w:outlineLvl w:val="6"/>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aliases w:val="Footer text"/>
    <w:basedOn w:val="Normal"/>
    <w:semiHidden/>
    <w:pPr>
      <w:tabs>
        <w:tab w:val="center" w:pos="4320"/>
        <w:tab w:val="right" w:pos="8640"/>
      </w:tabs>
    </w:pPr>
  </w:style>
  <w:style w:type="character" w:styleId="PageNumber">
    <w:name w:val="page number"/>
    <w:basedOn w:val="DefaultParagraphFont"/>
    <w:semiHidden/>
  </w:style>
  <w:style w:type="character" w:customStyle="1" w:styleId="Heading2Char">
    <w:name w:val="Heading 2 Char"/>
    <w:link w:val="Heading2"/>
    <w:rsid w:val="009D4C70"/>
    <w:rPr>
      <w:rFonts w:ascii="Arial" w:hAnsi="Arial"/>
      <w:b/>
      <w:bCs/>
      <w:iCs/>
      <w:sz w:val="28"/>
      <w:szCs w:val="28"/>
    </w:rPr>
  </w:style>
  <w:style w:type="character" w:customStyle="1" w:styleId="Heading3Char">
    <w:name w:val="Heading 3 Char"/>
    <w:link w:val="Heading3"/>
    <w:rsid w:val="009715B2"/>
    <w:rPr>
      <w:b/>
      <w:bCs/>
      <w:sz w:val="24"/>
      <w:szCs w:val="26"/>
    </w:rPr>
  </w:style>
  <w:style w:type="paragraph" w:customStyle="1" w:styleId="HeadingG">
    <w:name w:val="Heading G"/>
    <w:basedOn w:val="Normal"/>
    <w:rsid w:val="00DC1497"/>
    <w:rPr>
      <w:b/>
      <w:sz w:val="28"/>
      <w:lang w:val="en-US"/>
    </w:rPr>
  </w:style>
  <w:style w:type="paragraph" w:customStyle="1" w:styleId="Normalaccess">
    <w:name w:val="Normal access"/>
    <w:basedOn w:val="Normal"/>
    <w:rsid w:val="00DC1497"/>
    <w:rPr>
      <w:sz w:val="28"/>
    </w:rPr>
  </w:style>
  <w:style w:type="paragraph" w:customStyle="1" w:styleId="Access">
    <w:name w:val="Access"/>
    <w:basedOn w:val="Normal"/>
    <w:rsid w:val="00DC1497"/>
    <w:rPr>
      <w:sz w:val="28"/>
      <w:lang w:val="en-US"/>
    </w:rPr>
  </w:style>
  <w:style w:type="paragraph" w:customStyle="1" w:styleId="TableHeading">
    <w:name w:val="Table Heading"/>
    <w:basedOn w:val="Normal"/>
    <w:next w:val="Normal"/>
    <w:rsid w:val="00DC1497"/>
    <w:pPr>
      <w:spacing w:before="120" w:after="120"/>
      <w:jc w:val="center"/>
    </w:pPr>
    <w:rPr>
      <w:b/>
      <w:caps/>
      <w:lang w:val="en-US"/>
    </w:rPr>
  </w:style>
  <w:style w:type="paragraph" w:customStyle="1" w:styleId="TableText">
    <w:name w:val="Table Text"/>
    <w:basedOn w:val="Normal"/>
    <w:rsid w:val="00DC1497"/>
    <w:pPr>
      <w:spacing w:before="120" w:after="120"/>
    </w:pPr>
    <w:rPr>
      <w:lang w:val="en-US"/>
    </w:rPr>
  </w:style>
  <w:style w:type="paragraph" w:customStyle="1" w:styleId="bullet">
    <w:name w:val="bullet"/>
    <w:basedOn w:val="Normal"/>
    <w:next w:val="Normal"/>
    <w:rsid w:val="00DC1497"/>
    <w:pPr>
      <w:ind w:left="283" w:hanging="283"/>
    </w:pPr>
    <w:rPr>
      <w:sz w:val="24"/>
      <w:lang w:val="en-US"/>
    </w:rPr>
  </w:style>
  <w:style w:type="paragraph" w:customStyle="1" w:styleId="HeadingA">
    <w:name w:val="Heading A"/>
    <w:basedOn w:val="Normal"/>
    <w:rsid w:val="00DC1497"/>
    <w:rPr>
      <w:rFonts w:ascii="NewCenturySchlbk" w:hAnsi="NewCenturySchlbk"/>
      <w:sz w:val="40"/>
      <w:lang w:val="en-US"/>
    </w:rPr>
  </w:style>
  <w:style w:type="paragraph" w:customStyle="1" w:styleId="HeadingH">
    <w:name w:val="Heading H"/>
    <w:basedOn w:val="Normal"/>
    <w:rsid w:val="00DC1497"/>
    <w:pPr>
      <w:spacing w:after="60"/>
    </w:pPr>
    <w:rPr>
      <w:b/>
      <w:caps/>
      <w:sz w:val="26"/>
      <w:lang w:val="en-US"/>
    </w:rPr>
  </w:style>
  <w:style w:type="paragraph" w:customStyle="1" w:styleId="BodyText1">
    <w:name w:val="Body Text 1"/>
    <w:basedOn w:val="Normal"/>
    <w:rsid w:val="00DC1497"/>
    <w:rPr>
      <w:sz w:val="24"/>
      <w:lang w:val="en-US"/>
    </w:rPr>
  </w:style>
  <w:style w:type="paragraph" w:customStyle="1" w:styleId="HeadingE">
    <w:name w:val="Heading E"/>
    <w:basedOn w:val="Heading3"/>
    <w:rsid w:val="00DC1497"/>
    <w:pPr>
      <w:outlineLvl w:val="9"/>
    </w:pPr>
    <w:rPr>
      <w:rFonts w:ascii="Times New Roman" w:hAnsi="Times New Roman"/>
      <w:b w:val="0"/>
      <w:bCs w:val="0"/>
      <w:i/>
      <w:szCs w:val="20"/>
    </w:rPr>
  </w:style>
  <w:style w:type="paragraph" w:customStyle="1" w:styleId="HeadingF">
    <w:name w:val="Heading F"/>
    <w:basedOn w:val="Normal"/>
    <w:rsid w:val="00DC1497"/>
    <w:pPr>
      <w:spacing w:after="60"/>
    </w:pPr>
    <w:rPr>
      <w:b/>
      <w:caps/>
      <w:sz w:val="28"/>
    </w:rPr>
  </w:style>
  <w:style w:type="paragraph" w:customStyle="1" w:styleId="Tabletext0">
    <w:name w:val="Table text"/>
    <w:basedOn w:val="Normal"/>
    <w:rsid w:val="00DC1497"/>
    <w:pPr>
      <w:spacing w:before="60" w:after="60"/>
    </w:pPr>
  </w:style>
  <w:style w:type="paragraph" w:customStyle="1" w:styleId="NumberedList">
    <w:name w:val="Numbered List"/>
    <w:basedOn w:val="Normal"/>
    <w:rsid w:val="00DC1497"/>
    <w:pPr>
      <w:ind w:left="283" w:hanging="283"/>
    </w:pPr>
    <w:rPr>
      <w:sz w:val="24"/>
    </w:rPr>
  </w:style>
  <w:style w:type="paragraph" w:customStyle="1" w:styleId="BulletedList">
    <w:name w:val="Bulleted List"/>
    <w:basedOn w:val="Normal"/>
    <w:rsid w:val="00DC1497"/>
    <w:pPr>
      <w:ind w:left="283" w:hanging="283"/>
    </w:pPr>
    <w:rPr>
      <w:sz w:val="24"/>
    </w:rPr>
  </w:style>
  <w:style w:type="paragraph" w:customStyle="1" w:styleId="LetteredList">
    <w:name w:val="Lettered List"/>
    <w:basedOn w:val="Normal"/>
    <w:rsid w:val="00DC1497"/>
    <w:pPr>
      <w:ind w:left="283" w:hanging="283"/>
    </w:pPr>
    <w:rPr>
      <w:sz w:val="24"/>
    </w:rPr>
  </w:style>
  <w:style w:type="paragraph" w:customStyle="1" w:styleId="NormalFontTimes">
    <w:name w:val="Normal + Font: Times"/>
    <w:basedOn w:val="Normal"/>
    <w:rsid w:val="00DC1497"/>
    <w:rPr>
      <w:rFonts w:ascii="Times" w:hAnsi="Times"/>
      <w:sz w:val="24"/>
    </w:rPr>
  </w:style>
  <w:style w:type="paragraph" w:styleId="BodyText2">
    <w:name w:val="Body Text 2"/>
    <w:basedOn w:val="Normal"/>
    <w:link w:val="BodyText2Char"/>
    <w:semiHidden/>
    <w:rsid w:val="00DC1497"/>
  </w:style>
  <w:style w:type="character" w:customStyle="1" w:styleId="BodyText2Char">
    <w:name w:val="Body Text 2 Char"/>
    <w:basedOn w:val="DefaultParagraphFont"/>
    <w:link w:val="BodyText2"/>
    <w:semiHidden/>
    <w:rsid w:val="00DC1497"/>
  </w:style>
  <w:style w:type="paragraph" w:styleId="BodyTextIndent">
    <w:name w:val="Body Text Indent"/>
    <w:basedOn w:val="Normal"/>
    <w:link w:val="BodyTextIndentChar"/>
    <w:semiHidden/>
    <w:rsid w:val="00DC1497"/>
    <w:pPr>
      <w:ind w:left="1418" w:hanging="425"/>
    </w:pPr>
    <w:rPr>
      <w:sz w:val="24"/>
    </w:rPr>
  </w:style>
  <w:style w:type="character" w:customStyle="1" w:styleId="BodyTextIndentChar">
    <w:name w:val="Body Text Indent Char"/>
    <w:link w:val="BodyTextIndent"/>
    <w:semiHidden/>
    <w:rsid w:val="00DC1497"/>
    <w:rPr>
      <w:sz w:val="24"/>
    </w:rPr>
  </w:style>
  <w:style w:type="paragraph" w:styleId="BodyTextIndent2">
    <w:name w:val="Body Text Indent 2"/>
    <w:basedOn w:val="Normal"/>
    <w:link w:val="BodyTextIndent2Char"/>
    <w:semiHidden/>
    <w:unhideWhenUsed/>
    <w:rsid w:val="00DC1497"/>
    <w:pPr>
      <w:spacing w:after="120" w:line="480" w:lineRule="auto"/>
      <w:ind w:left="283"/>
    </w:pPr>
    <w:rPr>
      <w:sz w:val="24"/>
    </w:rPr>
  </w:style>
  <w:style w:type="character" w:customStyle="1" w:styleId="BodyTextIndent2Char">
    <w:name w:val="Body Text Indent 2 Char"/>
    <w:link w:val="BodyTextIndent2"/>
    <w:uiPriority w:val="99"/>
    <w:semiHidden/>
    <w:rsid w:val="00DC1497"/>
    <w:rPr>
      <w:sz w:val="24"/>
    </w:rPr>
  </w:style>
  <w:style w:type="paragraph" w:styleId="BodyTextIndent3">
    <w:name w:val="Body Text Indent 3"/>
    <w:basedOn w:val="Normal"/>
    <w:link w:val="BodyTextIndent3Char"/>
    <w:semiHidden/>
    <w:unhideWhenUsed/>
    <w:rsid w:val="00DC1497"/>
    <w:pPr>
      <w:spacing w:after="120"/>
      <w:ind w:left="283"/>
    </w:pPr>
    <w:rPr>
      <w:sz w:val="16"/>
      <w:szCs w:val="16"/>
    </w:rPr>
  </w:style>
  <w:style w:type="character" w:customStyle="1" w:styleId="BodyTextIndent3Char">
    <w:name w:val="Body Text Indent 3 Char"/>
    <w:link w:val="BodyTextIndent3"/>
    <w:uiPriority w:val="99"/>
    <w:semiHidden/>
    <w:rsid w:val="00DC1497"/>
    <w:rPr>
      <w:sz w:val="16"/>
      <w:szCs w:val="16"/>
    </w:rPr>
  </w:style>
  <w:style w:type="character" w:customStyle="1" w:styleId="Heading4Char">
    <w:name w:val="Heading 4 Char"/>
    <w:link w:val="Heading4"/>
    <w:rsid w:val="009D4C70"/>
    <w:rPr>
      <w:rFonts w:ascii="Arial" w:hAnsi="Arial"/>
      <w:b/>
      <w:bCs/>
      <w:sz w:val="22"/>
      <w:szCs w:val="28"/>
    </w:rPr>
  </w:style>
  <w:style w:type="character" w:customStyle="1" w:styleId="Heading7Char">
    <w:name w:val="Heading 7 Char"/>
    <w:link w:val="Heading7"/>
    <w:rsid w:val="005C4151"/>
    <w:rPr>
      <w:b/>
      <w:sz w:val="24"/>
    </w:rPr>
  </w:style>
  <w:style w:type="paragraph" w:styleId="BodyText">
    <w:name w:val="Body Text"/>
    <w:basedOn w:val="Normal"/>
    <w:link w:val="BodyTextChar"/>
    <w:semiHidden/>
    <w:rsid w:val="005C4151"/>
    <w:rPr>
      <w:b/>
      <w:sz w:val="24"/>
    </w:rPr>
  </w:style>
  <w:style w:type="character" w:customStyle="1" w:styleId="BodyTextChar">
    <w:name w:val="Body Text Char"/>
    <w:link w:val="BodyText"/>
    <w:semiHidden/>
    <w:rsid w:val="005C4151"/>
    <w:rPr>
      <w:b/>
      <w:sz w:val="24"/>
    </w:rPr>
  </w:style>
  <w:style w:type="paragraph" w:customStyle="1" w:styleId="Program">
    <w:name w:val="Program"/>
    <w:basedOn w:val="Normal"/>
    <w:rsid w:val="005C4151"/>
    <w:pPr>
      <w:spacing w:before="40" w:after="40"/>
      <w:ind w:left="-540" w:right="-873"/>
    </w:pPr>
    <w:rPr>
      <w:rFonts w:ascii="Courier" w:hAnsi="Courier"/>
    </w:rPr>
  </w:style>
  <w:style w:type="paragraph" w:styleId="DocumentMap">
    <w:name w:val="Document Map"/>
    <w:basedOn w:val="Normal"/>
    <w:link w:val="DocumentMapChar"/>
    <w:semiHidden/>
    <w:rsid w:val="005C4151"/>
    <w:pPr>
      <w:shd w:val="clear" w:color="auto" w:fill="000080"/>
    </w:pPr>
    <w:rPr>
      <w:rFonts w:ascii="Tahoma" w:hAnsi="Tahoma"/>
      <w:sz w:val="24"/>
    </w:rPr>
  </w:style>
  <w:style w:type="character" w:customStyle="1" w:styleId="DocumentMapChar">
    <w:name w:val="Document Map Char"/>
    <w:link w:val="DocumentMap"/>
    <w:semiHidden/>
    <w:rsid w:val="005C4151"/>
    <w:rPr>
      <w:rFonts w:ascii="Tahoma" w:hAnsi="Tahoma"/>
      <w:sz w:val="24"/>
      <w:shd w:val="clear" w:color="auto" w:fill="000080"/>
    </w:rPr>
  </w:style>
  <w:style w:type="paragraph" w:styleId="BlockText">
    <w:name w:val="Block Text"/>
    <w:basedOn w:val="Normal"/>
    <w:semiHidden/>
    <w:rsid w:val="005C4151"/>
    <w:pPr>
      <w:tabs>
        <w:tab w:val="left" w:pos="284"/>
      </w:tabs>
      <w:overflowPunct w:val="0"/>
      <w:autoSpaceDE w:val="0"/>
      <w:autoSpaceDN w:val="0"/>
      <w:adjustRightInd w:val="0"/>
      <w:ind w:left="709" w:right="-51" w:hanging="709"/>
      <w:textAlignment w:val="baseline"/>
    </w:pPr>
    <w:rPr>
      <w:sz w:val="24"/>
    </w:rPr>
  </w:style>
  <w:style w:type="paragraph" w:styleId="List">
    <w:name w:val="List"/>
    <w:basedOn w:val="Normal"/>
    <w:semiHidden/>
    <w:rsid w:val="005C4151"/>
    <w:pPr>
      <w:overflowPunct w:val="0"/>
      <w:autoSpaceDE w:val="0"/>
      <w:autoSpaceDN w:val="0"/>
      <w:adjustRightInd w:val="0"/>
      <w:ind w:left="283" w:hanging="283"/>
      <w:textAlignment w:val="baseline"/>
    </w:pPr>
    <w:rPr>
      <w:sz w:val="24"/>
    </w:rPr>
  </w:style>
  <w:style w:type="paragraph" w:customStyle="1" w:styleId="Default">
    <w:name w:val="Default"/>
    <w:rsid w:val="00F4215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103E6"/>
    <w:rPr>
      <w:rFonts w:ascii="Tahoma" w:hAnsi="Tahoma" w:cs="Tahoma"/>
      <w:sz w:val="16"/>
      <w:szCs w:val="16"/>
    </w:rPr>
  </w:style>
  <w:style w:type="character" w:customStyle="1" w:styleId="BalloonTextChar">
    <w:name w:val="Balloon Text Char"/>
    <w:basedOn w:val="DefaultParagraphFont"/>
    <w:link w:val="BalloonText"/>
    <w:uiPriority w:val="99"/>
    <w:semiHidden/>
    <w:rsid w:val="000103E6"/>
    <w:rPr>
      <w:rFonts w:ascii="Tahoma" w:hAnsi="Tahoma" w:cs="Tahoma"/>
      <w:sz w:val="16"/>
      <w:szCs w:val="16"/>
    </w:rPr>
  </w:style>
  <w:style w:type="paragraph" w:styleId="ListParagraph">
    <w:name w:val="List Paragraph"/>
    <w:basedOn w:val="Normal"/>
    <w:uiPriority w:val="34"/>
    <w:qFormat/>
    <w:rsid w:val="00D76E65"/>
    <w:pPr>
      <w:ind w:left="720"/>
      <w:contextualSpacing/>
    </w:pPr>
    <w:rPr>
      <w:rFonts w:ascii="Times New Roman" w:hAnsi="Times New Roman"/>
      <w:sz w:val="24"/>
    </w:rPr>
  </w:style>
  <w:style w:type="paragraph" w:customStyle="1" w:styleId="Text">
    <w:name w:val="Text"/>
    <w:basedOn w:val="Normal"/>
    <w:link w:val="TextChar"/>
    <w:qFormat/>
    <w:rsid w:val="00D76E65"/>
    <w:pPr>
      <w:spacing w:line="284" w:lineRule="atLeast"/>
      <w:ind w:left="567" w:hanging="567"/>
    </w:pPr>
    <w:rPr>
      <w:rFonts w:ascii="Times New Roman" w:hAnsi="Times New Roman"/>
      <w:spacing w:val="10"/>
      <w:szCs w:val="22"/>
      <w:lang w:eastAsia="en-US"/>
    </w:rPr>
  </w:style>
  <w:style w:type="character" w:customStyle="1" w:styleId="TextChar">
    <w:name w:val="Text Char"/>
    <w:link w:val="Text"/>
    <w:rsid w:val="00D76E65"/>
    <w:rPr>
      <w:spacing w:val="1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7.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3.bin"/><Relationship Id="rId68" Type="http://schemas.openxmlformats.org/officeDocument/2006/relationships/image" Target="media/image33.wmf"/><Relationship Id="rId84" Type="http://schemas.openxmlformats.org/officeDocument/2006/relationships/oleObject" Target="embeddings/oleObject33.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7.bin"/><Relationship Id="rId138" Type="http://schemas.openxmlformats.org/officeDocument/2006/relationships/image" Target="media/image69.wmf"/><Relationship Id="rId154" Type="http://schemas.openxmlformats.org/officeDocument/2006/relationships/image" Target="media/image77.png"/><Relationship Id="rId159" Type="http://schemas.openxmlformats.org/officeDocument/2006/relationships/image" Target="media/image80.wmf"/><Relationship Id="rId170"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52.wmf"/><Relationship Id="rId11" Type="http://schemas.openxmlformats.org/officeDocument/2006/relationships/footer" Target="footer3.xm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oleObject" Target="embeddings/oleObject19.bin"/><Relationship Id="rId58" Type="http://schemas.openxmlformats.org/officeDocument/2006/relationships/image" Target="media/image28.wmf"/><Relationship Id="rId74" Type="http://schemas.openxmlformats.org/officeDocument/2006/relationships/image" Target="media/image37.wmf"/><Relationship Id="rId79" Type="http://schemas.openxmlformats.org/officeDocument/2006/relationships/oleObject" Target="embeddings/oleObject30.bin"/><Relationship Id="rId102" Type="http://schemas.openxmlformats.org/officeDocument/2006/relationships/image" Target="media/image49.wmf"/><Relationship Id="rId123" Type="http://schemas.openxmlformats.org/officeDocument/2006/relationships/image" Target="media/image60.png"/><Relationship Id="rId128" Type="http://schemas.openxmlformats.org/officeDocument/2006/relationships/oleObject" Target="embeddings/oleObject55.bin"/><Relationship Id="rId144" Type="http://schemas.openxmlformats.org/officeDocument/2006/relationships/image" Target="media/image72.wmf"/><Relationship Id="rId149" Type="http://schemas.openxmlformats.org/officeDocument/2006/relationships/image" Target="media/image75.wmf"/><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oleObject" Target="embeddings/oleObject39.bin"/><Relationship Id="rId160" Type="http://schemas.openxmlformats.org/officeDocument/2006/relationships/oleObject" Target="embeddings/oleObject70.bin"/><Relationship Id="rId165" Type="http://schemas.openxmlformats.org/officeDocument/2006/relationships/oleObject" Target="embeddings/oleObject73.bin"/><Relationship Id="rId22" Type="http://schemas.openxmlformats.org/officeDocument/2006/relationships/image" Target="media/image7.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7.bin"/><Relationship Id="rId64" Type="http://schemas.openxmlformats.org/officeDocument/2006/relationships/image" Target="media/image31.wmf"/><Relationship Id="rId69" Type="http://schemas.openxmlformats.org/officeDocument/2006/relationships/oleObject" Target="embeddings/oleObject26.bin"/><Relationship Id="rId113" Type="http://schemas.openxmlformats.org/officeDocument/2006/relationships/image" Target="media/image55.wmf"/><Relationship Id="rId118" Type="http://schemas.openxmlformats.org/officeDocument/2006/relationships/oleObject" Target="embeddings/oleObject51.bin"/><Relationship Id="rId134" Type="http://schemas.openxmlformats.org/officeDocument/2006/relationships/image" Target="media/image67.wmf"/><Relationship Id="rId139" Type="http://schemas.openxmlformats.org/officeDocument/2006/relationships/oleObject" Target="embeddings/oleObject60.bin"/><Relationship Id="rId80" Type="http://schemas.openxmlformats.org/officeDocument/2006/relationships/image" Target="media/image40.wmf"/><Relationship Id="rId85" Type="http://schemas.openxmlformats.org/officeDocument/2006/relationships/oleObject" Target="embeddings/oleObject34.bin"/><Relationship Id="rId150" Type="http://schemas.openxmlformats.org/officeDocument/2006/relationships/oleObject" Target="embeddings/oleObject65.bin"/><Relationship Id="rId155" Type="http://schemas.openxmlformats.org/officeDocument/2006/relationships/image" Target="media/image78.wmf"/><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6.bin"/><Relationship Id="rId124" Type="http://schemas.openxmlformats.org/officeDocument/2006/relationships/image" Target="media/image61.png"/><Relationship Id="rId129" Type="http://schemas.openxmlformats.org/officeDocument/2006/relationships/image" Target="media/image64.png"/><Relationship Id="rId54" Type="http://schemas.openxmlformats.org/officeDocument/2006/relationships/image" Target="media/image25.png"/><Relationship Id="rId70" Type="http://schemas.openxmlformats.org/officeDocument/2006/relationships/image" Target="media/image34.png"/><Relationship Id="rId75" Type="http://schemas.openxmlformats.org/officeDocument/2006/relationships/oleObject" Target="embeddings/oleObject28.bin"/><Relationship Id="rId91" Type="http://schemas.openxmlformats.org/officeDocument/2006/relationships/image" Target="media/image44.png"/><Relationship Id="rId96" Type="http://schemas.openxmlformats.org/officeDocument/2006/relationships/image" Target="media/image47.wmf"/><Relationship Id="rId140" Type="http://schemas.openxmlformats.org/officeDocument/2006/relationships/image" Target="media/image70.wmf"/><Relationship Id="rId145" Type="http://schemas.openxmlformats.org/officeDocument/2006/relationships/image" Target="media/image73.wmf"/><Relationship Id="rId161" Type="http://schemas.openxmlformats.org/officeDocument/2006/relationships/image" Target="media/image81.wmf"/><Relationship Id="rId16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27.png"/><Relationship Id="rId106" Type="http://schemas.openxmlformats.org/officeDocument/2006/relationships/oleObject" Target="embeddings/oleObject45.bin"/><Relationship Id="rId114" Type="http://schemas.openxmlformats.org/officeDocument/2006/relationships/oleObject" Target="embeddings/oleObject49.bin"/><Relationship Id="rId119" Type="http://schemas.openxmlformats.org/officeDocument/2006/relationships/image" Target="media/image58.png"/><Relationship Id="rId127" Type="http://schemas.openxmlformats.org/officeDocument/2006/relationships/oleObject" Target="embeddings/oleObject54.bin"/><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4.wmf"/><Relationship Id="rId60" Type="http://schemas.openxmlformats.org/officeDocument/2006/relationships/image" Target="media/image29.wmf"/><Relationship Id="rId65" Type="http://schemas.openxmlformats.org/officeDocument/2006/relationships/oleObject" Target="embeddings/oleObject24.bin"/><Relationship Id="rId73" Type="http://schemas.openxmlformats.org/officeDocument/2006/relationships/oleObject" Target="embeddings/oleObject27.bin"/><Relationship Id="rId78" Type="http://schemas.openxmlformats.org/officeDocument/2006/relationships/image" Target="media/image39.wmf"/><Relationship Id="rId81" Type="http://schemas.openxmlformats.org/officeDocument/2006/relationships/oleObject" Target="embeddings/oleObject31.bin"/><Relationship Id="rId86" Type="http://schemas.openxmlformats.org/officeDocument/2006/relationships/oleObject" Target="embeddings/oleObject35.bin"/><Relationship Id="rId94" Type="http://schemas.openxmlformats.org/officeDocument/2006/relationships/image" Target="media/image46.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30" Type="http://schemas.openxmlformats.org/officeDocument/2006/relationships/image" Target="media/image65.wmf"/><Relationship Id="rId135" Type="http://schemas.openxmlformats.org/officeDocument/2006/relationships/oleObject" Target="embeddings/oleObject58.bin"/><Relationship Id="rId143" Type="http://schemas.openxmlformats.org/officeDocument/2006/relationships/oleObject" Target="embeddings/oleObject62.bin"/><Relationship Id="rId148" Type="http://schemas.openxmlformats.org/officeDocument/2006/relationships/oleObject" Target="embeddings/oleObject64.bin"/><Relationship Id="rId151" Type="http://schemas.openxmlformats.org/officeDocument/2006/relationships/image" Target="media/image76.wmf"/><Relationship Id="rId156" Type="http://schemas.openxmlformats.org/officeDocument/2006/relationships/oleObject" Target="embeddings/oleObject68.bin"/><Relationship Id="rId164" Type="http://schemas.openxmlformats.org/officeDocument/2006/relationships/oleObject" Target="embeddings/oleObject72.bin"/><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3.wmf"/><Relationship Id="rId34" Type="http://schemas.openxmlformats.org/officeDocument/2006/relationships/oleObject" Target="embeddings/oleObject11.bin"/><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oleObject" Target="embeddings/oleObject40.bin"/><Relationship Id="rId104" Type="http://schemas.openxmlformats.org/officeDocument/2006/relationships/image" Target="media/image50.wmf"/><Relationship Id="rId120" Type="http://schemas.openxmlformats.org/officeDocument/2006/relationships/oleObject" Target="embeddings/oleObject52.bin"/><Relationship Id="rId125" Type="http://schemas.openxmlformats.org/officeDocument/2006/relationships/image" Target="media/image62.png"/><Relationship Id="rId141" Type="http://schemas.openxmlformats.org/officeDocument/2006/relationships/image" Target="media/image71.wmf"/><Relationship Id="rId146" Type="http://schemas.openxmlformats.org/officeDocument/2006/relationships/oleObject" Target="embeddings/oleObject63.bin"/><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5.wmf"/><Relationship Id="rId162"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2.wmf"/><Relationship Id="rId87" Type="http://schemas.openxmlformats.org/officeDocument/2006/relationships/oleObject" Target="embeddings/oleObject36.bin"/><Relationship Id="rId110" Type="http://schemas.openxmlformats.org/officeDocument/2006/relationships/oleObject" Target="embeddings/oleObject47.bin"/><Relationship Id="rId115" Type="http://schemas.openxmlformats.org/officeDocument/2006/relationships/image" Target="media/image56.wmf"/><Relationship Id="rId131" Type="http://schemas.openxmlformats.org/officeDocument/2006/relationships/oleObject" Target="embeddings/oleObject56.bin"/><Relationship Id="rId136" Type="http://schemas.openxmlformats.org/officeDocument/2006/relationships/image" Target="media/image68.wmf"/><Relationship Id="rId157" Type="http://schemas.openxmlformats.org/officeDocument/2006/relationships/image" Target="media/image79.wmf"/><Relationship Id="rId61" Type="http://schemas.openxmlformats.org/officeDocument/2006/relationships/oleObject" Target="embeddings/oleObject22.bin"/><Relationship Id="rId82" Type="http://schemas.openxmlformats.org/officeDocument/2006/relationships/oleObject" Target="embeddings/oleObject32.bin"/><Relationship Id="rId152" Type="http://schemas.openxmlformats.org/officeDocument/2006/relationships/oleObject" Target="embeddings/oleObject66.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48.wmf"/><Relationship Id="rId105" Type="http://schemas.openxmlformats.org/officeDocument/2006/relationships/image" Target="media/image51.wmf"/><Relationship Id="rId126" Type="http://schemas.openxmlformats.org/officeDocument/2006/relationships/image" Target="media/image63.wmf"/><Relationship Id="rId147" Type="http://schemas.openxmlformats.org/officeDocument/2006/relationships/image" Target="media/image74.wmf"/><Relationship Id="rId168" Type="http://schemas.openxmlformats.org/officeDocument/2006/relationships/footer" Target="footer5.xml"/><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36.wmf"/><Relationship Id="rId93" Type="http://schemas.openxmlformats.org/officeDocument/2006/relationships/oleObject" Target="embeddings/oleObject38.bin"/><Relationship Id="rId98" Type="http://schemas.openxmlformats.org/officeDocument/2006/relationships/oleObject" Target="embeddings/oleObject41.bin"/><Relationship Id="rId121" Type="http://schemas.openxmlformats.org/officeDocument/2006/relationships/image" Target="media/image59.wmf"/><Relationship Id="rId142" Type="http://schemas.openxmlformats.org/officeDocument/2006/relationships/oleObject" Target="embeddings/oleObject61.bin"/><Relationship Id="rId163" Type="http://schemas.openxmlformats.org/officeDocument/2006/relationships/image" Target="media/image82.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6.bin"/><Relationship Id="rId67" Type="http://schemas.openxmlformats.org/officeDocument/2006/relationships/oleObject" Target="embeddings/oleObject25.bin"/><Relationship Id="rId116" Type="http://schemas.openxmlformats.org/officeDocument/2006/relationships/oleObject" Target="embeddings/oleObject50.bin"/><Relationship Id="rId137" Type="http://schemas.openxmlformats.org/officeDocument/2006/relationships/oleObject" Target="embeddings/oleObject59.bin"/><Relationship Id="rId158" Type="http://schemas.openxmlformats.org/officeDocument/2006/relationships/oleObject" Target="embeddings/oleObject69.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30.wmf"/><Relationship Id="rId83" Type="http://schemas.openxmlformats.org/officeDocument/2006/relationships/image" Target="media/image41.wmf"/><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6.wmf"/><Relationship Id="rId153" Type="http://schemas.openxmlformats.org/officeDocument/2006/relationships/oleObject" Target="embeddings/oleObject6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mith0\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BDF161EA-5E00-417A-8716-DF9BCB7392C7}">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16</TotalTime>
  <Pages>48</Pages>
  <Words>9535</Words>
  <Characters>54354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Earth in Space - Learning Outcomes</vt:lpstr>
    </vt:vector>
  </TitlesOfParts>
  <Company>Microsoft</Company>
  <LinksUpToDate>false</LinksUpToDate>
  <CharactersWithSpaces>63762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 in Space - Learning Outcomes</dc:title>
  <dc:creator>Stuart Farmer</dc:creator>
  <cp:lastModifiedBy>Smith, S</cp:lastModifiedBy>
  <cp:revision>10</cp:revision>
  <cp:lastPrinted>2016-03-31T11:48:00Z</cp:lastPrinted>
  <dcterms:created xsi:type="dcterms:W3CDTF">2013-08-17T10:23:00Z</dcterms:created>
  <dcterms:modified xsi:type="dcterms:W3CDTF">2016-03-31T16:17:00Z</dcterms:modified>
</cp:coreProperties>
</file>